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E2A" w:rsidRDefault="00D16E2A" w:rsidP="00D16E2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4093 </w:t>
      </w:r>
    </w:p>
    <w:p w:rsidR="00D16E2A" w:rsidRPr="009D38FF" w:rsidRDefault="00D16E2A" w:rsidP="00D16E2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50376246" r:id="rId7"/>
        </w:object>
      </w:r>
    </w:p>
    <w:p w:rsidR="00D16E2A" w:rsidRDefault="00D16E2A" w:rsidP="00D16E2A">
      <w:pPr>
        <w:pStyle w:val="bpuState"/>
      </w:pPr>
      <w:r>
        <w:t>STATE OF NEW JERSEY</w:t>
      </w:r>
    </w:p>
    <w:p w:rsidR="00D16E2A" w:rsidRDefault="00D16E2A" w:rsidP="00D16E2A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D16E2A" w:rsidRDefault="00D16E2A" w:rsidP="00D16E2A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50376247" r:id="rId8"/>
        </w:object>
      </w:r>
      <w:r>
        <w:t xml:space="preserve">  </w:t>
      </w:r>
    </w:p>
    <w:p w:rsidR="00D16E2A" w:rsidRDefault="00D16E2A" w:rsidP="00D16E2A">
      <w:pPr>
        <w:pStyle w:val="bpuIntro"/>
      </w:pPr>
      <w:r>
        <w:t>INTRODUCED MAY 7, 2020</w:t>
      </w:r>
    </w:p>
    <w:p w:rsidR="00D16E2A" w:rsidRDefault="00D16E2A" w:rsidP="00D16E2A">
      <w:pPr>
        <w:pStyle w:val="bpuIntro"/>
      </w:pPr>
    </w:p>
    <w:p w:rsidR="00D16E2A" w:rsidRDefault="00D16E2A" w:rsidP="00D16E2A">
      <w:pPr>
        <w:pStyle w:val="bpuIntro"/>
        <w:sectPr w:rsidR="00D16E2A" w:rsidSect="00D16E2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16E2A" w:rsidRDefault="00D16E2A" w:rsidP="00D16E2A">
      <w:pPr>
        <w:pStyle w:val="bpuIntro"/>
      </w:pPr>
    </w:p>
    <w:p w:rsidR="00D16E2A" w:rsidRDefault="00D16E2A" w:rsidP="00D16E2A">
      <w:pPr>
        <w:pStyle w:val="bpuSponsor"/>
      </w:pPr>
      <w:r>
        <w:t>Sponsored by:</w:t>
      </w:r>
    </w:p>
    <w:p w:rsidR="00D16E2A" w:rsidRDefault="00D16E2A" w:rsidP="00D16E2A">
      <w:pPr>
        <w:pStyle w:val="bpuSponsor"/>
      </w:pPr>
      <w:proofErr w:type="gramStart"/>
      <w:r>
        <w:t>Assemblyman  RONALD</w:t>
      </w:r>
      <w:proofErr w:type="gramEnd"/>
      <w:r>
        <w:t xml:space="preserve"> S. DANCER</w:t>
      </w:r>
    </w:p>
    <w:p w:rsidR="00D16E2A" w:rsidRDefault="00D16E2A" w:rsidP="00D16E2A">
      <w:pPr>
        <w:pStyle w:val="bpuSponsor"/>
      </w:pPr>
      <w:r>
        <w:t>District 12 (Burlington, Middlesex, Monmouth and Ocean)</w:t>
      </w:r>
    </w:p>
    <w:p w:rsidR="00D16E2A" w:rsidRDefault="00D16E2A" w:rsidP="00D16E2A">
      <w:pPr>
        <w:pStyle w:val="bpuSponsor"/>
      </w:pPr>
    </w:p>
    <w:p w:rsidR="00D16E2A" w:rsidRDefault="00D16E2A" w:rsidP="00D16E2A">
      <w:pPr>
        <w:pStyle w:val="bpuSponsor"/>
      </w:pPr>
    </w:p>
    <w:p w:rsidR="00D16E2A" w:rsidRDefault="00D16E2A" w:rsidP="00D16E2A">
      <w:pPr>
        <w:pStyle w:val="bpuSponsor"/>
      </w:pPr>
    </w:p>
    <w:p w:rsidR="00D16E2A" w:rsidRDefault="00D16E2A" w:rsidP="00D16E2A">
      <w:pPr>
        <w:pStyle w:val="bpuSponsor"/>
      </w:pPr>
    </w:p>
    <w:p w:rsidR="00D16E2A" w:rsidRDefault="00D16E2A" w:rsidP="00D16E2A">
      <w:pPr>
        <w:pStyle w:val="bpuSponsor"/>
      </w:pPr>
      <w:r>
        <w:t>SYNOPSIS</w:t>
      </w:r>
    </w:p>
    <w:p w:rsidR="00D16E2A" w:rsidRDefault="00D16E2A" w:rsidP="00D16E2A">
      <w:pPr>
        <w:pStyle w:val="bpuNormText"/>
      </w:pPr>
      <w:r>
        <w:tab/>
        <w:t xml:space="preserve">Allows Chief Administrator of MVC to enter into cooperative arrangements </w:t>
      </w:r>
      <w:proofErr w:type="gramStart"/>
      <w:r>
        <w:t>with</w:t>
      </w:r>
      <w:proofErr w:type="gramEnd"/>
      <w:r>
        <w:t xml:space="preserve"> foreign countries for reciprocal recognition of certain motor vehicle driver licenses. </w:t>
      </w:r>
    </w:p>
    <w:p w:rsidR="00D16E2A" w:rsidRDefault="00D16E2A" w:rsidP="00D16E2A">
      <w:pPr>
        <w:pStyle w:val="bpuNormText"/>
      </w:pPr>
    </w:p>
    <w:p w:rsidR="00D16E2A" w:rsidRDefault="00D16E2A" w:rsidP="00D16E2A">
      <w:pPr>
        <w:pStyle w:val="bpuSponsor"/>
      </w:pPr>
      <w:r>
        <w:t xml:space="preserve">CURRENT VERSION OF TEXT </w:t>
      </w:r>
    </w:p>
    <w:p w:rsidR="00D16E2A" w:rsidRDefault="00D16E2A" w:rsidP="00D16E2A">
      <w:pPr>
        <w:pStyle w:val="bpuNormText"/>
      </w:pPr>
      <w:r>
        <w:tab/>
        <w:t>As introduced.</w:t>
      </w:r>
    </w:p>
    <w:p w:rsidR="00D16E2A" w:rsidRDefault="00D16E2A" w:rsidP="00D16E2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16E2A" w:rsidRDefault="00D16E2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16E2A" w:rsidSect="00D16E2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B35E7" w:rsidRPr="00677316" w:rsidRDefault="00AB35E7" w:rsidP="00A34F5C">
      <w:pPr>
        <w:pStyle w:val="HangingAnAct"/>
        <w:rPr>
          <w:rStyle w:val="HangingAnActChar"/>
        </w:rPr>
      </w:pPr>
      <w:r w:rsidRPr="00AB35E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9232A7">
        <w:rPr>
          <w:rStyle w:val="HangingAnActChar"/>
        </w:rPr>
        <w:t xml:space="preserve">concerning </w:t>
      </w:r>
      <w:r w:rsidRPr="00BE5B0B">
        <w:t>cooperative arrangement</w:t>
      </w:r>
      <w:r>
        <w:t>s</w:t>
      </w:r>
      <w:r w:rsidRPr="00BE5B0B">
        <w:t xml:space="preserve"> with foreign countr</w:t>
      </w:r>
      <w:r>
        <w:t>ies</w:t>
      </w:r>
      <w:r w:rsidRPr="00BE5B0B">
        <w:t xml:space="preserve"> for the reciprocal recognition of </w:t>
      </w:r>
      <w:r>
        <w:t xml:space="preserve">certain motor vehicle </w:t>
      </w:r>
      <w:r w:rsidRPr="00BE5B0B">
        <w:t>driver licenses</w:t>
      </w:r>
      <w:r w:rsidRPr="009232A7">
        <w:rPr>
          <w:rStyle w:val="HangingAnActChar"/>
        </w:rPr>
        <w:t xml:space="preserve"> and </w:t>
      </w:r>
      <w:r>
        <w:t>supplementing Title 39 of the Revised Statutes</w:t>
      </w:r>
      <w:r w:rsidRPr="009232A7">
        <w:rPr>
          <w:rStyle w:val="HangingAnActChar"/>
        </w:rPr>
        <w:t>.</w:t>
      </w:r>
    </w:p>
    <w:p w:rsidR="00AB35E7" w:rsidRPr="00D71D68" w:rsidRDefault="00AB35E7" w:rsidP="00AB35E7"/>
    <w:p w:rsidR="00AB35E7" w:rsidRPr="00AA7880" w:rsidRDefault="00AB35E7" w:rsidP="00AB35E7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AB35E7" w:rsidRPr="00D71D68" w:rsidRDefault="00AB35E7" w:rsidP="00AB35E7"/>
    <w:p w:rsidR="00AB35E7" w:rsidRDefault="00A34F5C" w:rsidP="00AB35E7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</w:t>
      </w:r>
      <w:r w:rsidR="00AB35E7" w:rsidRPr="00BE5B0B">
        <w:t xml:space="preserve">The Chief Administrator of the New Jersey Motor Vehicle Commission is authorized, consistent with federal law, to enter into a cooperative arrangement with a foreign country for the reciprocal recognition of driver licenses </w:t>
      </w:r>
      <w:r w:rsidR="00AB35E7">
        <w:t xml:space="preserve">that </w:t>
      </w:r>
      <w:r w:rsidR="00AB35E7" w:rsidRPr="00BE5B0B">
        <w:t>authorize the operation of a non-commercial motor vehicle, provided that</w:t>
      </w:r>
      <w:r w:rsidR="00AB35E7" w:rsidRPr="00930AAB">
        <w:t xml:space="preserve"> </w:t>
      </w:r>
      <w:r w:rsidR="00AB35E7" w:rsidRPr="00BE5B0B">
        <w:t>the:</w:t>
      </w:r>
    </w:p>
    <w:p w:rsidR="00AB35E7" w:rsidRDefault="00AB35E7" w:rsidP="00AB35E7">
      <w:r>
        <w:tab/>
        <w:t>(1)</w:t>
      </w:r>
      <w:r>
        <w:tab/>
      </w:r>
      <w:proofErr w:type="gramStart"/>
      <w:r w:rsidRPr="00BE5B0B">
        <w:t>chief</w:t>
      </w:r>
      <w:proofErr w:type="gramEnd"/>
      <w:r w:rsidRPr="00BE5B0B">
        <w:t xml:space="preserve"> administrator and the foreign country have exchanged information allowing each jurisdiction to assess the other jurisdiction’s non-commercial motor vehicle driver licensing standards;</w:t>
      </w:r>
    </w:p>
    <w:p w:rsidR="00AB35E7" w:rsidRDefault="00AB35E7" w:rsidP="00AB35E7">
      <w:r>
        <w:tab/>
        <w:t>(2)</w:t>
      </w:r>
      <w:r>
        <w:tab/>
      </w:r>
      <w:proofErr w:type="gramStart"/>
      <w:r w:rsidRPr="00BE5B0B">
        <w:t>chief</w:t>
      </w:r>
      <w:proofErr w:type="gramEnd"/>
      <w:r w:rsidRPr="00BE5B0B">
        <w:t xml:space="preserve"> administrator determines that the non-commercial motor vehicle driver licensing standards of the foreign country correspond substantially to those of this State; and</w:t>
      </w:r>
    </w:p>
    <w:p w:rsidR="00AB35E7" w:rsidRDefault="00AB35E7" w:rsidP="00AB35E7">
      <w:r>
        <w:tab/>
        <w:t>(3)</w:t>
      </w:r>
      <w:r>
        <w:tab/>
      </w:r>
      <w:proofErr w:type="gramStart"/>
      <w:r w:rsidRPr="00BE5B0B">
        <w:t>foreign</w:t>
      </w:r>
      <w:proofErr w:type="gramEnd"/>
      <w:r w:rsidRPr="00BE5B0B">
        <w:t xml:space="preserve"> country extends the same privileges within the foreign country to those persons licensed by the New Jersey Motor Vehicle Commission to operate a non-commercial motor vehicle within this State.</w:t>
      </w:r>
    </w:p>
    <w:p w:rsidR="00AB35E7" w:rsidRDefault="00AB35E7" w:rsidP="00AB35E7">
      <w:r>
        <w:tab/>
        <w:t>b.</w:t>
      </w:r>
      <w:r>
        <w:tab/>
      </w:r>
      <w:r w:rsidRPr="00BE5B0B">
        <w:t>For the purposes of this section, “non-commercial motor vehicle” shall have the same meaning as provided in section 3 of P.L.1990, c.103 (C.39:3-10.11).</w:t>
      </w:r>
    </w:p>
    <w:p w:rsidR="00AB35E7" w:rsidRDefault="00AB35E7" w:rsidP="00AB35E7"/>
    <w:p w:rsidR="00AB35E7" w:rsidRPr="00AA7880" w:rsidRDefault="00AB35E7" w:rsidP="00AB35E7">
      <w:r>
        <w:tab/>
        <w:t>2.</w:t>
      </w:r>
      <w:r>
        <w:tab/>
        <w:t>This act shall take effect immediately.</w:t>
      </w:r>
    </w:p>
    <w:p w:rsidR="00AB35E7" w:rsidRDefault="00AB35E7" w:rsidP="00AB35E7"/>
    <w:p w:rsidR="00AB35E7" w:rsidRPr="00CE7BD8" w:rsidRDefault="00AB35E7" w:rsidP="00AB35E7"/>
    <w:p w:rsidR="00AB35E7" w:rsidRPr="00AA7880" w:rsidRDefault="00AB35E7" w:rsidP="00AB35E7">
      <w:pPr>
        <w:jc w:val="center"/>
      </w:pPr>
      <w:r w:rsidRPr="00D71D68">
        <w:t>STATEMENT</w:t>
      </w:r>
    </w:p>
    <w:p w:rsidR="00AB35E7" w:rsidRDefault="00AB35E7" w:rsidP="00AB35E7"/>
    <w:p w:rsidR="00AB35E7" w:rsidRDefault="00AB35E7" w:rsidP="00AB35E7">
      <w:r>
        <w:tab/>
      </w:r>
      <w:proofErr w:type="gramStart"/>
      <w:r w:rsidRPr="00147018">
        <w:t>T</w:t>
      </w:r>
      <w:r>
        <w:t>his bill authorizes t</w:t>
      </w:r>
      <w:r w:rsidRPr="00147018">
        <w:t xml:space="preserve">he </w:t>
      </w:r>
      <w:r>
        <w:t>Chief Administrator</w:t>
      </w:r>
      <w:r w:rsidRPr="00147018">
        <w:t xml:space="preserve"> of the New Jersey Motor Vehicle Commission </w:t>
      </w:r>
      <w:r>
        <w:t xml:space="preserve">(chief administrator), consistent with federal law, </w:t>
      </w:r>
      <w:r w:rsidRPr="00147018">
        <w:t xml:space="preserve">to enter into a </w:t>
      </w:r>
      <w:r w:rsidRPr="002644DC">
        <w:t>cooperative arrangement with a foreign count</w:t>
      </w:r>
      <w:r>
        <w:t>r</w:t>
      </w:r>
      <w:r w:rsidRPr="002644DC">
        <w:t xml:space="preserve">y for the reciprocal recognition of driver licenses </w:t>
      </w:r>
      <w:r>
        <w:t xml:space="preserve">that </w:t>
      </w:r>
      <w:r w:rsidRPr="002644DC">
        <w:t xml:space="preserve">authorize the operation of a non-commercial motor vehicle, provided that: </w:t>
      </w:r>
      <w:r>
        <w:t xml:space="preserve">1) </w:t>
      </w:r>
      <w:r w:rsidRPr="002644DC">
        <w:t xml:space="preserve">the chief administrator and the foreign country have exchanged information allowing each jurisdiction to assess the other jurisdiction’s non-commercial motor vehicle driver licensing standards; </w:t>
      </w:r>
      <w:r>
        <w:t xml:space="preserve">2) </w:t>
      </w:r>
      <w:r w:rsidRPr="002644DC">
        <w:t xml:space="preserve">the chief administrator determines that the non-commercial motor vehicle driver licensing standards of the foreign country correspond substantially to those of this State; and </w:t>
      </w:r>
      <w:r>
        <w:t xml:space="preserve">3) </w:t>
      </w:r>
      <w:r w:rsidRPr="002644DC">
        <w:t xml:space="preserve">the foreign country extends the same privileges within the foreign country to those persons licensed by the New Jersey Motor Vehicle Commission to operate </w:t>
      </w:r>
      <w:r>
        <w:t xml:space="preserve">a </w:t>
      </w:r>
      <w:r w:rsidRPr="002644DC">
        <w:t>non-commercial motor vehicle within this State</w:t>
      </w:r>
      <w:r w:rsidRPr="00147018">
        <w:t>.</w:t>
      </w:r>
      <w:proofErr w:type="gramEnd"/>
    </w:p>
    <w:sectPr w:rsidR="00AB35E7" w:rsidSect="00D16E2A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8CF" w:rsidRDefault="004F48CF">
      <w:r>
        <w:separator/>
      </w:r>
    </w:p>
  </w:endnote>
  <w:endnote w:type="continuationSeparator" w:id="0">
    <w:p w:rsidR="004F48CF" w:rsidRDefault="004F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8CF" w:rsidRDefault="004F48CF">
      <w:r>
        <w:separator/>
      </w:r>
    </w:p>
  </w:footnote>
  <w:footnote w:type="continuationSeparator" w:id="0">
    <w:p w:rsidR="004F48CF" w:rsidRDefault="004F4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D540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16E2A" w:rsidRDefault="00D16E2A" w:rsidP="00D16E2A">
    <w:pPr>
      <w:pStyle w:val="bpuHeadSpon"/>
    </w:pPr>
    <w:r w:rsidRPr="00D16E2A">
      <w:rPr>
        <w:rStyle w:val="bpuHeadSponChar"/>
      </w:rPr>
      <w:t>A4093</w:t>
    </w:r>
    <w:r>
      <w:t xml:space="preserve"> DANCER</w:t>
    </w:r>
  </w:p>
  <w:p w:rsidR="00D16E2A" w:rsidRDefault="00D16E2A" w:rsidP="00D16E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4F5C">
      <w:rPr>
        <w:noProof/>
      </w:rPr>
      <w:t>3</w:t>
    </w:r>
    <w:r>
      <w:fldChar w:fldCharType="end"/>
    </w:r>
  </w:p>
  <w:p w:rsidR="00D16E2A" w:rsidRDefault="00D16E2A" w:rsidP="00D16E2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16E2A" w:rsidRDefault="00D16E2A" w:rsidP="00D16E2A">
    <w:pPr>
      <w:pStyle w:val="bpuHeadSpon"/>
    </w:pPr>
    <w:r w:rsidRPr="00D16E2A">
      <w:rPr>
        <w:rStyle w:val="bpuHeadSponChar"/>
      </w:rPr>
      <w:t>A4093</w:t>
    </w:r>
    <w:r>
      <w:t xml:space="preserve"> DANCER</w:t>
    </w:r>
  </w:p>
  <w:p w:rsidR="00D16E2A" w:rsidRDefault="00D16E2A" w:rsidP="00D16E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5406">
      <w:rPr>
        <w:noProof/>
      </w:rPr>
      <w:t>2</w:t>
    </w:r>
    <w:r>
      <w:fldChar w:fldCharType="end"/>
    </w:r>
  </w:p>
  <w:p w:rsidR="00D16E2A" w:rsidRDefault="00D16E2A" w:rsidP="00D16E2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8C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4EE0"/>
    <w:rsid w:val="002A51BA"/>
    <w:rsid w:val="002B2E26"/>
    <w:rsid w:val="002B3FE6"/>
    <w:rsid w:val="002C2D81"/>
    <w:rsid w:val="002C461E"/>
    <w:rsid w:val="002C6CEC"/>
    <w:rsid w:val="002D5406"/>
    <w:rsid w:val="002E09CE"/>
    <w:rsid w:val="002E69D1"/>
    <w:rsid w:val="002F3BA6"/>
    <w:rsid w:val="00315320"/>
    <w:rsid w:val="00321426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8CF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3A2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4F5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5E7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1E34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69B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E2A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F037758-0BA3-4D77-B20C-64A4AC37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16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383</Words>
  <Characters>2289</Characters>
  <Application>Microsoft Office Word</Application>
  <DocSecurity>0</DocSecurity>
  <Lines>73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A4093</vt:lpstr>
    </vt:vector>
  </TitlesOfParts>
  <Manager>R229</Manager>
  <Company>NJ Office of Legislative Services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A4093</dc:title>
  <dc:subject/>
  <dc:creator>Assemblyman  DANCER</dc:creator>
  <cp:keywords>A4093|2|AU |147|0|147|N|0|</cp:keywords>
  <dc:description>INTRODUCED MAY 7, 2020</dc:description>
  <cp:lastModifiedBy>Bell, Careema</cp:lastModifiedBy>
  <cp:revision>2</cp:revision>
  <cp:lastPrinted>2005-10-12T19:02:00Z</cp:lastPrinted>
  <dcterms:created xsi:type="dcterms:W3CDTF">2020-05-07T21:04:00Z</dcterms:created>
  <dcterms:modified xsi:type="dcterms:W3CDTF">2020-05-07T21:04:00Z</dcterms:modified>
  <cp:category>s.1: C.39:3-17.2; s.2: Eff. date &amp; Note to s.1 to 2019/469_x000d_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