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5138B" w:rsidRDefault="0015138B" w:rsidP="0015138B">
      <w:pPr>
        <w:pStyle w:val="bpuBill"/>
      </w:pPr>
      <w:bookmarkStart w:id="0" w:name="bpuFrontPg"/>
      <w:bookmarkEnd w:id="0"/>
      <w:r>
        <w:t xml:space="preserve">ASSEMBLY, No. 4151 </w:t>
      </w:r>
    </w:p>
    <w:p w:rsidR="0015138B" w:rsidRPr="009D38FF" w:rsidRDefault="0015138B" w:rsidP="0015138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6" o:title=""/>
          </v:shape>
          <o:OLEObject Type="Embed" ProgID="WPWin6.1" ShapeID="_x0000_i1025" DrawAspect="Content" ObjectID="_1700635429" r:id="rId7"/>
        </w:object>
      </w:r>
    </w:p>
    <w:p w:rsidR="0015138B" w:rsidRDefault="0015138B" w:rsidP="0015138B">
      <w:pPr>
        <w:pStyle w:val="bpuState"/>
      </w:pPr>
      <w:r>
        <w:t>STATE OF NEW JERSEY</w:t>
      </w:r>
    </w:p>
    <w:p w:rsidR="0015138B" w:rsidRDefault="0015138B" w:rsidP="0015138B">
      <w:pPr>
        <w:pStyle w:val="bpuLegislature"/>
      </w:pPr>
      <w:r>
        <w:t>219th LEGISLATURE</w:t>
      </w:r>
    </w:p>
    <w:p w:rsidR="0015138B" w:rsidRDefault="0015138B" w:rsidP="0015138B">
      <w:pPr>
        <w:pStyle w:val="bpuWpGraphic"/>
      </w:pPr>
      <w:r>
        <w:object w:dxaOrig="8985" w:dyaOrig="255">
          <v:shape id="_x0000_i1026" type="#_x0000_t75" style="width:6in;height:11.9pt" o:ole="">
            <v:imagedata r:id="rId6" o:title=""/>
          </v:shape>
          <o:OLEObject Type="Embed" ProgID="WPWin6.1" ShapeID="_x0000_i1026" DrawAspect="Content" ObjectID="_1700635430" r:id="rId8"/>
        </w:object>
      </w:r>
      <w:r>
        <w:t xml:space="preserve">  </w:t>
      </w:r>
    </w:p>
    <w:p w:rsidR="0015138B" w:rsidRDefault="0015138B" w:rsidP="0015138B">
      <w:pPr>
        <w:pStyle w:val="bpuIntro"/>
      </w:pPr>
      <w:r>
        <w:t>INTRODUCED MAY 14, 2020</w:t>
      </w:r>
    </w:p>
    <w:p w:rsidR="0015138B" w:rsidRDefault="0015138B" w:rsidP="0015138B">
      <w:pPr>
        <w:pStyle w:val="bpuIntro"/>
      </w:pPr>
    </w:p>
    <w:p w:rsidR="0015138B" w:rsidRDefault="0015138B" w:rsidP="0015138B">
      <w:pPr>
        <w:pStyle w:val="bpuIntro"/>
        <w:sectPr w:rsidR="0015138B" w:rsidSect="00D61EC8">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15138B" w:rsidRDefault="0015138B" w:rsidP="0015138B">
      <w:pPr>
        <w:pStyle w:val="bpuIntro"/>
      </w:pPr>
    </w:p>
    <w:p w:rsidR="00A37439" w:rsidRDefault="00A37439" w:rsidP="00A37439">
      <w:pPr>
        <w:pStyle w:val="bpuSponsor"/>
      </w:pPr>
      <w:r>
        <w:t>District 7 (Burlington)</w:t>
      </w:r>
    </w:p>
    <w:p w:rsidR="00A37439" w:rsidRDefault="003740FB" w:rsidP="003740FB">
      <w:pPr>
        <w:pStyle w:val="bpuSponsor"/>
      </w:pPr>
      <w:r>
        <w:t>Assemblywoman  VALERIE VAINIERI HUTTLE</w:t>
      </w:r>
    </w:p>
    <w:p w:rsidR="003740FB" w:rsidRDefault="003740FB" w:rsidP="003740FB">
      <w:pPr>
        <w:pStyle w:val="bpuSponsor"/>
      </w:pPr>
      <w:r>
        <w:t>District 37 (Bergen)</w:t>
      </w:r>
    </w:p>
    <w:p w:rsidR="003740FB" w:rsidRDefault="00A81A37" w:rsidP="00A81A37">
      <w:pPr>
        <w:pStyle w:val="bpuSponsor"/>
      </w:pPr>
      <w:r>
        <w:t>Assemblywoman  CAROL A. MURPHY</w:t>
      </w:r>
    </w:p>
    <w:p w:rsidR="00A81A37" w:rsidRDefault="00A81A37" w:rsidP="00A81A37">
      <w:pPr>
        <w:pStyle w:val="bpuSponsor"/>
      </w:pPr>
      <w:r>
        <w:t>District 7 (Burlington)</w:t>
      </w:r>
    </w:p>
    <w:p w:rsidR="00A81A37" w:rsidRDefault="00D61EC8" w:rsidP="00D61EC8">
      <w:pPr>
        <w:pStyle w:val="bpuSponsor"/>
      </w:pPr>
      <w:r>
        <w:t>Assemblyman  NICHOLAS CHIARAVALLOTI</w:t>
      </w:r>
    </w:p>
    <w:p w:rsidR="00D61EC8" w:rsidRDefault="00D61EC8" w:rsidP="00D61EC8">
      <w:pPr>
        <w:pStyle w:val="bpuSponsor"/>
      </w:pPr>
      <w:r>
        <w:t>District 31 (Hudson)</w:t>
      </w:r>
    </w:p>
    <w:p w:rsidR="00D61EC8" w:rsidRPr="00D61EC8" w:rsidRDefault="00D61EC8" w:rsidP="00D61EC8">
      <w:pPr>
        <w:pStyle w:val="bpuSponsor"/>
      </w:pPr>
    </w:p>
    <w:p w:rsidR="0015138B" w:rsidRDefault="000D2D8E" w:rsidP="000D2D8E">
      <w:pPr>
        <w:pStyle w:val="bpuSponsor"/>
      </w:pPr>
      <w:r>
        <w:t>Co-Sponsored by:</w:t>
      </w:r>
    </w:p>
    <w:p w:rsidR="000D2D8E" w:rsidRDefault="000D2D8E" w:rsidP="000D2D8E">
      <w:pPr>
        <w:pStyle w:val="bpuSponsor"/>
      </w:pPr>
      <w:r w:rsidRPr="000D2D8E">
        <w:t>Assemblywoman McKnight</w:t>
      </w:r>
    </w:p>
    <w:p w:rsidR="000D2D8E" w:rsidRDefault="000D2D8E" w:rsidP="000D2D8E"/>
    <w:p w:rsidR="000D2D8E" w:rsidRPr="000D2D8E" w:rsidRDefault="000D2D8E" w:rsidP="000D2D8E">
      <w:bookmarkStart w:id="1" w:name="_GoBack"/>
      <w:bookmarkEnd w:id="1"/>
    </w:p>
    <w:p w:rsidR="0015138B" w:rsidRDefault="0015138B" w:rsidP="0015138B">
      <w:pPr>
        <w:pStyle w:val="bpuSponsor"/>
      </w:pPr>
    </w:p>
    <w:p w:rsidR="0015138B" w:rsidRDefault="0015138B" w:rsidP="0015138B">
      <w:pPr>
        <w:pStyle w:val="bpuSponsor"/>
      </w:pPr>
    </w:p>
    <w:p w:rsidR="0015138B" w:rsidRDefault="0015138B" w:rsidP="0015138B">
      <w:pPr>
        <w:pStyle w:val="bpuSponsor"/>
      </w:pPr>
      <w:r>
        <w:t>SYNOPSIS</w:t>
      </w:r>
    </w:p>
    <w:p w:rsidR="0015138B" w:rsidRDefault="0015138B" w:rsidP="0015138B">
      <w:pPr>
        <w:pStyle w:val="bpuNormText"/>
      </w:pPr>
      <w:r>
        <w:tab/>
        <w:t xml:space="preserve">Revises and updates membership and purpose of Advisory Council on the Deaf and Hard of Hearing in DHS. </w:t>
      </w:r>
    </w:p>
    <w:p w:rsidR="0015138B" w:rsidRDefault="0015138B" w:rsidP="0015138B">
      <w:pPr>
        <w:pStyle w:val="bpuNormText"/>
      </w:pPr>
    </w:p>
    <w:p w:rsidR="0015138B" w:rsidRDefault="0015138B" w:rsidP="0015138B">
      <w:pPr>
        <w:pStyle w:val="bpuSponsor"/>
      </w:pPr>
      <w:r>
        <w:t xml:space="preserve">CURRENT VERSION OF TEXT </w:t>
      </w:r>
    </w:p>
    <w:p w:rsidR="0015138B" w:rsidRDefault="0015138B" w:rsidP="0015138B">
      <w:pPr>
        <w:pStyle w:val="bpuNormText"/>
      </w:pPr>
      <w:r>
        <w:tab/>
        <w:t>As introduced.</w:t>
      </w:r>
    </w:p>
    <w:p w:rsidR="0015138B" w:rsidRDefault="0015138B" w:rsidP="0015138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5138B" w:rsidRDefault="0015138B" w:rsidP="008916EC">
      <w:pPr>
        <w:pStyle w:val="FronterPage"/>
        <w:tabs>
          <w:tab w:val="clear" w:pos="720"/>
          <w:tab w:val="clear" w:pos="1440"/>
          <w:tab w:val="clear" w:pos="2160"/>
          <w:tab w:val="clear" w:pos="2880"/>
          <w:tab w:val="clear" w:pos="3600"/>
          <w:tab w:val="clear" w:pos="4320"/>
          <w:tab w:val="clear" w:pos="5040"/>
        </w:tabs>
        <w:sectPr w:rsidR="0015138B" w:rsidSect="0015138B">
          <w:type w:val="continuous"/>
          <w:pgSz w:w="12240" w:h="20160" w:code="5"/>
          <w:pgMar w:top="1440" w:right="2275" w:bottom="1440" w:left="2275" w:header="72" w:footer="720" w:gutter="0"/>
          <w:pgNumType w:start="1"/>
          <w:cols w:space="720"/>
          <w:docGrid w:linePitch="360"/>
        </w:sectPr>
      </w:pPr>
    </w:p>
    <w:p w:rsidR="000F1CF9" w:rsidRPr="00A45DC9" w:rsidRDefault="000F1CF9" w:rsidP="000F1CF9">
      <w:pPr>
        <w:pStyle w:val="HangingAnAct"/>
      </w:pPr>
      <w:r w:rsidRPr="000F1CF9">
        <w:rPr>
          <w:rStyle w:val="BillHead"/>
        </w:rPr>
        <w:lastRenderedPageBreak/>
        <w:t>An Act</w:t>
      </w:r>
      <w:r w:rsidRPr="006B7FA7">
        <w:rPr>
          <w:rStyle w:val="HangingAnActChar"/>
        </w:rPr>
        <w:t xml:space="preserve"> </w:t>
      </w:r>
      <w:r>
        <w:rPr>
          <w:rStyle w:val="HangingAnActChar"/>
        </w:rPr>
        <w:t>concerning</w:t>
      </w:r>
      <w:r>
        <w:t xml:space="preserve"> the Advisory Council on the Deaf and Hard of Hearing and amending P.L.1977, c.166.</w:t>
      </w:r>
    </w:p>
    <w:p w:rsidR="000F1CF9" w:rsidRPr="00D71D68" w:rsidRDefault="000F1CF9" w:rsidP="000F1CF9"/>
    <w:p w:rsidR="000F1CF9" w:rsidRPr="00AA7880" w:rsidRDefault="000F1CF9" w:rsidP="000F1CF9">
      <w:r>
        <w:tab/>
      </w:r>
      <w:r>
        <w:rPr>
          <w:rStyle w:val="BillHeading2"/>
        </w:rPr>
        <w:t xml:space="preserve">Be It Enacted </w:t>
      </w:r>
      <w:r>
        <w:rPr>
          <w:rStyle w:val="BillLanguage"/>
        </w:rPr>
        <w:t>by the Senate and General Assembly of the State of New Jersey:</w:t>
      </w:r>
    </w:p>
    <w:p w:rsidR="000F1CF9" w:rsidRDefault="000F1CF9" w:rsidP="000F1CF9"/>
    <w:p w:rsidR="000F1CF9" w:rsidRPr="00D84B59" w:rsidRDefault="000F1CF9" w:rsidP="000F1CF9">
      <w:r>
        <w:tab/>
        <w:t>1.</w:t>
      </w:r>
      <w:r>
        <w:tab/>
      </w:r>
      <w:r w:rsidRPr="00D84B59">
        <w:t xml:space="preserve">Section 8 of P.L.1977, c.166 (C.34:1-69.1a.) is amended to read as follows:  </w:t>
      </w:r>
    </w:p>
    <w:p w:rsidR="000F1CF9" w:rsidRPr="00D84B59" w:rsidRDefault="000F1CF9" w:rsidP="000F1CF9">
      <w:r w:rsidRPr="00D84B59">
        <w:tab/>
      </w:r>
      <w:r>
        <w:t>8.</w:t>
      </w:r>
      <w:r>
        <w:tab/>
      </w:r>
      <w:r w:rsidRPr="00D84B59">
        <w:t>a.  There shall be</w:t>
      </w:r>
      <w:r w:rsidRPr="00D84B59">
        <w:rPr>
          <w:u w:val="single"/>
        </w:rPr>
        <w:t>,</w:t>
      </w:r>
      <w:r w:rsidRPr="00D84B59">
        <w:t xml:space="preserve"> within the Division of the Deaf and Hard of Hearing </w:t>
      </w:r>
      <w:r w:rsidRPr="00D84B59">
        <w:rPr>
          <w:u w:val="single"/>
        </w:rPr>
        <w:t>in the Department of Human Services,</w:t>
      </w:r>
      <w:r w:rsidRPr="00D84B59">
        <w:t xml:space="preserve"> an Advisory Council on the Deaf and Hard of Hearing </w:t>
      </w:r>
      <w:r w:rsidRPr="00D84B59">
        <w:rPr>
          <w:rFonts w:ascii="Albertus Extra Bold" w:hAnsi="Albertus Extra Bold"/>
          <w:b/>
        </w:rPr>
        <w:t>[</w:t>
      </w:r>
      <w:r w:rsidRPr="00D84B59">
        <w:t>which</w:t>
      </w:r>
      <w:r w:rsidRPr="00D84B59">
        <w:rPr>
          <w:rFonts w:ascii="Albertus Extra Bold" w:hAnsi="Albertus Extra Bold"/>
          <w:b/>
        </w:rPr>
        <w:t>]</w:t>
      </w:r>
      <w:r w:rsidRPr="00D84B59">
        <w:rPr>
          <w:u w:val="single"/>
        </w:rPr>
        <w:t>.</w:t>
      </w:r>
      <w:r w:rsidRPr="00D84B59">
        <w:t xml:space="preserve"> </w:t>
      </w:r>
    </w:p>
    <w:p w:rsidR="004B1129" w:rsidRDefault="000F1CF9" w:rsidP="000F1CF9">
      <w:pPr>
        <w:rPr>
          <w:u w:val="single"/>
        </w:rPr>
      </w:pPr>
      <w:r w:rsidRPr="00D84B59">
        <w:tab/>
      </w:r>
      <w:r>
        <w:rPr>
          <w:u w:val="single"/>
        </w:rPr>
        <w:t>b.</w:t>
      </w:r>
      <w:r>
        <w:rPr>
          <w:u w:val="single"/>
        </w:rPr>
        <w:tab/>
      </w:r>
      <w:r w:rsidRPr="00D84B59">
        <w:rPr>
          <w:u w:val="single"/>
        </w:rPr>
        <w:t>The advisory council</w:t>
      </w:r>
      <w:r w:rsidRPr="00D84B59">
        <w:t xml:space="preserve"> shall consist of </w:t>
      </w:r>
      <w:r w:rsidRPr="00142A76">
        <w:rPr>
          <w:rFonts w:ascii="Albertus Extra Bold" w:hAnsi="Albertus Extra Bold"/>
          <w:b/>
        </w:rPr>
        <w:t>[</w:t>
      </w:r>
      <w:r w:rsidRPr="00D84B59">
        <w:t>18</w:t>
      </w:r>
      <w:r w:rsidRPr="00142A76">
        <w:rPr>
          <w:rFonts w:ascii="Albertus Extra Bold" w:hAnsi="Albertus Extra Bold"/>
          <w:b/>
        </w:rPr>
        <w:t>]</w:t>
      </w:r>
      <w:r>
        <w:t xml:space="preserve"> </w:t>
      </w:r>
      <w:r>
        <w:rPr>
          <w:u w:val="single"/>
        </w:rPr>
        <w:t>25</w:t>
      </w:r>
      <w:r w:rsidRPr="00D84B59">
        <w:t xml:space="preserve"> members</w:t>
      </w:r>
      <w:r w:rsidR="004B1129" w:rsidRPr="004B1129">
        <w:rPr>
          <w:rFonts w:ascii="Albertus Extra Bold" w:hAnsi="Albertus Extra Bold"/>
          <w:b/>
        </w:rPr>
        <w:t>[</w:t>
      </w:r>
      <w:r w:rsidRPr="00D84B59">
        <w:t>.  One representative from each of the following shall be ex-officio members:</w:t>
      </w:r>
      <w:r w:rsidRPr="00D84B59">
        <w:rPr>
          <w:rFonts w:ascii="Albertus Extra Bold" w:hAnsi="Albertus Extra Bold"/>
          <w:b/>
        </w:rPr>
        <w:t>]</w:t>
      </w:r>
      <w:r w:rsidRPr="00D84B59">
        <w:t xml:space="preserve"> </w:t>
      </w:r>
      <w:r w:rsidR="004B1129">
        <w:rPr>
          <w:u w:val="single"/>
        </w:rPr>
        <w:t xml:space="preserve">, including:  </w:t>
      </w:r>
    </w:p>
    <w:p w:rsidR="000F1CF9" w:rsidRPr="004B1129" w:rsidRDefault="004B1129" w:rsidP="000F1CF9">
      <w:pPr>
        <w:rPr>
          <w:u w:val="single"/>
        </w:rPr>
      </w:pPr>
      <w:r w:rsidRPr="004B1129">
        <w:tab/>
      </w:r>
      <w:r>
        <w:rPr>
          <w:u w:val="single"/>
        </w:rPr>
        <w:t>(1)</w:t>
      </w:r>
      <w:r>
        <w:rPr>
          <w:u w:val="single"/>
        </w:rPr>
        <w:tab/>
        <w:t>s</w:t>
      </w:r>
      <w:r w:rsidR="000F1CF9" w:rsidRPr="00D84B59">
        <w:rPr>
          <w:u w:val="single"/>
        </w:rPr>
        <w:t xml:space="preserve">even members, or their designees, </w:t>
      </w:r>
      <w:r>
        <w:rPr>
          <w:u w:val="single"/>
        </w:rPr>
        <w:t xml:space="preserve">who </w:t>
      </w:r>
      <w:r w:rsidR="000F1CF9" w:rsidRPr="00D84B59">
        <w:rPr>
          <w:u w:val="single"/>
        </w:rPr>
        <w:t>shall serve ex officio, as follows:  the Director of the Office of Special Education Policy and Procedure in the</w:t>
      </w:r>
      <w:r w:rsidR="000F1CF9" w:rsidRPr="00D84B59">
        <w:t xml:space="preserve"> Department of Education</w:t>
      </w:r>
      <w:r w:rsidR="000F1CF9" w:rsidRPr="00D84B59">
        <w:rPr>
          <w:rFonts w:ascii="Albertus Extra Bold" w:hAnsi="Albertus Extra Bold"/>
          <w:b/>
        </w:rPr>
        <w:t>[</w:t>
      </w:r>
      <w:r w:rsidR="000F1CF9" w:rsidRPr="00D84B59">
        <w:t>,</w:t>
      </w:r>
      <w:r w:rsidR="000F1CF9" w:rsidRPr="00D84B59">
        <w:rPr>
          <w:rFonts w:ascii="Albertus Extra Bold" w:hAnsi="Albertus Extra Bold"/>
          <w:b/>
        </w:rPr>
        <w:t>]</w:t>
      </w:r>
      <w:r w:rsidR="000F1CF9" w:rsidRPr="00D84B59">
        <w:rPr>
          <w:u w:val="single"/>
        </w:rPr>
        <w:t>; the Director of the Early Hearing Detection and Intervention Program in the</w:t>
      </w:r>
      <w:r w:rsidR="000F1CF9" w:rsidRPr="00D84B59">
        <w:t xml:space="preserve"> Department of Health</w:t>
      </w:r>
      <w:r w:rsidR="000F1CF9" w:rsidRPr="00D84B59">
        <w:rPr>
          <w:rFonts w:ascii="Albertus Extra Bold" w:hAnsi="Albertus Extra Bold"/>
          <w:b/>
        </w:rPr>
        <w:t>[</w:t>
      </w:r>
      <w:r w:rsidR="000F1CF9" w:rsidRPr="00D84B59">
        <w:t>,</w:t>
      </w:r>
      <w:r w:rsidR="000F1CF9" w:rsidRPr="00D84B59">
        <w:rPr>
          <w:rFonts w:ascii="Albertus Extra Bold" w:hAnsi="Albertus Extra Bold"/>
          <w:b/>
        </w:rPr>
        <w:t>]</w:t>
      </w:r>
      <w:r w:rsidR="000F1CF9" w:rsidRPr="00D84B59">
        <w:rPr>
          <w:u w:val="single"/>
        </w:rPr>
        <w:t>; the Director of the Division of the Deaf and Hard of Hearing in the</w:t>
      </w:r>
      <w:r w:rsidR="000F1CF9" w:rsidRPr="00D84B59">
        <w:t xml:space="preserve"> Department of Human Services</w:t>
      </w:r>
      <w:r w:rsidR="000F1CF9" w:rsidRPr="00D84B59">
        <w:rPr>
          <w:rFonts w:ascii="Albertus Extra Bold" w:hAnsi="Albertus Extra Bold"/>
          <w:b/>
        </w:rPr>
        <w:t>[</w:t>
      </w:r>
      <w:r w:rsidR="000F1CF9" w:rsidRPr="00D84B59">
        <w:t>,</w:t>
      </w:r>
      <w:r w:rsidR="000F1CF9" w:rsidRPr="00D84B59">
        <w:rPr>
          <w:rFonts w:ascii="Albertus Extra Bold" w:hAnsi="Albertus Extra Bold"/>
          <w:b/>
        </w:rPr>
        <w:t>]</w:t>
      </w:r>
      <w:r w:rsidR="000F1CF9" w:rsidRPr="00D84B59">
        <w:rPr>
          <w:u w:val="single"/>
        </w:rPr>
        <w:t>; the Director of the Division of Aging Services in the Department of Human Services; the Director of the</w:t>
      </w:r>
      <w:r w:rsidR="000F1CF9" w:rsidRPr="00D84B59">
        <w:t xml:space="preserve"> Division of Vocational Rehabilitation Services in the Department of Labor</w:t>
      </w:r>
      <w:r w:rsidR="000F1CF9" w:rsidRPr="00D84B59">
        <w:rPr>
          <w:rFonts w:ascii="Albertus Extra Bold" w:hAnsi="Albertus Extra Bold"/>
          <w:b/>
        </w:rPr>
        <w:t>[</w:t>
      </w:r>
      <w:r w:rsidR="000F1CF9" w:rsidRPr="00D84B59">
        <w:t>,</w:t>
      </w:r>
      <w:r w:rsidR="000F1CF9" w:rsidRPr="00D84B59">
        <w:rPr>
          <w:rFonts w:ascii="Albertus Extra Bold" w:hAnsi="Albertus Extra Bold"/>
          <w:b/>
        </w:rPr>
        <w:t>]</w:t>
      </w:r>
      <w:r w:rsidR="000F1CF9" w:rsidRPr="00D84B59">
        <w:t xml:space="preserve"> </w:t>
      </w:r>
      <w:r w:rsidR="000F1CF9" w:rsidRPr="00D84B59">
        <w:rPr>
          <w:u w:val="single"/>
        </w:rPr>
        <w:t>and Workforce Development;</w:t>
      </w:r>
      <w:r w:rsidR="000F1CF9" w:rsidRPr="005539F1">
        <w:t xml:space="preserve"> </w:t>
      </w:r>
      <w:r w:rsidR="000F1CF9" w:rsidRPr="00F1002E">
        <w:t>the</w:t>
      </w:r>
      <w:r w:rsidR="000F1CF9">
        <w:t xml:space="preserve"> </w:t>
      </w:r>
      <w:r w:rsidR="000F1CF9" w:rsidRPr="00B35BA4">
        <w:rPr>
          <w:rFonts w:ascii="Albertus Extra Bold" w:hAnsi="Albertus Extra Bold"/>
          <w:b/>
        </w:rPr>
        <w:t>[</w:t>
      </w:r>
      <w:r w:rsidR="000F1CF9" w:rsidRPr="00D84B59">
        <w:t>Commission on</w:t>
      </w:r>
      <w:r w:rsidR="000F1CF9" w:rsidRPr="00B35BA4">
        <w:rPr>
          <w:rFonts w:ascii="Albertus Extra Bold" w:hAnsi="Albertus Extra Bold"/>
          <w:b/>
        </w:rPr>
        <w:t>]</w:t>
      </w:r>
      <w:r w:rsidR="000F1CF9">
        <w:t xml:space="preserve"> </w:t>
      </w:r>
      <w:r w:rsidR="000F1CF9">
        <w:rPr>
          <w:u w:val="single"/>
        </w:rPr>
        <w:t>Secretary of</w:t>
      </w:r>
      <w:r w:rsidR="000F1CF9" w:rsidRPr="00D84B59">
        <w:t xml:space="preserve"> Higher Education</w:t>
      </w:r>
      <w:r w:rsidR="000F1CF9" w:rsidRPr="00D84B59">
        <w:rPr>
          <w:u w:val="single"/>
        </w:rPr>
        <w:t>;</w:t>
      </w:r>
      <w:r w:rsidR="000F1CF9" w:rsidRPr="00D84B59">
        <w:t xml:space="preserve"> and </w:t>
      </w:r>
      <w:r w:rsidR="000F1CF9" w:rsidRPr="00D84B59">
        <w:rPr>
          <w:u w:val="single"/>
        </w:rPr>
        <w:t>the Superintendent of</w:t>
      </w:r>
      <w:r w:rsidR="000F1CF9" w:rsidRPr="00D84B59">
        <w:t xml:space="preserve"> the Marie </w:t>
      </w:r>
      <w:proofErr w:type="spellStart"/>
      <w:r w:rsidR="000F1CF9" w:rsidRPr="00D84B59">
        <w:t>Katzenbach</w:t>
      </w:r>
      <w:proofErr w:type="spellEnd"/>
      <w:r w:rsidR="000F1CF9" w:rsidRPr="00D84B59">
        <w:t xml:space="preserve"> School for the Deaf</w:t>
      </w:r>
      <w:r w:rsidRPr="00D84B59">
        <w:rPr>
          <w:rFonts w:ascii="Albertus Extra Bold" w:hAnsi="Albertus Extra Bold"/>
          <w:b/>
        </w:rPr>
        <w:t>[</w:t>
      </w:r>
      <w:r w:rsidR="000F1CF9" w:rsidRPr="00D84B59">
        <w:t>.  Twelve</w:t>
      </w:r>
      <w:r w:rsidR="000F1CF9" w:rsidRPr="00D84B59">
        <w:rPr>
          <w:rFonts w:ascii="Albertus Extra Bold" w:hAnsi="Albertus Extra Bold"/>
          <w:b/>
        </w:rPr>
        <w:t>]</w:t>
      </w:r>
      <w:r w:rsidR="000F1CF9" w:rsidRPr="00D84B59">
        <w:t xml:space="preserve"> </w:t>
      </w:r>
      <w:r>
        <w:rPr>
          <w:u w:val="single"/>
        </w:rPr>
        <w:t>; and</w:t>
      </w:r>
    </w:p>
    <w:p w:rsidR="000F1CF9" w:rsidRDefault="004B1129" w:rsidP="000F1CF9">
      <w:r>
        <w:tab/>
      </w:r>
      <w:r>
        <w:rPr>
          <w:u w:val="single"/>
        </w:rPr>
        <w:t>(2)</w:t>
      </w:r>
      <w:r>
        <w:rPr>
          <w:u w:val="single"/>
        </w:rPr>
        <w:tab/>
        <w:t>e</w:t>
      </w:r>
      <w:r w:rsidR="000F1CF9">
        <w:rPr>
          <w:u w:val="single"/>
        </w:rPr>
        <w:t>ighteen</w:t>
      </w:r>
      <w:r w:rsidR="006865F9">
        <w:rPr>
          <w:u w:val="single"/>
        </w:rPr>
        <w:t xml:space="preserve"> </w:t>
      </w:r>
      <w:r w:rsidR="000F1CF9">
        <w:rPr>
          <w:u w:val="single"/>
        </w:rPr>
        <w:t>public</w:t>
      </w:r>
      <w:r w:rsidR="000F1CF9" w:rsidRPr="00D84B59">
        <w:t xml:space="preserve"> members </w:t>
      </w:r>
      <w:r w:rsidRPr="004B1129">
        <w:rPr>
          <w:rFonts w:ascii="Albertus Extra Bold" w:hAnsi="Albertus Extra Bold"/>
          <w:b/>
        </w:rPr>
        <w:t>[</w:t>
      </w:r>
      <w:r w:rsidR="000F1CF9" w:rsidRPr="00D84B59">
        <w:t>shall</w:t>
      </w:r>
      <w:r w:rsidRPr="004B1129">
        <w:rPr>
          <w:rFonts w:ascii="Albertus Extra Bold" w:hAnsi="Albertus Extra Bold"/>
          <w:b/>
        </w:rPr>
        <w:t>]</w:t>
      </w:r>
      <w:r>
        <w:t xml:space="preserve"> </w:t>
      </w:r>
      <w:r>
        <w:rPr>
          <w:u w:val="single"/>
        </w:rPr>
        <w:t>to</w:t>
      </w:r>
      <w:r w:rsidR="000F1CF9" w:rsidRPr="00D84B59">
        <w:t xml:space="preserve"> be appointed </w:t>
      </w:r>
      <w:r>
        <w:t xml:space="preserve">by the Governor </w:t>
      </w:r>
      <w:r w:rsidR="000F1CF9" w:rsidRPr="00D84B59">
        <w:rPr>
          <w:u w:val="single"/>
        </w:rPr>
        <w:t>as follows</w:t>
      </w:r>
      <w:r w:rsidR="000F1CF9" w:rsidRPr="00D84B59">
        <w:t xml:space="preserve">:  </w:t>
      </w:r>
      <w:r w:rsidR="000F1CF9" w:rsidRPr="00D84B59">
        <w:rPr>
          <w:u w:val="single"/>
        </w:rPr>
        <w:t>one licensed audiologist;</w:t>
      </w:r>
      <w:r>
        <w:rPr>
          <w:u w:val="single"/>
        </w:rPr>
        <w:t xml:space="preserve"> </w:t>
      </w:r>
      <w:r w:rsidR="000F1CF9">
        <w:rPr>
          <w:u w:val="single"/>
        </w:rPr>
        <w:t xml:space="preserve">one licensed speech-language pathologist who has experience in working with the deaf and hard of hearing populations; one instructor </w:t>
      </w:r>
      <w:r>
        <w:rPr>
          <w:u w:val="single"/>
        </w:rPr>
        <w:t xml:space="preserve">of American Sign Language (ASL); </w:t>
      </w:r>
      <w:r w:rsidR="000F1CF9">
        <w:rPr>
          <w:u w:val="single"/>
        </w:rPr>
        <w:t>o</w:t>
      </w:r>
      <w:r w:rsidR="000F1CF9" w:rsidRPr="00D84B59">
        <w:rPr>
          <w:u w:val="single"/>
        </w:rPr>
        <w:t>ne educational provider who represents an educational center that uses an auditory-oral approach;</w:t>
      </w:r>
      <w:r w:rsidR="000F1CF9" w:rsidRPr="00D84B59">
        <w:t xml:space="preserve"> one </w:t>
      </w:r>
      <w:r w:rsidRPr="004B1129">
        <w:rPr>
          <w:rFonts w:ascii="Albertus Extra Bold" w:hAnsi="Albertus Extra Bold"/>
          <w:b/>
        </w:rPr>
        <w:t>[</w:t>
      </w:r>
      <w:r w:rsidR="000F1CF9" w:rsidRPr="00D84B59">
        <w:t>shall be a</w:t>
      </w:r>
      <w:r w:rsidRPr="004B1129">
        <w:rPr>
          <w:rFonts w:ascii="Albertus Extra Bold" w:hAnsi="Albertus Extra Bold"/>
          <w:b/>
        </w:rPr>
        <w:t>]</w:t>
      </w:r>
      <w:r w:rsidR="000F1CF9" w:rsidRPr="00D84B59">
        <w:t xml:space="preserve"> business person </w:t>
      </w:r>
      <w:r w:rsidR="000F1CF9" w:rsidRPr="00D84B59">
        <w:rPr>
          <w:u w:val="single"/>
        </w:rPr>
        <w:t>who shall be</w:t>
      </w:r>
      <w:r w:rsidR="000F1CF9" w:rsidRPr="00D84B59">
        <w:t xml:space="preserve"> selected </w:t>
      </w:r>
      <w:r w:rsidR="006865F9">
        <w:rPr>
          <w:u w:val="single"/>
        </w:rPr>
        <w:t>by the Governor</w:t>
      </w:r>
      <w:r w:rsidR="006865F9">
        <w:t xml:space="preserve"> </w:t>
      </w:r>
      <w:r w:rsidR="000F1CF9" w:rsidRPr="00D84B59">
        <w:t>from a list of candidates supplied by the New Jersey State Chamber of Commerce</w:t>
      </w:r>
      <w:r w:rsidR="000F1CF9" w:rsidRPr="00D84B59">
        <w:rPr>
          <w:rFonts w:ascii="Albertus Extra Bold" w:hAnsi="Albertus Extra Bold"/>
          <w:b/>
        </w:rPr>
        <w:t>[</w:t>
      </w:r>
      <w:r w:rsidR="000F1CF9" w:rsidRPr="00D84B59">
        <w:t>,</w:t>
      </w:r>
      <w:r w:rsidR="000F1CF9" w:rsidRPr="00D84B59">
        <w:rPr>
          <w:rFonts w:ascii="Albertus Extra Bold" w:hAnsi="Albertus Extra Bold"/>
          <w:b/>
        </w:rPr>
        <w:t>]</w:t>
      </w:r>
      <w:r w:rsidR="000F1CF9" w:rsidRPr="00D84B59">
        <w:rPr>
          <w:u w:val="single"/>
        </w:rPr>
        <w:t>;</w:t>
      </w:r>
      <w:r w:rsidR="000F1CF9" w:rsidRPr="002E0416">
        <w:t xml:space="preserve"> </w:t>
      </w:r>
      <w:r w:rsidR="000F1CF9" w:rsidRPr="00D84B59">
        <w:t>one lay citizen born of deaf parents</w:t>
      </w:r>
      <w:r w:rsidR="000F1CF9" w:rsidRPr="00D84B59">
        <w:rPr>
          <w:rFonts w:ascii="Albertus Extra Bold" w:hAnsi="Albertus Extra Bold"/>
          <w:b/>
        </w:rPr>
        <w:t>[</w:t>
      </w:r>
      <w:r w:rsidR="000F1CF9" w:rsidRPr="00D84B59">
        <w:t>, five</w:t>
      </w:r>
      <w:r w:rsidR="000F1CF9" w:rsidRPr="00D84B59">
        <w:rPr>
          <w:rFonts w:ascii="Albertus Extra Bold" w:hAnsi="Albertus Extra Bold"/>
          <w:b/>
        </w:rPr>
        <w:t>]</w:t>
      </w:r>
      <w:r w:rsidR="000F1CF9" w:rsidRPr="00D84B59">
        <w:rPr>
          <w:u w:val="single"/>
        </w:rPr>
        <w:t>; one parent of a child who is deaf or hard of hearing</w:t>
      </w:r>
      <w:r w:rsidR="000F1CF9">
        <w:rPr>
          <w:u w:val="single"/>
        </w:rPr>
        <w:t>;</w:t>
      </w:r>
      <w:r>
        <w:rPr>
          <w:u w:val="single"/>
        </w:rPr>
        <w:t xml:space="preserve"> o</w:t>
      </w:r>
      <w:r w:rsidR="000F1CF9">
        <w:rPr>
          <w:u w:val="single"/>
        </w:rPr>
        <w:t>ne parent of a child who is deaf or hard of hearing and has special needs;</w:t>
      </w:r>
      <w:r>
        <w:rPr>
          <w:u w:val="single"/>
        </w:rPr>
        <w:t xml:space="preserve"> </w:t>
      </w:r>
      <w:r w:rsidR="005F497F">
        <w:rPr>
          <w:u w:val="single"/>
        </w:rPr>
        <w:t>one</w:t>
      </w:r>
      <w:r w:rsidR="00A12B14">
        <w:rPr>
          <w:u w:val="single"/>
        </w:rPr>
        <w:t xml:space="preserve"> </w:t>
      </w:r>
      <w:r w:rsidR="005F497F">
        <w:rPr>
          <w:u w:val="single"/>
        </w:rPr>
        <w:t>citizen</w:t>
      </w:r>
      <w:r w:rsidR="000F1CF9" w:rsidRPr="004B1129">
        <w:rPr>
          <w:u w:val="single"/>
        </w:rPr>
        <w:t xml:space="preserve"> who </w:t>
      </w:r>
      <w:r w:rsidR="005F497F">
        <w:rPr>
          <w:u w:val="single"/>
        </w:rPr>
        <w:t>is</w:t>
      </w:r>
      <w:r w:rsidR="000F1CF9" w:rsidRPr="004B1129">
        <w:rPr>
          <w:u w:val="single"/>
        </w:rPr>
        <w:t xml:space="preserve"> deaf-blind</w:t>
      </w:r>
      <w:r w:rsidR="005F497F">
        <w:rPr>
          <w:u w:val="single"/>
        </w:rPr>
        <w:t xml:space="preserve"> and is recommended b</w:t>
      </w:r>
      <w:r>
        <w:rPr>
          <w:u w:val="single"/>
        </w:rPr>
        <w:t>y the President of the S</w:t>
      </w:r>
      <w:r w:rsidR="005F497F">
        <w:rPr>
          <w:u w:val="single"/>
        </w:rPr>
        <w:t>enate; one citizen who is deaf-blind and is recommended by the Speaker of the General Assembly</w:t>
      </w:r>
      <w:r w:rsidR="000F1CF9">
        <w:rPr>
          <w:u w:val="single"/>
        </w:rPr>
        <w:t xml:space="preserve">; </w:t>
      </w:r>
      <w:r w:rsidR="00F80748">
        <w:rPr>
          <w:u w:val="single"/>
        </w:rPr>
        <w:t>two</w:t>
      </w:r>
      <w:r w:rsidR="000F1CF9" w:rsidRPr="0006039D">
        <w:t xml:space="preserve"> </w:t>
      </w:r>
      <w:r w:rsidR="000F1CF9" w:rsidRPr="00D84B59">
        <w:t>citizens</w:t>
      </w:r>
      <w:r w:rsidR="005F497F">
        <w:t xml:space="preserve"> </w:t>
      </w:r>
      <w:r w:rsidR="000F1CF9" w:rsidRPr="00D84B59">
        <w:t>who are</w:t>
      </w:r>
      <w:r w:rsidR="005F497F">
        <w:t xml:space="preserve"> </w:t>
      </w:r>
      <w:r w:rsidR="000F1CF9" w:rsidRPr="00D84B59">
        <w:t>deaf</w:t>
      </w:r>
      <w:r w:rsidR="005F497F" w:rsidRPr="005F497F">
        <w:rPr>
          <w:rFonts w:ascii="Albertus Extra Bold" w:hAnsi="Albertus Extra Bold"/>
          <w:b/>
        </w:rPr>
        <w:t>[</w:t>
      </w:r>
      <w:r w:rsidR="000F1CF9" w:rsidRPr="00D84B59">
        <w:t>,</w:t>
      </w:r>
      <w:r w:rsidR="005F497F" w:rsidRPr="005F497F">
        <w:rPr>
          <w:rFonts w:ascii="Albertus Extra Bold" w:hAnsi="Albertus Extra Bold"/>
          <w:b/>
        </w:rPr>
        <w:t>]</w:t>
      </w:r>
      <w:r w:rsidR="000F1CF9" w:rsidRPr="00D84B59">
        <w:t xml:space="preserve"> </w:t>
      </w:r>
      <w:r w:rsidR="005F497F">
        <w:rPr>
          <w:u w:val="single"/>
        </w:rPr>
        <w:t xml:space="preserve">and </w:t>
      </w:r>
      <w:r w:rsidR="00F80748">
        <w:rPr>
          <w:u w:val="single"/>
        </w:rPr>
        <w:t>are</w:t>
      </w:r>
      <w:r w:rsidR="005F497F">
        <w:rPr>
          <w:u w:val="single"/>
        </w:rPr>
        <w:t xml:space="preserve"> recommended by the President of the Senate</w:t>
      </w:r>
      <w:r w:rsidR="00F80748">
        <w:rPr>
          <w:u w:val="single"/>
        </w:rPr>
        <w:t>, one of whom shall be</w:t>
      </w:r>
      <w:r w:rsidR="005F497F">
        <w:rPr>
          <w:u w:val="single"/>
        </w:rPr>
        <w:t xml:space="preserve"> recommended by the President of the Senate based on a list of candidates supplied by the New Jersey Association of the Deaf;</w:t>
      </w:r>
      <w:r w:rsidR="005F497F">
        <w:t xml:space="preserve"> </w:t>
      </w:r>
      <w:r w:rsidR="005F497F" w:rsidRPr="005F497F">
        <w:rPr>
          <w:rFonts w:ascii="Albertus Extra Bold" w:hAnsi="Albertus Extra Bold"/>
          <w:b/>
        </w:rPr>
        <w:t>[</w:t>
      </w:r>
      <w:r w:rsidR="000F1CF9" w:rsidRPr="00D84B59">
        <w:t>two of whom shall be chosen from the professions and three to be lay persons,</w:t>
      </w:r>
      <w:r w:rsidR="000F1CF9" w:rsidRPr="00D84B59">
        <w:rPr>
          <w:rFonts w:ascii="Albertus Extra Bold" w:hAnsi="Albertus Extra Bold"/>
          <w:b/>
        </w:rPr>
        <w:t>]</w:t>
      </w:r>
      <w:r w:rsidR="000F1CF9" w:rsidRPr="00D84B59">
        <w:t xml:space="preserve"> </w:t>
      </w:r>
      <w:r w:rsidR="00F80748">
        <w:rPr>
          <w:u w:val="single"/>
        </w:rPr>
        <w:t>two</w:t>
      </w:r>
      <w:r w:rsidR="005F497F">
        <w:rPr>
          <w:u w:val="single"/>
        </w:rPr>
        <w:t xml:space="preserve"> citizen</w:t>
      </w:r>
      <w:r w:rsidR="00F80748">
        <w:rPr>
          <w:u w:val="single"/>
        </w:rPr>
        <w:t>s</w:t>
      </w:r>
      <w:r w:rsidR="005F497F">
        <w:rPr>
          <w:u w:val="single"/>
        </w:rPr>
        <w:t xml:space="preserve"> who </w:t>
      </w:r>
      <w:r w:rsidR="00F80748">
        <w:rPr>
          <w:u w:val="single"/>
        </w:rPr>
        <w:t>are</w:t>
      </w:r>
      <w:r w:rsidR="005F497F">
        <w:rPr>
          <w:u w:val="single"/>
        </w:rPr>
        <w:t xml:space="preserve"> deaf and </w:t>
      </w:r>
      <w:r w:rsidR="00F80748">
        <w:rPr>
          <w:u w:val="single"/>
        </w:rPr>
        <w:t>are</w:t>
      </w:r>
      <w:r w:rsidR="005F497F">
        <w:rPr>
          <w:u w:val="single"/>
        </w:rPr>
        <w:t xml:space="preserve"> recommended by the Speaker of the General Assembly</w:t>
      </w:r>
      <w:r w:rsidR="00F80748">
        <w:rPr>
          <w:u w:val="single"/>
        </w:rPr>
        <w:t>, one of whom shall be recommended by the Speaker based on a</w:t>
      </w:r>
      <w:r w:rsidR="000F1CF9" w:rsidRPr="00D84B59">
        <w:rPr>
          <w:u w:val="single"/>
        </w:rPr>
        <w:t xml:space="preserve"> list of candidates supplied by the New Jersey Association of the Deaf;</w:t>
      </w:r>
      <w:r w:rsidR="000F1CF9" w:rsidRPr="00D84B59">
        <w:t xml:space="preserve"> </w:t>
      </w:r>
      <w:r w:rsidR="006865F9" w:rsidRPr="006865F9">
        <w:rPr>
          <w:rFonts w:ascii="Albertus Extra Bold" w:hAnsi="Albertus Extra Bold"/>
          <w:b/>
        </w:rPr>
        <w:t>[</w:t>
      </w:r>
      <w:r w:rsidR="000F1CF9" w:rsidRPr="00D84B59">
        <w:t>and five</w:t>
      </w:r>
      <w:r w:rsidR="000F1CF9" w:rsidRPr="00D84B59">
        <w:rPr>
          <w:rFonts w:ascii="Albertus Extra Bold" w:hAnsi="Albertus Extra Bold"/>
          <w:b/>
        </w:rPr>
        <w:t>]</w:t>
      </w:r>
      <w:r w:rsidR="000F1CF9" w:rsidRPr="00D84B59">
        <w:t xml:space="preserve"> </w:t>
      </w:r>
      <w:r w:rsidR="00F80748">
        <w:rPr>
          <w:u w:val="single"/>
        </w:rPr>
        <w:t>two</w:t>
      </w:r>
      <w:r w:rsidR="000F1CF9" w:rsidRPr="00142A76">
        <w:t xml:space="preserve"> </w:t>
      </w:r>
      <w:r w:rsidR="000F1CF9" w:rsidRPr="00D84B59">
        <w:t>citizens who are hard of hearing</w:t>
      </w:r>
      <w:r w:rsidR="00F80748" w:rsidRPr="000C3B9F">
        <w:t xml:space="preserve"> </w:t>
      </w:r>
      <w:r w:rsidR="00F80748">
        <w:rPr>
          <w:u w:val="single"/>
        </w:rPr>
        <w:t xml:space="preserve">and are recommended by the President of the Senate, one of whom shall </w:t>
      </w:r>
      <w:r w:rsidR="000F1CF9" w:rsidRPr="00D84B59">
        <w:rPr>
          <w:u w:val="single"/>
        </w:rPr>
        <w:t xml:space="preserve">be </w:t>
      </w:r>
      <w:r w:rsidR="00F80748">
        <w:rPr>
          <w:u w:val="single"/>
        </w:rPr>
        <w:t xml:space="preserve">recommended by the President </w:t>
      </w:r>
      <w:r w:rsidR="006865F9">
        <w:rPr>
          <w:u w:val="single"/>
        </w:rPr>
        <w:t xml:space="preserve">of the Senate </w:t>
      </w:r>
      <w:r w:rsidR="00F80748">
        <w:rPr>
          <w:u w:val="single"/>
        </w:rPr>
        <w:t xml:space="preserve">based on </w:t>
      </w:r>
      <w:r w:rsidR="000F1CF9" w:rsidRPr="00D84B59">
        <w:rPr>
          <w:u w:val="single"/>
        </w:rPr>
        <w:t>a list of candidates supplied by the Hearing Loss Association of</w:t>
      </w:r>
      <w:r w:rsidR="00F80748">
        <w:rPr>
          <w:u w:val="single"/>
        </w:rPr>
        <w:t xml:space="preserve"> </w:t>
      </w:r>
      <w:r w:rsidR="000F1CF9">
        <w:rPr>
          <w:u w:val="single"/>
        </w:rPr>
        <w:t>New Jersey</w:t>
      </w:r>
      <w:r w:rsidR="00F80748">
        <w:rPr>
          <w:u w:val="single"/>
        </w:rPr>
        <w:t>; and two citizens who are hard of hearing and are recommended by the Speaker of the General Assembly, one of whom shall be recommended by the Speaker based on a list of candidates supplied by the Hearing Loss Association of New Jersey</w:t>
      </w:r>
      <w:r w:rsidR="000F1CF9" w:rsidRPr="00D84B59">
        <w:t xml:space="preserve">.  </w:t>
      </w:r>
      <w:r w:rsidR="000F1CF9" w:rsidRPr="00D84B59">
        <w:rPr>
          <w:rFonts w:ascii="Albertus Extra Bold" w:hAnsi="Albertus Extra Bold"/>
          <w:b/>
        </w:rPr>
        <w:t>[</w:t>
      </w:r>
      <w:r w:rsidR="000F1CF9" w:rsidRPr="00D84B59">
        <w:t>In considering the appointment of the five citizens who are deaf the Governor shall give appropriate consideration to persons recommended by profoundly deaf adults represented by the New Jersey Association of the Deaf, Incorporated.  In considering the appointment of the five citizens who are hard of hearing, the Governor shall give appropriate consideration to persons recommended by hard of hearing adults represented by the organization, Self Help for Hard of Hearing People, Inc.</w:t>
      </w:r>
      <w:r w:rsidR="000F1CF9" w:rsidRPr="00D84B59">
        <w:rPr>
          <w:rFonts w:ascii="Albertus Extra Bold" w:hAnsi="Albertus Extra Bold"/>
          <w:b/>
        </w:rPr>
        <w:t>]</w:t>
      </w:r>
      <w:r w:rsidR="000F1CF9" w:rsidRPr="00D84B59">
        <w:t xml:space="preserve">  </w:t>
      </w:r>
    </w:p>
    <w:p w:rsidR="000F1CF9" w:rsidRPr="00D84B59" w:rsidRDefault="000F1CF9" w:rsidP="000F1CF9">
      <w:pPr>
        <w:rPr>
          <w:u w:val="single"/>
        </w:rPr>
      </w:pPr>
      <w:r w:rsidRPr="00D84B59">
        <w:tab/>
      </w:r>
      <w:r w:rsidRPr="00D84B59">
        <w:rPr>
          <w:u w:val="single"/>
        </w:rPr>
        <w:t>c.</w:t>
      </w:r>
      <w:r>
        <w:tab/>
      </w:r>
      <w:r w:rsidRPr="00D84B59">
        <w:t xml:space="preserve">Each </w:t>
      </w:r>
      <w:r w:rsidRPr="00D84B59">
        <w:rPr>
          <w:rFonts w:ascii="Albertus Extra Bold" w:hAnsi="Albertus Extra Bold"/>
          <w:b/>
        </w:rPr>
        <w:t>[</w:t>
      </w:r>
      <w:r w:rsidRPr="00D84B59">
        <w:t>appointive</w:t>
      </w:r>
      <w:r w:rsidRPr="00D84B59">
        <w:rPr>
          <w:rFonts w:ascii="Albertus Extra Bold" w:hAnsi="Albertus Extra Bold"/>
          <w:b/>
        </w:rPr>
        <w:t>]</w:t>
      </w:r>
      <w:r w:rsidRPr="00D84B59">
        <w:t xml:space="preserve"> </w:t>
      </w:r>
      <w:r w:rsidRPr="00D84B59">
        <w:rPr>
          <w:u w:val="single"/>
        </w:rPr>
        <w:t>appointed</w:t>
      </w:r>
      <w:r w:rsidRPr="00D84B59">
        <w:t xml:space="preserve"> member </w:t>
      </w:r>
      <w:r w:rsidRPr="00D84B59">
        <w:rPr>
          <w:u w:val="single"/>
        </w:rPr>
        <w:t>of the advisory council</w:t>
      </w:r>
      <w:r w:rsidRPr="00D84B59">
        <w:t xml:space="preserve"> shall serve for a term of three years and until </w:t>
      </w:r>
      <w:r w:rsidRPr="00D84B59">
        <w:rPr>
          <w:rFonts w:ascii="Albertus Extra Bold" w:hAnsi="Albertus Extra Bold"/>
          <w:b/>
        </w:rPr>
        <w:t>[</w:t>
      </w:r>
      <w:r w:rsidRPr="00D84B59">
        <w:t>his</w:t>
      </w:r>
      <w:r w:rsidRPr="00D84B59">
        <w:rPr>
          <w:rFonts w:ascii="Albertus Extra Bold" w:hAnsi="Albertus Extra Bold"/>
          <w:b/>
        </w:rPr>
        <w:t>]</w:t>
      </w:r>
      <w:r w:rsidRPr="00D84B59">
        <w:t xml:space="preserve"> </w:t>
      </w:r>
      <w:r w:rsidRPr="00D84B59">
        <w:rPr>
          <w:u w:val="single"/>
        </w:rPr>
        <w:t>a</w:t>
      </w:r>
      <w:r w:rsidRPr="00D84B59">
        <w:t xml:space="preserve"> successor is appointed and </w:t>
      </w:r>
      <w:r w:rsidRPr="00D84B59">
        <w:rPr>
          <w:rFonts w:ascii="Albertus Extra Bold" w:hAnsi="Albertus Extra Bold"/>
          <w:b/>
        </w:rPr>
        <w:t>[</w:t>
      </w:r>
      <w:r w:rsidRPr="00D84B59">
        <w:t>qualifies</w:t>
      </w:r>
      <w:r w:rsidRPr="00D84B59">
        <w:rPr>
          <w:rFonts w:ascii="Albertus Extra Bold" w:hAnsi="Albertus Extra Bold"/>
          <w:b/>
        </w:rPr>
        <w:t>]</w:t>
      </w:r>
      <w:r w:rsidRPr="00D84B59">
        <w:t xml:space="preserve"> </w:t>
      </w:r>
      <w:r w:rsidRPr="00D84B59">
        <w:rPr>
          <w:u w:val="single"/>
        </w:rPr>
        <w:t>qualified</w:t>
      </w:r>
      <w:r w:rsidRPr="00D84B59">
        <w:t>, except that</w:t>
      </w:r>
      <w:r w:rsidRPr="00D84B59">
        <w:rPr>
          <w:u w:val="single"/>
        </w:rPr>
        <w:t>,</w:t>
      </w:r>
      <w:r w:rsidRPr="00D84B59">
        <w:t xml:space="preserve"> of the members first appointed</w:t>
      </w:r>
      <w:r>
        <w:t xml:space="preserve"> </w:t>
      </w:r>
      <w:r>
        <w:rPr>
          <w:u w:val="single"/>
        </w:rPr>
        <w:t>upon the enactment of P.L.1977, c.166 (C.34:1-69.1a et al.)</w:t>
      </w:r>
      <w:r w:rsidRPr="00D84B59">
        <w:rPr>
          <w:u w:val="single"/>
        </w:rPr>
        <w:t>,</w:t>
      </w:r>
      <w:r w:rsidRPr="00D84B59">
        <w:t xml:space="preserve"> the Governor shall designate the appointee's terms so that tw</w:t>
      </w:r>
      <w:r w:rsidR="006865F9">
        <w:t>o</w:t>
      </w:r>
      <w:r>
        <w:t xml:space="preserve"> </w:t>
      </w:r>
      <w:r w:rsidRPr="00D84B59">
        <w:t>shall be appointed for terms of one year, two for terms of two years</w:t>
      </w:r>
      <w:r w:rsidRPr="00D84B59">
        <w:rPr>
          <w:u w:val="single"/>
        </w:rPr>
        <w:t>,</w:t>
      </w:r>
      <w:r w:rsidRPr="00D84B59">
        <w:t xml:space="preserve"> and three for terms of three years.  </w:t>
      </w:r>
      <w:r w:rsidRPr="00D84B59">
        <w:rPr>
          <w:u w:val="single"/>
        </w:rPr>
        <w:t>Appointed members of the council may be removed by the Governor, at any time, for cause.  Any vacancy on the council shall be filled for the unexpired term, in the same manner provided for the original appointment.  Members shall be eligible for reappointment to the advisory council.</w:t>
      </w:r>
    </w:p>
    <w:p w:rsidR="000F1CF9" w:rsidRDefault="000F1CF9" w:rsidP="000F1CF9">
      <w:pPr>
        <w:rPr>
          <w:u w:val="single"/>
        </w:rPr>
      </w:pPr>
      <w:r w:rsidRPr="00D84B59">
        <w:tab/>
      </w:r>
      <w:r>
        <w:rPr>
          <w:u w:val="single"/>
        </w:rPr>
        <w:t>d.</w:t>
      </w:r>
      <w:r w:rsidR="006865F9">
        <w:rPr>
          <w:u w:val="single"/>
        </w:rPr>
        <w:tab/>
      </w:r>
      <w:r>
        <w:rPr>
          <w:u w:val="single"/>
        </w:rPr>
        <w:t xml:space="preserve">The advisory council may establish an executive sub-committee and any other sub-committee of its members </w:t>
      </w:r>
      <w:r w:rsidR="006865F9">
        <w:rPr>
          <w:u w:val="single"/>
        </w:rPr>
        <w:t>as it deems necessary or proper,</w:t>
      </w:r>
      <w:r>
        <w:rPr>
          <w:u w:val="single"/>
        </w:rPr>
        <w:t xml:space="preserve"> and </w:t>
      </w:r>
      <w:r w:rsidR="006865F9">
        <w:rPr>
          <w:u w:val="single"/>
        </w:rPr>
        <w:t xml:space="preserve">it </w:t>
      </w:r>
      <w:r>
        <w:rPr>
          <w:u w:val="single"/>
        </w:rPr>
        <w:t>may authorize such sub-committees to exercise any powers of the advisory council, except those powers that are expressly required by law to be exercised by the advisory council.  If the advisory council establishes an executive committee, the committee shall have at least three members appointed by the chair.</w:t>
      </w:r>
    </w:p>
    <w:p w:rsidR="000F1CF9" w:rsidRPr="0006039D" w:rsidRDefault="000F1CF9" w:rsidP="000F1CF9">
      <w:r w:rsidRPr="00250056">
        <w:tab/>
      </w:r>
      <w:r>
        <w:rPr>
          <w:u w:val="single"/>
        </w:rPr>
        <w:t>e.</w:t>
      </w:r>
      <w:r w:rsidR="006865F9">
        <w:rPr>
          <w:u w:val="single"/>
        </w:rPr>
        <w:tab/>
      </w:r>
      <w:r w:rsidRPr="00D84B59">
        <w:rPr>
          <w:u w:val="single"/>
        </w:rPr>
        <w:t>The purpose of the advisory council shall be to support New Jersey’s deaf and hard of hearing community by safeguarding the rights of persons who are deaf or hard of hearing,</w:t>
      </w:r>
      <w:r w:rsidR="006865F9">
        <w:rPr>
          <w:u w:val="single"/>
        </w:rPr>
        <w:t xml:space="preserve"> </w:t>
      </w:r>
      <w:r w:rsidRPr="00D84B59">
        <w:rPr>
          <w:u w:val="single"/>
        </w:rPr>
        <w:t xml:space="preserve">providing guidance on legislative policy, and ensuring the efficient delivery of government services to the deaf and hard of hearing populations in the State.  In effectuating these purposes, the advisory council shall:  </w:t>
      </w:r>
    </w:p>
    <w:p w:rsidR="000F1CF9" w:rsidRDefault="000F1CF9" w:rsidP="000F1CF9">
      <w:pPr>
        <w:rPr>
          <w:u w:val="single"/>
        </w:rPr>
      </w:pPr>
      <w:r w:rsidRPr="00D84B59">
        <w:tab/>
      </w:r>
      <w:r w:rsidR="006865F9">
        <w:rPr>
          <w:u w:val="single"/>
        </w:rPr>
        <w:t>(1)</w:t>
      </w:r>
      <w:r w:rsidR="006865F9">
        <w:rPr>
          <w:u w:val="single"/>
        </w:rPr>
        <w:tab/>
      </w:r>
      <w:r>
        <w:rPr>
          <w:u w:val="single"/>
        </w:rPr>
        <w:t xml:space="preserve">conduct an ongoing review of the programs, services, and proposed legislation in the State that affects or may affect persons who are deaf, persons who are deaf-blind, and persons who are hard of hearing; </w:t>
      </w:r>
    </w:p>
    <w:p w:rsidR="000F1CF9" w:rsidRDefault="000F1CF9" w:rsidP="000F1CF9">
      <w:pPr>
        <w:rPr>
          <w:u w:val="single"/>
        </w:rPr>
      </w:pPr>
      <w:r w:rsidRPr="00130C09">
        <w:tab/>
      </w:r>
      <w:r>
        <w:rPr>
          <w:u w:val="single"/>
        </w:rPr>
        <w:t>(2)</w:t>
      </w:r>
      <w:r>
        <w:rPr>
          <w:u w:val="single"/>
        </w:rPr>
        <w:tab/>
        <w:t>provide the Governor, the Legislature, the judicial branch, and the commissioners of all State agencies with</w:t>
      </w:r>
      <w:r w:rsidRPr="004B684A">
        <w:rPr>
          <w:u w:val="single"/>
        </w:rPr>
        <w:t xml:space="preserve"> </w:t>
      </w:r>
      <w:r>
        <w:rPr>
          <w:u w:val="single"/>
        </w:rPr>
        <w:t>advice and recommendations on:  (a) the development of policies, programs, and services affecting persons who are deaf, persons who are deaf-blind, and persons who are hard of hearing; (b) the appropriate use of federal and State money in relation to persons who are deaf, persons who are deaf-blind, and persons who are hard of hearing; (c) the sufficiency of, and deficiencies evident in, the programs, services, and proposed legislation reviewed by the advisory council pursuant to paragraph (1) of this subsection; (d) the new laws, rules, and policies that will be necessary to ensure that persons who are deaf, persons who are deaf-blind, and persons who are hard of hearing have equal access to available programs, services, and benefits; (e) the legislation and policies that will work to improve the economic and social conditions of persons who are deaf, persons who are deaf-blind, and persons who are hard of hearing; (f)</w:t>
      </w:r>
      <w:r w:rsidRPr="00790F26">
        <w:rPr>
          <w:u w:val="single"/>
        </w:rPr>
        <w:t xml:space="preserve"> </w:t>
      </w:r>
      <w:r>
        <w:rPr>
          <w:u w:val="single"/>
        </w:rPr>
        <w:t>the need for revisions to the State’s affirmative action plan and programs, or for any other State action that may be necessary to eliminate the underemployment or unemployment of deaf, deaf-blind, and hard of hearing persons in the State’s workforce; and (g) the problems that are faced by persons who are deaf, persons who are deaf-blind, and persons who are hard of hearing in the areas of education, employment, human rights, human services, health, housing, and other related areas;</w:t>
      </w:r>
    </w:p>
    <w:p w:rsidR="000F1CF9" w:rsidRDefault="000F1CF9" w:rsidP="000F1CF9">
      <w:pPr>
        <w:rPr>
          <w:u w:val="single"/>
        </w:rPr>
      </w:pPr>
      <w:r w:rsidRPr="004B684A">
        <w:tab/>
      </w:r>
      <w:r>
        <w:rPr>
          <w:u w:val="single"/>
        </w:rPr>
        <w:t>(3)</w:t>
      </w:r>
      <w:r>
        <w:rPr>
          <w:u w:val="single"/>
        </w:rPr>
        <w:tab/>
        <w:t>assist persons who are deaf, persons who are deaf-blind, persons who are hard of hearing, and the parents of minors who are deaf, deaf-blind, or hard of hearing, in affirmatively advocating for equal access to services</w:t>
      </w:r>
      <w:r w:rsidR="00E35795">
        <w:rPr>
          <w:u w:val="single"/>
        </w:rPr>
        <w:t>,</w:t>
      </w:r>
      <w:r>
        <w:rPr>
          <w:u w:val="single"/>
        </w:rPr>
        <w:t xml:space="preserve"> programs, and opportunities;</w:t>
      </w:r>
    </w:p>
    <w:p w:rsidR="000F1CF9" w:rsidRDefault="000F1CF9" w:rsidP="000F1CF9">
      <w:pPr>
        <w:rPr>
          <w:u w:val="single"/>
        </w:rPr>
      </w:pPr>
      <w:r w:rsidRPr="00130C09">
        <w:tab/>
      </w:r>
      <w:r>
        <w:rPr>
          <w:u w:val="single"/>
        </w:rPr>
        <w:t>(4)</w:t>
      </w:r>
      <w:r>
        <w:rPr>
          <w:u w:val="single"/>
        </w:rPr>
        <w:tab/>
        <w:t>work in consultation with other State and federal agencies and organizations to promote economic opportunities and growth for individuals who are deaf, deaf-blind, or hard of hearing;</w:t>
      </w:r>
    </w:p>
    <w:p w:rsidR="000F1CF9" w:rsidRDefault="000F1CF9" w:rsidP="000F1CF9">
      <w:pPr>
        <w:rPr>
          <w:u w:val="single"/>
        </w:rPr>
      </w:pPr>
      <w:r w:rsidRPr="00130C09">
        <w:tab/>
      </w:r>
      <w:r>
        <w:rPr>
          <w:u w:val="single"/>
        </w:rPr>
        <w:t>(5)</w:t>
      </w:r>
      <w:r>
        <w:rPr>
          <w:u w:val="single"/>
        </w:rPr>
        <w:tab/>
        <w:t>research, formulate, and present to the Governor, Legislature, and any appropriate State agencies, plans for new programs, services, and policies that will serve the needs of persons who are deaf, persons who are deaf-blind, and persons who are hard of hearing;</w:t>
      </w:r>
    </w:p>
    <w:p w:rsidR="000F1CF9" w:rsidRDefault="000F1CF9" w:rsidP="000F1CF9">
      <w:pPr>
        <w:rPr>
          <w:u w:val="single"/>
        </w:rPr>
      </w:pPr>
      <w:r w:rsidRPr="00130C09">
        <w:tab/>
      </w:r>
      <w:r>
        <w:rPr>
          <w:u w:val="single"/>
        </w:rPr>
        <w:t>(6)</w:t>
      </w:r>
      <w:r>
        <w:rPr>
          <w:u w:val="single"/>
        </w:rPr>
        <w:tab/>
        <w:t>encourage and assist in the development of coordinated interdepartmental goals and objectives and the coordination of programs, services, and facilities among all State agencies, political subdivisions, and private service providers as they relate to persons who are deaf, persons who are deaf-blind, and persons who are hard of hearing; and</w:t>
      </w:r>
    </w:p>
    <w:p w:rsidR="000F1CF9" w:rsidRPr="00130C09" w:rsidRDefault="000F1CF9" w:rsidP="000F1CF9">
      <w:pPr>
        <w:rPr>
          <w:u w:val="single"/>
        </w:rPr>
      </w:pPr>
      <w:r w:rsidRPr="00130C09">
        <w:tab/>
      </w:r>
      <w:r>
        <w:rPr>
          <w:u w:val="single"/>
        </w:rPr>
        <w:t>(7)</w:t>
      </w:r>
      <w:r>
        <w:rPr>
          <w:u w:val="single"/>
        </w:rPr>
        <w:tab/>
        <w:t>enhance public awareness of the special needs and potential of persons who are deaf, persons who are deaf-blind, and persons who are hard of hearing</w:t>
      </w:r>
      <w:r w:rsidRPr="00D84B59">
        <w:rPr>
          <w:u w:val="single"/>
        </w:rPr>
        <w:t>.</w:t>
      </w:r>
    </w:p>
    <w:p w:rsidR="000F1CF9" w:rsidRPr="00D84B59" w:rsidRDefault="000F1CF9" w:rsidP="000F1CF9">
      <w:r w:rsidRPr="00D84B59">
        <w:tab/>
      </w:r>
      <w:r w:rsidRPr="00D84B59">
        <w:rPr>
          <w:rFonts w:ascii="Albertus Extra Bold" w:hAnsi="Albertus Extra Bold"/>
          <w:b/>
        </w:rPr>
        <w:t>[</w:t>
      </w:r>
      <w:r w:rsidRPr="00D84B59">
        <w:t>b.</w:t>
      </w:r>
      <w:r w:rsidRPr="00D84B59">
        <w:rPr>
          <w:rFonts w:ascii="Albertus Extra Bold" w:hAnsi="Albertus Extra Bold"/>
          <w:b/>
        </w:rPr>
        <w:t>]</w:t>
      </w:r>
      <w:r w:rsidR="006865F9" w:rsidRPr="006865F9">
        <w:t xml:space="preserve"> </w:t>
      </w:r>
      <w:r w:rsidR="005059F0">
        <w:t xml:space="preserve"> </w:t>
      </w:r>
      <w:r w:rsidR="006865F9">
        <w:rPr>
          <w:u w:val="single"/>
        </w:rPr>
        <w:t>f.</w:t>
      </w:r>
      <w:r w:rsidRPr="00764BFB">
        <w:t xml:space="preserve">  </w:t>
      </w:r>
      <w:r w:rsidRPr="00D84B59">
        <w:t xml:space="preserve">Members of the </w:t>
      </w:r>
      <w:r w:rsidRPr="00D84B59">
        <w:rPr>
          <w:rFonts w:ascii="Albertus Extra Bold" w:hAnsi="Albertus Extra Bold"/>
          <w:b/>
        </w:rPr>
        <w:t>[</w:t>
      </w:r>
      <w:r w:rsidRPr="00D84B59">
        <w:t>Advisory Council on the Deaf and Hard of Hearing</w:t>
      </w:r>
      <w:r w:rsidRPr="00D84B59">
        <w:rPr>
          <w:rFonts w:ascii="Albertus Extra Bold" w:hAnsi="Albertus Extra Bold"/>
          <w:b/>
        </w:rPr>
        <w:t>]</w:t>
      </w:r>
      <w:r w:rsidRPr="00D84B59">
        <w:t xml:space="preserve"> </w:t>
      </w:r>
      <w:r w:rsidRPr="00D84B59">
        <w:rPr>
          <w:u w:val="single"/>
        </w:rPr>
        <w:t>advisory council</w:t>
      </w:r>
      <w:r w:rsidRPr="00D84B59">
        <w:t xml:space="preserve"> shall serve without compensation</w:t>
      </w:r>
      <w:r w:rsidRPr="00D84B59">
        <w:rPr>
          <w:u w:val="single"/>
        </w:rPr>
        <w:t>,</w:t>
      </w:r>
      <w:r w:rsidRPr="00D84B59">
        <w:t xml:space="preserve"> but shall be entitled to reimbursement for </w:t>
      </w:r>
      <w:r w:rsidRPr="00D84B59">
        <w:rPr>
          <w:u w:val="single"/>
        </w:rPr>
        <w:t>necessary and reasonable</w:t>
      </w:r>
      <w:r w:rsidRPr="00D84B59">
        <w:t xml:space="preserve"> expenses incurred in performance of their duties</w:t>
      </w:r>
      <w:r w:rsidRPr="00D84B59">
        <w:rPr>
          <w:u w:val="single"/>
        </w:rPr>
        <w:t>, within the limits of funds appropriated or otherwise made available to the council for its purposes</w:t>
      </w:r>
      <w:r w:rsidRPr="00D84B59">
        <w:t xml:space="preserve">. </w:t>
      </w:r>
      <w:r w:rsidRPr="00D84B59">
        <w:rPr>
          <w:rFonts w:ascii="Albertus Extra Bold" w:hAnsi="Albertus Extra Bold"/>
          <w:b/>
        </w:rPr>
        <w:t>[</w:t>
      </w:r>
      <w:r w:rsidRPr="00D84B59">
        <w:t xml:space="preserve">Vacancies on the council shall be filled for the unexpired term. </w:t>
      </w:r>
      <w:r w:rsidR="005059F0">
        <w:t xml:space="preserve">   </w:t>
      </w:r>
      <w:r w:rsidRPr="00D84B59">
        <w:t>Members may be removed by the Governor for cause.</w:t>
      </w:r>
      <w:r w:rsidRPr="00D84B59">
        <w:rPr>
          <w:rFonts w:ascii="Albertus Extra Bold" w:hAnsi="Albertus Extra Bold"/>
          <w:b/>
        </w:rPr>
        <w:t>]</w:t>
      </w:r>
      <w:r w:rsidRPr="00D84B59">
        <w:t xml:space="preserve">  </w:t>
      </w:r>
    </w:p>
    <w:p w:rsidR="000F1CF9" w:rsidRPr="00D84B59" w:rsidRDefault="000F1CF9" w:rsidP="000F1CF9">
      <w:pPr>
        <w:rPr>
          <w:u w:val="single"/>
        </w:rPr>
      </w:pPr>
      <w:r w:rsidRPr="00D84B59">
        <w:tab/>
      </w:r>
      <w:r>
        <w:rPr>
          <w:u w:val="single"/>
        </w:rPr>
        <w:t>g.</w:t>
      </w:r>
      <w:r w:rsidR="006865F9">
        <w:rPr>
          <w:u w:val="single"/>
        </w:rPr>
        <w:tab/>
      </w:r>
      <w:r w:rsidRPr="00D84B59">
        <w:rPr>
          <w:u w:val="single"/>
        </w:rPr>
        <w:t>The Department of Human Services shall provide professional and clerical staff to the advisory council, as may be necessary for the advisory council’s purposes, and the advisory council shall be entitled to call upon the services of any State, county, or municipal department, board, commission, or agency, as may be available to it for its purposes.</w:t>
      </w:r>
    </w:p>
    <w:p w:rsidR="000F1CF9" w:rsidRPr="00D84B59" w:rsidRDefault="000F1CF9" w:rsidP="000F1CF9">
      <w:pPr>
        <w:rPr>
          <w:u w:val="single"/>
        </w:rPr>
      </w:pPr>
      <w:r w:rsidRPr="00D84B59">
        <w:tab/>
      </w:r>
      <w:r>
        <w:rPr>
          <w:u w:val="single"/>
        </w:rPr>
        <w:t>h.</w:t>
      </w:r>
      <w:r w:rsidR="006865F9">
        <w:rPr>
          <w:u w:val="single"/>
        </w:rPr>
        <w:tab/>
      </w:r>
      <w:r w:rsidRPr="00D84B59">
        <w:rPr>
          <w:u w:val="single"/>
        </w:rPr>
        <w:t>In executing its duties under this sec</w:t>
      </w:r>
      <w:r w:rsidR="000C3B9F">
        <w:rPr>
          <w:u w:val="single"/>
        </w:rPr>
        <w:t xml:space="preserve">tion, the advisory council shall </w:t>
      </w:r>
      <w:r>
        <w:rPr>
          <w:u w:val="single"/>
        </w:rPr>
        <w:t>coordinate with other State and local agencies that serve persons who are deaf, deaf-blind, or hard of hearing</w:t>
      </w:r>
      <w:r w:rsidR="00724DE1">
        <w:rPr>
          <w:u w:val="single"/>
        </w:rPr>
        <w:t xml:space="preserve"> and</w:t>
      </w:r>
      <w:r w:rsidR="006865F9">
        <w:rPr>
          <w:u w:val="single"/>
        </w:rPr>
        <w:t xml:space="preserve"> </w:t>
      </w:r>
      <w:r w:rsidRPr="00D84B59">
        <w:rPr>
          <w:u w:val="single"/>
        </w:rPr>
        <w:t xml:space="preserve">consult with associations, organizations, and individuals who are knowledgeable about the needs of </w:t>
      </w:r>
      <w:r w:rsidR="00724DE1">
        <w:rPr>
          <w:u w:val="single"/>
        </w:rPr>
        <w:t xml:space="preserve">such </w:t>
      </w:r>
      <w:r w:rsidRPr="00D84B59">
        <w:rPr>
          <w:u w:val="single"/>
        </w:rPr>
        <w:t xml:space="preserve">persons </w:t>
      </w:r>
      <w:r w:rsidR="00724DE1">
        <w:rPr>
          <w:u w:val="single"/>
        </w:rPr>
        <w:t>and</w:t>
      </w:r>
      <w:r w:rsidRPr="00D84B59">
        <w:rPr>
          <w:u w:val="single"/>
        </w:rPr>
        <w:t xml:space="preserve"> their families. </w:t>
      </w:r>
    </w:p>
    <w:p w:rsidR="000F1CF9" w:rsidRDefault="000F1CF9" w:rsidP="000F1CF9">
      <w:r w:rsidRPr="00D84B59">
        <w:t>(</w:t>
      </w:r>
      <w:proofErr w:type="spellStart"/>
      <w:r w:rsidRPr="00D84B59">
        <w:t>cf</w:t>
      </w:r>
      <w:proofErr w:type="spellEnd"/>
      <w:r w:rsidRPr="00D84B59">
        <w:t>: P.L.1995, c.168, s.1)</w:t>
      </w:r>
    </w:p>
    <w:p w:rsidR="000F1CF9" w:rsidRPr="00D71D68" w:rsidRDefault="000F1CF9" w:rsidP="000F1CF9"/>
    <w:p w:rsidR="000F1CF9" w:rsidRPr="006A13CF" w:rsidRDefault="000F1CF9" w:rsidP="000F1CF9">
      <w:r>
        <w:tab/>
        <w:t>2.</w:t>
      </w:r>
      <w:r>
        <w:tab/>
        <w:t xml:space="preserve">This act shall take effect immediately. </w:t>
      </w:r>
    </w:p>
    <w:p w:rsidR="000F1CF9" w:rsidRDefault="000F1CF9" w:rsidP="000F1CF9"/>
    <w:p w:rsidR="00686AEB" w:rsidRDefault="00686AEB" w:rsidP="00686AEB"/>
    <w:p w:rsidR="008750D1" w:rsidRDefault="008750D1" w:rsidP="008750D1">
      <w:pPr>
        <w:jc w:val="center"/>
      </w:pPr>
      <w:r>
        <w:t>STATEMENT</w:t>
      </w:r>
    </w:p>
    <w:p w:rsidR="008750D1" w:rsidRDefault="008750D1" w:rsidP="008750D1">
      <w:pPr>
        <w:jc w:val="center"/>
      </w:pPr>
    </w:p>
    <w:p w:rsidR="00132DE6" w:rsidRDefault="00132DE6" w:rsidP="00A55A8F">
      <w:r>
        <w:tab/>
        <w:t>This bill would revise and update the membership and purpose of the Advisory Council on the Deaf and Hard of Hearing in the Department of Human Services (DHS).</w:t>
      </w:r>
    </w:p>
    <w:p w:rsidR="00724DE1" w:rsidRDefault="00132DE6" w:rsidP="009138A3">
      <w:r>
        <w:tab/>
        <w:t xml:space="preserve">Under the bill’s provisions, the revised purpose of the advisory council would be to support New Jersey’s deaf and hard of hearing community by safeguarding the rights of persons who are deaf or hard of hearing, providing guidance on legislative policy, and ensuring the efficient delivery of government services to the deaf and hard of hearing populations in the State.  </w:t>
      </w:r>
    </w:p>
    <w:p w:rsidR="00C9364E" w:rsidRDefault="00724DE1" w:rsidP="009138A3">
      <w:r>
        <w:tab/>
      </w:r>
      <w:r w:rsidR="009138A3">
        <w:t>T</w:t>
      </w:r>
      <w:r w:rsidR="00C9364E">
        <w:t>he advisory council will have the duty to:</w:t>
      </w:r>
    </w:p>
    <w:p w:rsidR="00C9364E" w:rsidRPr="00A62732" w:rsidRDefault="00C9364E" w:rsidP="00C9364E">
      <w:r>
        <w:tab/>
        <w:t>1)</w:t>
      </w:r>
      <w:r>
        <w:tab/>
      </w:r>
      <w:r w:rsidRPr="00A62732">
        <w:t xml:space="preserve">conduct an ongoing review of the programs, services, and proposed legislation in the State that affects or may affect persons who are deaf, persons who are deaf-blind, and persons who are hard of hearing; </w:t>
      </w:r>
    </w:p>
    <w:p w:rsidR="00C9364E" w:rsidRPr="00A62732" w:rsidRDefault="00C9364E" w:rsidP="00C9364E">
      <w:r w:rsidRPr="00A62732">
        <w:tab/>
        <w:t>2)</w:t>
      </w:r>
      <w:r w:rsidRPr="00A62732">
        <w:tab/>
        <w:t>provide the Governor, the Legislature, the judicial branch, and the commissioners of all State agencies with advice and recommendations on</w:t>
      </w:r>
      <w:r>
        <w:t xml:space="preserve">:  </w:t>
      </w:r>
      <w:r w:rsidRPr="00A62732">
        <w:t>a) the development of policies, programs, and services affecting persons who are deaf, persons who are deaf-blind, and pe</w:t>
      </w:r>
      <w:r>
        <w:t xml:space="preserve">rsons who are hard of hearing; </w:t>
      </w:r>
      <w:r w:rsidRPr="00A62732">
        <w:t>b) the appropriate use of federal and State money in relation to persons who are deaf, persons who are deaf-blind, and persons who are hard of hearing;</w:t>
      </w:r>
      <w:r>
        <w:t xml:space="preserve"> </w:t>
      </w:r>
      <w:r w:rsidRPr="00A62732">
        <w:t>c) the sufficiency of, and deficiencies evident in, the programs, services, and proposed legislation reviewed by the advisory council; d) the new laws, rules, and policies that will be necessary to ensure that persons who are deaf, persons who are deaf-blind, and persons who are hard of hearing have equal access to available pro</w:t>
      </w:r>
      <w:r>
        <w:t xml:space="preserve">grams, services, and benefits; </w:t>
      </w:r>
      <w:r w:rsidRPr="00A62732">
        <w:t>e) the legislation and policies that will work to improve the economic and social conditions of persons who are deaf, persons who are deaf-blind, and persons who are hard of hear</w:t>
      </w:r>
      <w:r>
        <w:t xml:space="preserve">ing; </w:t>
      </w:r>
      <w:r w:rsidRPr="00A62732">
        <w:t>f) the need for revisions to the State’s affirmative action plan and programs, or for any other State action that may be necessary to eliminate the underemployment or unemployment of deaf, deaf-blind, and hard of hearing persons in the State’s workforce; and g) the problems that are faced by persons who are deaf, persons who are deaf-blind, and persons who are hard of hearing in the areas of education, employment, human rights, human services, health, housing, and other related areas;</w:t>
      </w:r>
    </w:p>
    <w:p w:rsidR="00C9364E" w:rsidRPr="00A62732" w:rsidRDefault="00C9364E" w:rsidP="00C9364E">
      <w:r w:rsidRPr="00A62732">
        <w:tab/>
        <w:t>3)</w:t>
      </w:r>
      <w:r w:rsidRPr="00A62732">
        <w:tab/>
        <w:t>assist persons who are deaf, persons who are deaf-blind, persons who are hard of hearing, and the parents of minors who are deaf, deaf-blind, or hard of hearing, in affirmatively advocating for equal access to services</w:t>
      </w:r>
      <w:r w:rsidR="005600EC">
        <w:t>,</w:t>
      </w:r>
      <w:r w:rsidRPr="00A62732">
        <w:t xml:space="preserve"> programs, and opportunities;</w:t>
      </w:r>
    </w:p>
    <w:p w:rsidR="00C9364E" w:rsidRPr="00A62732" w:rsidRDefault="00C9364E" w:rsidP="00C9364E">
      <w:r w:rsidRPr="00A62732">
        <w:tab/>
        <w:t>4)</w:t>
      </w:r>
      <w:r w:rsidRPr="00A62732">
        <w:tab/>
        <w:t>work in consultation with other State and federal agencies and organizations to promote economic opportunities and growth for individuals who are deaf, deaf-blind, or hard of hearing;</w:t>
      </w:r>
    </w:p>
    <w:p w:rsidR="00C9364E" w:rsidRPr="00A62732" w:rsidRDefault="00C9364E" w:rsidP="00C9364E">
      <w:r w:rsidRPr="00A62732">
        <w:tab/>
        <w:t>5</w:t>
      </w:r>
      <w:r>
        <w:t>)</w:t>
      </w:r>
      <w:r>
        <w:tab/>
      </w:r>
      <w:r w:rsidRPr="00A62732">
        <w:t>research, formulate, and present to the Governor, Legislature, and any appropriate State agencies, plans for new programs, services, and policies that will serve the needs of persons who are deaf, persons who are deaf-blind, and persons who are hard of hearing;</w:t>
      </w:r>
    </w:p>
    <w:p w:rsidR="00C9364E" w:rsidRPr="00A62732" w:rsidRDefault="00C9364E" w:rsidP="00C9364E">
      <w:r w:rsidRPr="00A62732">
        <w:tab/>
        <w:t>6)</w:t>
      </w:r>
      <w:r w:rsidRPr="00A62732">
        <w:tab/>
        <w:t>encourage and assist in</w:t>
      </w:r>
      <w:r w:rsidR="005600EC">
        <w:t xml:space="preserve"> the development of coordinated</w:t>
      </w:r>
      <w:r w:rsidRPr="00A62732">
        <w:t xml:space="preserve"> interde</w:t>
      </w:r>
      <w:r w:rsidR="005600EC">
        <w:t>partmental goals and objectives</w:t>
      </w:r>
      <w:r w:rsidRPr="00A62732">
        <w:t xml:space="preserve"> and the coordination of programs, services, and facilities among all State agencies, political subdivisions, and private service providers as they relate to persons who are deaf, persons who are deaf-blind, and persons who are hard of hearing; and</w:t>
      </w:r>
    </w:p>
    <w:p w:rsidR="00C9364E" w:rsidRDefault="00C9364E" w:rsidP="00C9364E">
      <w:r w:rsidRPr="00A62732">
        <w:tab/>
        <w:t>7)</w:t>
      </w:r>
      <w:r w:rsidRPr="00A62732">
        <w:tab/>
        <w:t>enhance public awareness of the special needs and potential of persons who are deaf, persons who are deaf-blind, and persons who are hard of hearing</w:t>
      </w:r>
      <w:r>
        <w:t>.</w:t>
      </w:r>
    </w:p>
    <w:p w:rsidR="009138A3" w:rsidRDefault="009138A3" w:rsidP="00132DE6">
      <w:r>
        <w:tab/>
        <w:t xml:space="preserve">The bill would require the advisory council, in effectuating its duties under the bill, to coordinate with other State and local agencies that serve persons who are deaf, deaf-blind, or hard of hearing, and to consult with associations, organizations, and individuals who are knowledgeable about the needs of </w:t>
      </w:r>
      <w:r w:rsidR="005600EC">
        <w:t xml:space="preserve">such </w:t>
      </w:r>
      <w:r>
        <w:t xml:space="preserve">persons </w:t>
      </w:r>
      <w:r w:rsidR="005600EC">
        <w:t>and</w:t>
      </w:r>
      <w:r>
        <w:t xml:space="preserve"> their families.  </w:t>
      </w:r>
    </w:p>
    <w:p w:rsidR="00132DE6" w:rsidRDefault="00132DE6" w:rsidP="00132DE6">
      <w:r>
        <w:tab/>
        <w:t>The bill also provides for changes in the membership of the advisory council.  Under the revised membership, the council would consist of 2</w:t>
      </w:r>
      <w:r w:rsidR="009138A3">
        <w:t>5</w:t>
      </w:r>
      <w:r>
        <w:t xml:space="preserve"> (as opposed to 18) members.  The number of ex officio members would be increased from six to seven, and the number of public members would be increased from 12 to 1</w:t>
      </w:r>
      <w:r w:rsidR="009138A3">
        <w:t>8</w:t>
      </w:r>
      <w:r>
        <w:t xml:space="preserve">.  </w:t>
      </w:r>
    </w:p>
    <w:p w:rsidR="00132DE6" w:rsidRDefault="00132DE6" w:rsidP="00132DE6">
      <w:r>
        <w:tab/>
        <w:t xml:space="preserve">Specifically, under the revised membership, seven members, or their designees, would serve ex officio, as follows: the Director of the Office of Special Education Policy and Procedure in the Department of Education; the Director of the Early Hearing Detection and Intervention Program in the Department of Health; the Director of the Division of the Deaf and Hard of Hearing in the Department of Human Services; the Director of the Division of Aging Services in the Department of Human Services; the Director of the Division of Vocational Rehabilitation Services in the Department of Labor and Workforce Development; the Secretary of  Higher Education; and the Superintendent of the Marie </w:t>
      </w:r>
      <w:proofErr w:type="spellStart"/>
      <w:r>
        <w:t>Katzenbach</w:t>
      </w:r>
      <w:proofErr w:type="spellEnd"/>
      <w:r>
        <w:t xml:space="preserve"> School for the Deaf.  </w:t>
      </w:r>
    </w:p>
    <w:p w:rsidR="00132DE6" w:rsidRDefault="00132DE6" w:rsidP="00132DE6">
      <w:r>
        <w:tab/>
      </w:r>
      <w:r w:rsidR="005600EC">
        <w:t>The e</w:t>
      </w:r>
      <w:r w:rsidR="009138A3">
        <w:t>ight</w:t>
      </w:r>
      <w:r>
        <w:t xml:space="preserve">een public </w:t>
      </w:r>
      <w:r w:rsidR="005600EC">
        <w:t>members are to be</w:t>
      </w:r>
      <w:r>
        <w:t xml:space="preserve"> appointed</w:t>
      </w:r>
      <w:r w:rsidR="005600EC">
        <w:t xml:space="preserve"> by the Governor and would include</w:t>
      </w:r>
      <w:r>
        <w:t xml:space="preserve">:  one licensed audiologist; one </w:t>
      </w:r>
      <w:r w:rsidRPr="00E91EF2">
        <w:t>licensed speech-language pathologist who has experience in working with the deaf and hard of hearing populations</w:t>
      </w:r>
      <w:r>
        <w:t xml:space="preserve">; </w:t>
      </w:r>
      <w:r w:rsidRPr="00D84250">
        <w:t xml:space="preserve">one instructor of American Sign Language (ASL); </w:t>
      </w:r>
      <w:r>
        <w:t>one educational provider who represents an educational center that uses an auditory-oral approach; one business person selected from a list of candidates supplied by the New Jersey State Chamber of Commerce; one lay citizen born of deaf parents; one parent of a child who is deaf or hard of hearing;</w:t>
      </w:r>
      <w:r w:rsidR="009138A3">
        <w:t xml:space="preserve"> one parent of a child who is deaf or hard of hearing and has special needs;</w:t>
      </w:r>
      <w:r>
        <w:t xml:space="preserve"> </w:t>
      </w:r>
      <w:r w:rsidR="005600EC">
        <w:t>two</w:t>
      </w:r>
      <w:r w:rsidRPr="00865FCA">
        <w:t xml:space="preserve"> citizen</w:t>
      </w:r>
      <w:r w:rsidR="005600EC">
        <w:t>s</w:t>
      </w:r>
      <w:r w:rsidRPr="00865FCA">
        <w:t xml:space="preserve"> who </w:t>
      </w:r>
      <w:r w:rsidR="005600EC">
        <w:t>are</w:t>
      </w:r>
      <w:r w:rsidRPr="00865FCA">
        <w:t xml:space="preserve"> deaf-blind</w:t>
      </w:r>
      <w:r w:rsidR="005600EC">
        <w:t>, one of whom is to be recommended by the President of the Senate and one of whom is to be recommended by the Speaker of the General Assembly</w:t>
      </w:r>
      <w:r>
        <w:t xml:space="preserve">; four citizens who are deaf, two of whom are to be selected from a list of candidates supplied by the New Jersey Association of the Deaf; and four citizens who are hard of hearing, two of whom are to be selected from a list of candidates supplied by the Hearing Loss Association of New Jersey.  </w:t>
      </w:r>
    </w:p>
    <w:p w:rsidR="007D1B6A" w:rsidRPr="00250056" w:rsidRDefault="007D1B6A" w:rsidP="007D1B6A">
      <w:r>
        <w:tab/>
        <w:t xml:space="preserve">The bill would authorize the </w:t>
      </w:r>
      <w:r w:rsidRPr="00250056">
        <w:t xml:space="preserve">advisory council </w:t>
      </w:r>
      <w:r>
        <w:t>to</w:t>
      </w:r>
      <w:r w:rsidRPr="00250056">
        <w:t xml:space="preserve"> establish an executive sub-committee and any other sub-committee of its members</w:t>
      </w:r>
      <w:r w:rsidR="005600EC">
        <w:t>,</w:t>
      </w:r>
      <w:r w:rsidRPr="00250056">
        <w:t xml:space="preserve"> as it deems necessary or proper, and </w:t>
      </w:r>
      <w:r>
        <w:t>to</w:t>
      </w:r>
      <w:r w:rsidRPr="00250056">
        <w:t xml:space="preserve"> authorize such sub-committees to exercise any powers of the advisory council, except those that are expressly required by law to be exercised by the advisory council.  </w:t>
      </w:r>
      <w:r>
        <w:t>If</w:t>
      </w:r>
      <w:r w:rsidRPr="00250056">
        <w:t xml:space="preserve"> the advisory council establishes an executive committee, the committee </w:t>
      </w:r>
      <w:r>
        <w:t xml:space="preserve">is to </w:t>
      </w:r>
      <w:r w:rsidRPr="00250056">
        <w:t>have at least three members appointed by the chair.</w:t>
      </w:r>
    </w:p>
    <w:p w:rsidR="000F1CF9" w:rsidRDefault="007D1B6A">
      <w:r>
        <w:tab/>
        <w:t>Finally, t</w:t>
      </w:r>
      <w:r w:rsidR="00132DE6">
        <w:t xml:space="preserve">he bill updates the law to ensure that it complies with current bill drafting requirements associated with the establishment and operations of advisory councils and commissions.  In particular, the bill includes new references to member reappointments and removals, and the use of DHS staff for clerical purposes.  </w:t>
      </w:r>
    </w:p>
    <w:sectPr w:rsidR="000F1CF9" w:rsidSect="0015138B">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16364" w:rsidRDefault="00316364">
      <w:r>
        <w:separator/>
      </w:r>
    </w:p>
  </w:endnote>
  <w:endnote w:type="continuationSeparator" w:id="0">
    <w:p w:rsidR="00316364" w:rsidRDefault="003163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37439" w:rsidRDefault="00D61EC8" w:rsidP="00D61EC8">
    <w:pPr>
      <w:pStyle w:val="sponUdate"/>
    </w:pPr>
    <w:r>
      <w:t>(Sponsorship Updated As Of: 12/9/2021)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B6429" w:rsidRPr="00921C91" w:rsidRDefault="003B642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B6429" w:rsidRPr="00921C91" w:rsidRDefault="003B6429">
    <w:pPr>
      <w:pStyle w:val="Footer"/>
      <w:rPr>
        <w:szCs w:val="18"/>
      </w:rPr>
    </w:pPr>
  </w:p>
  <w:p w:rsidR="003B6429" w:rsidRPr="00921C91" w:rsidRDefault="003B642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16364" w:rsidRDefault="00316364">
      <w:r>
        <w:separator/>
      </w:r>
    </w:p>
  </w:footnote>
  <w:footnote w:type="continuationSeparator" w:id="0">
    <w:p w:rsidR="00316364" w:rsidRDefault="0031636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D12A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5138B" w:rsidRDefault="0015138B" w:rsidP="0015138B">
    <w:pPr>
      <w:pStyle w:val="bpuHeadSpon"/>
    </w:pPr>
    <w:r w:rsidRPr="0015138B">
      <w:rPr>
        <w:rStyle w:val="bpuHeadSponChar"/>
      </w:rPr>
      <w:t>A4151</w:t>
    </w:r>
    <w:r w:rsidR="008E06FB">
      <w:t xml:space="preserve"> </w:t>
    </w:r>
    <w:r w:rsidR="003740FB">
      <w:t>VAINIERI HUTTLE</w:t>
    </w:r>
    <w:r w:rsidR="00A81A37">
      <w:t>, MURPHY</w:t>
    </w:r>
  </w:p>
  <w:p w:rsidR="0015138B" w:rsidRDefault="0015138B" w:rsidP="0015138B">
    <w:pPr>
      <w:pStyle w:val="bpuHeadSpon"/>
    </w:pPr>
    <w:r>
      <w:fldChar w:fldCharType="begin"/>
    </w:r>
    <w:r>
      <w:instrText xml:space="preserve"> PAGE  \* MERGEFORMAT </w:instrText>
    </w:r>
    <w:r>
      <w:fldChar w:fldCharType="separate"/>
    </w:r>
    <w:r w:rsidR="00E13A82">
      <w:rPr>
        <w:noProof/>
      </w:rPr>
      <w:t>7</w:t>
    </w:r>
    <w:r>
      <w:fldChar w:fldCharType="end"/>
    </w:r>
  </w:p>
  <w:p w:rsidR="0015138B" w:rsidRDefault="0015138B" w:rsidP="0015138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5138B" w:rsidRDefault="0015138B" w:rsidP="0015138B">
    <w:pPr>
      <w:pStyle w:val="bpuHeadSpon"/>
    </w:pPr>
    <w:r w:rsidRPr="0015138B">
      <w:rPr>
        <w:rStyle w:val="bpuHeadSponChar"/>
      </w:rPr>
      <w:t>A4151</w:t>
    </w:r>
    <w:r>
      <w:t xml:space="preserve"> </w:t>
    </w:r>
    <w:r w:rsidR="003740FB">
      <w:t>VAINIERI HUTTLE</w:t>
    </w:r>
    <w:r w:rsidR="00A81A37">
      <w:t>, MURPHY</w:t>
    </w:r>
  </w:p>
  <w:p w:rsidR="0015138B" w:rsidRDefault="0015138B" w:rsidP="0015138B">
    <w:pPr>
      <w:pStyle w:val="bpuHeadSpon"/>
    </w:pPr>
    <w:r>
      <w:fldChar w:fldCharType="begin"/>
    </w:r>
    <w:r>
      <w:instrText xml:space="preserve"> PAGE  \* MERGEFORMAT </w:instrText>
    </w:r>
    <w:r>
      <w:fldChar w:fldCharType="separate"/>
    </w:r>
    <w:r w:rsidR="008B0AE6">
      <w:rPr>
        <w:noProof/>
      </w:rPr>
      <w:t>2</w:t>
    </w:r>
    <w:r>
      <w:fldChar w:fldCharType="end"/>
    </w:r>
  </w:p>
  <w:p w:rsidR="0015138B" w:rsidRDefault="0015138B" w:rsidP="0015138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7F27"/>
    <w:rsid w:val="000051BD"/>
    <w:rsid w:val="00015565"/>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3B9F"/>
    <w:rsid w:val="000D11AF"/>
    <w:rsid w:val="000D2A1C"/>
    <w:rsid w:val="000D2D8E"/>
    <w:rsid w:val="000D6255"/>
    <w:rsid w:val="000D6262"/>
    <w:rsid w:val="000D7B4A"/>
    <w:rsid w:val="000E4006"/>
    <w:rsid w:val="000F1CF9"/>
    <w:rsid w:val="000F3DA2"/>
    <w:rsid w:val="000F5FDE"/>
    <w:rsid w:val="000F7466"/>
    <w:rsid w:val="0013000E"/>
    <w:rsid w:val="00132DE6"/>
    <w:rsid w:val="00133F81"/>
    <w:rsid w:val="00135943"/>
    <w:rsid w:val="0015138B"/>
    <w:rsid w:val="001645FB"/>
    <w:rsid w:val="00173D2B"/>
    <w:rsid w:val="00181676"/>
    <w:rsid w:val="00183603"/>
    <w:rsid w:val="001900E9"/>
    <w:rsid w:val="00194E78"/>
    <w:rsid w:val="00195FF6"/>
    <w:rsid w:val="0019707B"/>
    <w:rsid w:val="00197E8B"/>
    <w:rsid w:val="00197FA4"/>
    <w:rsid w:val="001A161A"/>
    <w:rsid w:val="001A3B79"/>
    <w:rsid w:val="001A66B6"/>
    <w:rsid w:val="001A6F3A"/>
    <w:rsid w:val="001B4716"/>
    <w:rsid w:val="001B4EA4"/>
    <w:rsid w:val="001C7C52"/>
    <w:rsid w:val="001D25F3"/>
    <w:rsid w:val="001E15F1"/>
    <w:rsid w:val="001E16FA"/>
    <w:rsid w:val="001E6213"/>
    <w:rsid w:val="001F14C7"/>
    <w:rsid w:val="001F4DCC"/>
    <w:rsid w:val="001F7405"/>
    <w:rsid w:val="00205533"/>
    <w:rsid w:val="00212B8D"/>
    <w:rsid w:val="00222983"/>
    <w:rsid w:val="002370D0"/>
    <w:rsid w:val="00255958"/>
    <w:rsid w:val="00257FA2"/>
    <w:rsid w:val="0026574A"/>
    <w:rsid w:val="002660BB"/>
    <w:rsid w:val="002720E8"/>
    <w:rsid w:val="00275293"/>
    <w:rsid w:val="002776B0"/>
    <w:rsid w:val="0028441A"/>
    <w:rsid w:val="00286C7E"/>
    <w:rsid w:val="002A1029"/>
    <w:rsid w:val="002A3A1A"/>
    <w:rsid w:val="002A4692"/>
    <w:rsid w:val="002A51BA"/>
    <w:rsid w:val="002A6420"/>
    <w:rsid w:val="002B2E26"/>
    <w:rsid w:val="002B3FE6"/>
    <w:rsid w:val="002C2D81"/>
    <w:rsid w:val="002C461E"/>
    <w:rsid w:val="002C4689"/>
    <w:rsid w:val="002C6CEC"/>
    <w:rsid w:val="002E09CE"/>
    <w:rsid w:val="002E69D1"/>
    <w:rsid w:val="002F3BA6"/>
    <w:rsid w:val="00315320"/>
    <w:rsid w:val="00316364"/>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740FB"/>
    <w:rsid w:val="00382F1F"/>
    <w:rsid w:val="00390F53"/>
    <w:rsid w:val="00391DA4"/>
    <w:rsid w:val="003A3C64"/>
    <w:rsid w:val="003A3F83"/>
    <w:rsid w:val="003B5761"/>
    <w:rsid w:val="003B6429"/>
    <w:rsid w:val="003C43EF"/>
    <w:rsid w:val="003C5A6B"/>
    <w:rsid w:val="003C7FB2"/>
    <w:rsid w:val="003D24DE"/>
    <w:rsid w:val="003D2D33"/>
    <w:rsid w:val="003E26D4"/>
    <w:rsid w:val="003E47BA"/>
    <w:rsid w:val="003F3B37"/>
    <w:rsid w:val="0040195A"/>
    <w:rsid w:val="00402DC0"/>
    <w:rsid w:val="0041102E"/>
    <w:rsid w:val="0041418D"/>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1129"/>
    <w:rsid w:val="004C742C"/>
    <w:rsid w:val="004E1F3E"/>
    <w:rsid w:val="004F21BD"/>
    <w:rsid w:val="004F4F1D"/>
    <w:rsid w:val="004F74DD"/>
    <w:rsid w:val="00501317"/>
    <w:rsid w:val="0050495C"/>
    <w:rsid w:val="005059F0"/>
    <w:rsid w:val="00505DC9"/>
    <w:rsid w:val="00506E1E"/>
    <w:rsid w:val="00513C81"/>
    <w:rsid w:val="0051497C"/>
    <w:rsid w:val="00527BFB"/>
    <w:rsid w:val="00532A32"/>
    <w:rsid w:val="00540B0B"/>
    <w:rsid w:val="005442AC"/>
    <w:rsid w:val="0054460F"/>
    <w:rsid w:val="00545258"/>
    <w:rsid w:val="005536CD"/>
    <w:rsid w:val="00554051"/>
    <w:rsid w:val="00557240"/>
    <w:rsid w:val="005600EC"/>
    <w:rsid w:val="005651F3"/>
    <w:rsid w:val="005653AC"/>
    <w:rsid w:val="00572184"/>
    <w:rsid w:val="00577A15"/>
    <w:rsid w:val="00580533"/>
    <w:rsid w:val="0059131D"/>
    <w:rsid w:val="005B393B"/>
    <w:rsid w:val="005B3F92"/>
    <w:rsid w:val="005B479C"/>
    <w:rsid w:val="005B561E"/>
    <w:rsid w:val="005C07E4"/>
    <w:rsid w:val="005C2124"/>
    <w:rsid w:val="005C336F"/>
    <w:rsid w:val="005C7F3C"/>
    <w:rsid w:val="005E017C"/>
    <w:rsid w:val="005E50C6"/>
    <w:rsid w:val="005F2A97"/>
    <w:rsid w:val="005F399B"/>
    <w:rsid w:val="005F497F"/>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5F9"/>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4DE1"/>
    <w:rsid w:val="007256D1"/>
    <w:rsid w:val="007279FD"/>
    <w:rsid w:val="007502CB"/>
    <w:rsid w:val="00752D79"/>
    <w:rsid w:val="00752E20"/>
    <w:rsid w:val="00756EDE"/>
    <w:rsid w:val="00781B4D"/>
    <w:rsid w:val="007824BF"/>
    <w:rsid w:val="00783B8D"/>
    <w:rsid w:val="00791F7B"/>
    <w:rsid w:val="00794B94"/>
    <w:rsid w:val="00794BD4"/>
    <w:rsid w:val="007A2F73"/>
    <w:rsid w:val="007A3061"/>
    <w:rsid w:val="007A5A0B"/>
    <w:rsid w:val="007C0E14"/>
    <w:rsid w:val="007C7DE4"/>
    <w:rsid w:val="007D1B6A"/>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0D1"/>
    <w:rsid w:val="00875402"/>
    <w:rsid w:val="00884D51"/>
    <w:rsid w:val="008916EC"/>
    <w:rsid w:val="00891E4F"/>
    <w:rsid w:val="008A31C5"/>
    <w:rsid w:val="008A4F9A"/>
    <w:rsid w:val="008B0AE6"/>
    <w:rsid w:val="008B2850"/>
    <w:rsid w:val="008C79B3"/>
    <w:rsid w:val="008D77BD"/>
    <w:rsid w:val="008E06FB"/>
    <w:rsid w:val="008E454C"/>
    <w:rsid w:val="008F1E5A"/>
    <w:rsid w:val="00901BDA"/>
    <w:rsid w:val="009121D8"/>
    <w:rsid w:val="009138A3"/>
    <w:rsid w:val="00916F7A"/>
    <w:rsid w:val="00917FE3"/>
    <w:rsid w:val="009318C7"/>
    <w:rsid w:val="00931C09"/>
    <w:rsid w:val="009348C2"/>
    <w:rsid w:val="00942E0C"/>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326"/>
    <w:rsid w:val="009F4FAC"/>
    <w:rsid w:val="00A017C0"/>
    <w:rsid w:val="00A11228"/>
    <w:rsid w:val="00A11591"/>
    <w:rsid w:val="00A12B14"/>
    <w:rsid w:val="00A222C2"/>
    <w:rsid w:val="00A305D6"/>
    <w:rsid w:val="00A342C4"/>
    <w:rsid w:val="00A35493"/>
    <w:rsid w:val="00A37439"/>
    <w:rsid w:val="00A50F6B"/>
    <w:rsid w:val="00A52237"/>
    <w:rsid w:val="00A551D6"/>
    <w:rsid w:val="00A55A8F"/>
    <w:rsid w:val="00A6251B"/>
    <w:rsid w:val="00A6754E"/>
    <w:rsid w:val="00A70F58"/>
    <w:rsid w:val="00A72987"/>
    <w:rsid w:val="00A7346B"/>
    <w:rsid w:val="00A81A37"/>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0FC3"/>
    <w:rsid w:val="00B2574A"/>
    <w:rsid w:val="00B35D8A"/>
    <w:rsid w:val="00B45B34"/>
    <w:rsid w:val="00B51099"/>
    <w:rsid w:val="00B57047"/>
    <w:rsid w:val="00B61D86"/>
    <w:rsid w:val="00B62965"/>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D141B"/>
    <w:rsid w:val="00BD4398"/>
    <w:rsid w:val="00BE24D6"/>
    <w:rsid w:val="00BE7EFA"/>
    <w:rsid w:val="00BF06AD"/>
    <w:rsid w:val="00BF2C67"/>
    <w:rsid w:val="00C04F4D"/>
    <w:rsid w:val="00C12E48"/>
    <w:rsid w:val="00C13D14"/>
    <w:rsid w:val="00C155B3"/>
    <w:rsid w:val="00C15F53"/>
    <w:rsid w:val="00C2112B"/>
    <w:rsid w:val="00C23F09"/>
    <w:rsid w:val="00C25356"/>
    <w:rsid w:val="00C27E6B"/>
    <w:rsid w:val="00C328D0"/>
    <w:rsid w:val="00C446FC"/>
    <w:rsid w:val="00C46BC1"/>
    <w:rsid w:val="00C5235F"/>
    <w:rsid w:val="00C54CE2"/>
    <w:rsid w:val="00C66BF3"/>
    <w:rsid w:val="00C70140"/>
    <w:rsid w:val="00C73CA7"/>
    <w:rsid w:val="00C822F6"/>
    <w:rsid w:val="00C82AC2"/>
    <w:rsid w:val="00C8456C"/>
    <w:rsid w:val="00C91E19"/>
    <w:rsid w:val="00C92402"/>
    <w:rsid w:val="00C92867"/>
    <w:rsid w:val="00C9364E"/>
    <w:rsid w:val="00C93B93"/>
    <w:rsid w:val="00CA037D"/>
    <w:rsid w:val="00CA0837"/>
    <w:rsid w:val="00CA2442"/>
    <w:rsid w:val="00CA4725"/>
    <w:rsid w:val="00CB6246"/>
    <w:rsid w:val="00CC0A17"/>
    <w:rsid w:val="00CD0F93"/>
    <w:rsid w:val="00CD1BD1"/>
    <w:rsid w:val="00CD528D"/>
    <w:rsid w:val="00CE78BF"/>
    <w:rsid w:val="00CF65EB"/>
    <w:rsid w:val="00CF6897"/>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6F01"/>
    <w:rsid w:val="00D6090A"/>
    <w:rsid w:val="00D61EC8"/>
    <w:rsid w:val="00D62FA3"/>
    <w:rsid w:val="00D63B6F"/>
    <w:rsid w:val="00D64A90"/>
    <w:rsid w:val="00D9410B"/>
    <w:rsid w:val="00D9695B"/>
    <w:rsid w:val="00DA2417"/>
    <w:rsid w:val="00DA5585"/>
    <w:rsid w:val="00DB02AC"/>
    <w:rsid w:val="00DB6AA2"/>
    <w:rsid w:val="00DB7F27"/>
    <w:rsid w:val="00DE10D1"/>
    <w:rsid w:val="00DE2514"/>
    <w:rsid w:val="00DE6851"/>
    <w:rsid w:val="00DF03EE"/>
    <w:rsid w:val="00E01B71"/>
    <w:rsid w:val="00E05CC9"/>
    <w:rsid w:val="00E13A82"/>
    <w:rsid w:val="00E15573"/>
    <w:rsid w:val="00E25A5B"/>
    <w:rsid w:val="00E35795"/>
    <w:rsid w:val="00E373C7"/>
    <w:rsid w:val="00E4267B"/>
    <w:rsid w:val="00E42F13"/>
    <w:rsid w:val="00E452DF"/>
    <w:rsid w:val="00E543CF"/>
    <w:rsid w:val="00E546FD"/>
    <w:rsid w:val="00E608F1"/>
    <w:rsid w:val="00E611B9"/>
    <w:rsid w:val="00E64505"/>
    <w:rsid w:val="00E7144F"/>
    <w:rsid w:val="00E73D74"/>
    <w:rsid w:val="00E75143"/>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54DE"/>
    <w:rsid w:val="00F27278"/>
    <w:rsid w:val="00F344E3"/>
    <w:rsid w:val="00F34D58"/>
    <w:rsid w:val="00F41A9D"/>
    <w:rsid w:val="00F44314"/>
    <w:rsid w:val="00F54B9C"/>
    <w:rsid w:val="00F56E96"/>
    <w:rsid w:val="00F573DD"/>
    <w:rsid w:val="00F61E59"/>
    <w:rsid w:val="00F63D99"/>
    <w:rsid w:val="00F6426B"/>
    <w:rsid w:val="00F709B3"/>
    <w:rsid w:val="00F71A5E"/>
    <w:rsid w:val="00F80748"/>
    <w:rsid w:val="00FA0AFC"/>
    <w:rsid w:val="00FA1C82"/>
    <w:rsid w:val="00FA2ED1"/>
    <w:rsid w:val="00FA3352"/>
    <w:rsid w:val="00FA4A52"/>
    <w:rsid w:val="00FB4045"/>
    <w:rsid w:val="00FB4D8E"/>
    <w:rsid w:val="00FC0D0A"/>
    <w:rsid w:val="00FC1B0B"/>
    <w:rsid w:val="00FC3EF3"/>
    <w:rsid w:val="00FD2F97"/>
    <w:rsid w:val="00FF46B5"/>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EBA6F54"/>
  <w15:docId w15:val="{BE373F81-CA91-4371-853D-50B6166C4F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942E0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42E0C"/>
    <w:rPr>
      <w:rFonts w:ascii="Segoe UI" w:hAnsi="Segoe UI" w:cs="Segoe UI"/>
      <w:spacing w:val="4"/>
      <w:sz w:val="18"/>
      <w:szCs w:val="18"/>
    </w:rPr>
  </w:style>
  <w:style w:type="character" w:styleId="LineNumber">
    <w:name w:val="line number"/>
    <w:basedOn w:val="DefaultParagraphFont"/>
    <w:semiHidden/>
    <w:unhideWhenUsed/>
    <w:rsid w:val="001513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7</Pages>
  <Words>2690</Words>
  <Characters>13935</Characters>
  <Application>Microsoft Office Word</Application>
  <DocSecurity>0</DocSecurity>
  <Lines>308</Lines>
  <Paragraphs>56</Paragraphs>
  <ScaleCrop>false</ScaleCrop>
  <HeadingPairs>
    <vt:vector size="2" baseType="variant">
      <vt:variant>
        <vt:lpstr>Title</vt:lpstr>
      </vt:variant>
      <vt:variant>
        <vt:i4>1</vt:i4>
      </vt:variant>
    </vt:vector>
  </HeadingPairs>
  <TitlesOfParts>
    <vt:vector size="1" baseType="lpstr">
      <vt:lpstr>A4151</vt:lpstr>
    </vt:vector>
  </TitlesOfParts>
  <Manager>R224</Manager>
  <Company>NJ Office of Legislative Services</Company>
  <LinksUpToDate>false</LinksUpToDate>
  <CharactersWithSpaces>16668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A4151</dc:title>
  <dc:subject>20-5852</dc:subject>
  <dc:creator>Assemblyman  BENSON</dc:creator>
  <cp:keywords>A4151|7|HS |254|0|254|N|0|</cp:keywords>
  <dc:description>INTRODUCED MAY 14, 2020</dc:description>
  <cp:lastModifiedBy>Todaro, Vivian</cp:lastModifiedBy>
  <cp:revision>2</cp:revision>
  <cp:lastPrinted>2021-12-10T14:57:00Z</cp:lastPrinted>
  <dcterms:created xsi:type="dcterms:W3CDTF">2021-12-10T14:57:00Z</dcterms:created>
  <dcterms:modified xsi:type="dcterms:W3CDTF">2021-12-10T14:57:00Z</dcterms:modified>
  <cp:category>s.2 – eff. date to 2020/28_x000d_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