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D51" w:rsidRDefault="00E35D51" w:rsidP="00E35D51">
      <w:pPr>
        <w:pStyle w:val="bpuBill"/>
      </w:pPr>
      <w:bookmarkStart w:id="0" w:name="bpuFrontPg"/>
      <w:bookmarkEnd w:id="0"/>
      <w:r>
        <w:t xml:space="preserve">ASSEMBLY, No. 4166 </w:t>
      </w:r>
    </w:p>
    <w:p w:rsidR="00E35D51" w:rsidRPr="009D38FF" w:rsidRDefault="00E35D51" w:rsidP="00E35D5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2599595" r:id="rId8"/>
        </w:object>
      </w:r>
    </w:p>
    <w:p w:rsidR="00E35D51" w:rsidRDefault="00E35D51" w:rsidP="00E35D51">
      <w:pPr>
        <w:pStyle w:val="bpuState"/>
      </w:pPr>
      <w:r>
        <w:t>STATE OF NEW JERSEY</w:t>
      </w:r>
    </w:p>
    <w:p w:rsidR="00E35D51" w:rsidRDefault="00E35D51" w:rsidP="00E35D51">
      <w:pPr>
        <w:pStyle w:val="bpuLegislature"/>
      </w:pPr>
      <w:r>
        <w:t>219th LEGISLATURE</w:t>
      </w:r>
    </w:p>
    <w:p w:rsidR="00E35D51" w:rsidRDefault="00E35D51" w:rsidP="00E35D5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2599596" r:id="rId9"/>
        </w:object>
      </w:r>
      <w:r>
        <w:t xml:space="preserve">  </w:t>
      </w:r>
    </w:p>
    <w:p w:rsidR="00E35D51" w:rsidRDefault="00E35D51" w:rsidP="00E35D51">
      <w:pPr>
        <w:pStyle w:val="bpuIntro"/>
      </w:pPr>
      <w:r>
        <w:t>INTRODUCED MAY 28, 2020</w:t>
      </w:r>
    </w:p>
    <w:p w:rsidR="00E35D51" w:rsidRDefault="00E35D51" w:rsidP="00E35D51">
      <w:pPr>
        <w:pStyle w:val="bpuIntro"/>
      </w:pPr>
    </w:p>
    <w:p w:rsidR="00E35D51" w:rsidRDefault="00E35D51" w:rsidP="00E35D51">
      <w:pPr>
        <w:pStyle w:val="bpuIntro"/>
        <w:sectPr w:rsidR="00E35D51" w:rsidSect="0044153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35D51" w:rsidRDefault="00E35D51" w:rsidP="00E35D51">
      <w:pPr>
        <w:pStyle w:val="bpuIntro"/>
      </w:pPr>
    </w:p>
    <w:p w:rsidR="00E35D51" w:rsidRDefault="00E35D51" w:rsidP="00E35D51">
      <w:pPr>
        <w:pStyle w:val="bpuSponsor"/>
      </w:pPr>
      <w:r>
        <w:t>Sponsored by:</w:t>
      </w:r>
    </w:p>
    <w:p w:rsidR="00E35D51" w:rsidRDefault="00E35D51" w:rsidP="00E35D51">
      <w:pPr>
        <w:pStyle w:val="bpuSponsor"/>
      </w:pPr>
      <w:r>
        <w:t>Assemblywoman  AURA K. DUNN</w:t>
      </w:r>
    </w:p>
    <w:p w:rsidR="00E35D51" w:rsidRDefault="00E35D51" w:rsidP="00E35D51">
      <w:pPr>
        <w:pStyle w:val="bpuSponsor"/>
      </w:pPr>
      <w:r>
        <w:t>District 25 (Morris and Somerset)</w:t>
      </w:r>
    </w:p>
    <w:p w:rsidR="00E35D51" w:rsidRDefault="00441535" w:rsidP="00441535">
      <w:pPr>
        <w:pStyle w:val="bpuSponsor"/>
      </w:pPr>
      <w:r>
        <w:t>Assemblywoman  VALERIE VAINIERI HUTTLE</w:t>
      </w:r>
    </w:p>
    <w:p w:rsidR="00441535" w:rsidRDefault="00441535" w:rsidP="00441535">
      <w:pPr>
        <w:pStyle w:val="bpuSponsor"/>
      </w:pPr>
      <w:r>
        <w:t>District 37 (Bergen)</w:t>
      </w:r>
    </w:p>
    <w:p w:rsidR="00441535" w:rsidRPr="00441535" w:rsidRDefault="00441535" w:rsidP="00441535">
      <w:pPr>
        <w:pStyle w:val="bpuSponsor"/>
      </w:pPr>
    </w:p>
    <w:p w:rsidR="00E35D51" w:rsidRDefault="00E35D51" w:rsidP="00E35D51">
      <w:pPr>
        <w:pStyle w:val="bpuSponsor"/>
      </w:pPr>
    </w:p>
    <w:p w:rsidR="00E35D51" w:rsidRDefault="00E35D51" w:rsidP="00E35D51">
      <w:pPr>
        <w:pStyle w:val="bpuSponsor"/>
      </w:pPr>
    </w:p>
    <w:p w:rsidR="00E35D51" w:rsidRDefault="00E35D51" w:rsidP="00E35D51">
      <w:pPr>
        <w:pStyle w:val="bpuSponsor"/>
      </w:pPr>
    </w:p>
    <w:p w:rsidR="00E35D51" w:rsidRDefault="00E35D51" w:rsidP="00E35D51">
      <w:pPr>
        <w:pStyle w:val="bpuSponsor"/>
      </w:pPr>
      <w:r>
        <w:t>SYNOPSIS</w:t>
      </w:r>
    </w:p>
    <w:p w:rsidR="00E35D51" w:rsidRDefault="006C59C1" w:rsidP="00E35D51">
      <w:pPr>
        <w:pStyle w:val="bpuNormText"/>
      </w:pPr>
      <w:r>
        <w:tab/>
      </w:r>
      <w:r w:rsidR="00E35D51">
        <w:t>Establishes public awareness campaign concerning programs and services for first responders, healthcare workers, and other frontline workers suffering from post-traumatic stress disorder during COVID-19 pandemic.</w:t>
      </w:r>
    </w:p>
    <w:p w:rsidR="00E35D51" w:rsidRDefault="00E35D51" w:rsidP="00E35D51">
      <w:pPr>
        <w:pStyle w:val="bpuNormText"/>
      </w:pPr>
    </w:p>
    <w:p w:rsidR="00E35D51" w:rsidRDefault="00E35D51" w:rsidP="00E35D51">
      <w:pPr>
        <w:pStyle w:val="bpuSponsor"/>
      </w:pPr>
      <w:r>
        <w:t xml:space="preserve">CURRENT VERSION OF TEXT </w:t>
      </w:r>
    </w:p>
    <w:p w:rsidR="00E35D51" w:rsidRDefault="00E35D51" w:rsidP="00E35D51">
      <w:pPr>
        <w:pStyle w:val="bpuNormText"/>
      </w:pPr>
      <w:r>
        <w:tab/>
        <w:t>As introduced.</w:t>
      </w:r>
    </w:p>
    <w:p w:rsidR="00E35D51" w:rsidRDefault="00E35D51" w:rsidP="00E35D5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D51" w:rsidRDefault="00E35D5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5D51" w:rsidSect="00E35D5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689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127AF" w:rsidRPr="008127AF">
        <w:t xml:space="preserve">establishing a public awareness campaign concerning </w:t>
      </w:r>
      <w:r w:rsidR="008B0DF3" w:rsidRPr="008B0DF3">
        <w:t>first responders, healthcare workers, and other frontline workers</w:t>
      </w:r>
      <w:r w:rsidR="008127AF" w:rsidRPr="008127AF">
        <w:t xml:space="preserve"> </w:t>
      </w:r>
      <w:r w:rsidR="00A300B0">
        <w:t>suffering from</w:t>
      </w:r>
      <w:r w:rsidR="008127AF" w:rsidRPr="008127AF">
        <w:t xml:space="preserve"> post-traumatic stress disorder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68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689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45BEC" w:rsidRDefault="00686AEB" w:rsidP="006C59C1">
      <w:pPr>
        <w:tabs>
          <w:tab w:val="clear" w:pos="1440"/>
          <w:tab w:val="left" w:pos="1080"/>
        </w:tabs>
      </w:pPr>
      <w:r>
        <w:tab/>
      </w:r>
      <w:r w:rsidR="006C59C1">
        <w:t>1.</w:t>
      </w:r>
      <w:r w:rsidR="006C59C1">
        <w:tab/>
        <w:t>a.</w:t>
      </w:r>
      <w:r w:rsidR="006C59C1">
        <w:tab/>
      </w:r>
      <w:r w:rsidR="00045BEC">
        <w:t>The Commissioner of H</w:t>
      </w:r>
      <w:r w:rsidR="00293BFD">
        <w:t>uman Services</w:t>
      </w:r>
      <w:r w:rsidR="00045BEC">
        <w:t xml:space="preserve"> shall establish a public awareness campaign </w:t>
      </w:r>
      <w:r w:rsidR="00CE7434">
        <w:t>t</w:t>
      </w:r>
      <w:r w:rsidR="00CE7434" w:rsidRPr="00CE7434">
        <w:t xml:space="preserve">o </w:t>
      </w:r>
      <w:r w:rsidR="00CE7434">
        <w:t xml:space="preserve">provide information to the general public concerning the programs and services available for </w:t>
      </w:r>
      <w:r w:rsidR="008B0DF3" w:rsidRPr="008B0DF3">
        <w:t xml:space="preserve">first responders, healthcare workers, and other frontline workers </w:t>
      </w:r>
      <w:r w:rsidR="00293BFD">
        <w:t xml:space="preserve">suffering from post-traumatic stress disorder </w:t>
      </w:r>
      <w:r w:rsidR="00E110CF">
        <w:t>due to the coronavirus disease 2019 (COVID-19)</w:t>
      </w:r>
      <w:r w:rsidR="00F22B6C">
        <w:t xml:space="preserve"> pandemic</w:t>
      </w:r>
      <w:r w:rsidR="00E110CF">
        <w:t>.</w:t>
      </w:r>
    </w:p>
    <w:p w:rsidR="008127AF" w:rsidRDefault="006C59C1" w:rsidP="00045BEC">
      <w:r>
        <w:tab/>
        <w:t>b.</w:t>
      </w:r>
      <w:r>
        <w:tab/>
      </w:r>
      <w:r w:rsidR="00045BEC">
        <w:t>The commissioner, in establishing the public awareness campaign, shall develop outreach efforts and provide information to the</w:t>
      </w:r>
      <w:r w:rsidR="0057744F">
        <w:t xml:space="preserve"> general public on</w:t>
      </w:r>
      <w:r w:rsidR="008127AF">
        <w:t>:</w:t>
      </w:r>
    </w:p>
    <w:p w:rsidR="00045BEC" w:rsidRDefault="006C59C1" w:rsidP="00045BEC">
      <w:r>
        <w:tab/>
        <w:t>(1)</w:t>
      </w:r>
      <w:r>
        <w:tab/>
      </w:r>
      <w:r w:rsidR="008127AF">
        <w:t>the link between post-traumatic stress disorder and the C</w:t>
      </w:r>
      <w:r w:rsidR="006233E7">
        <w:t>OVID-19</w:t>
      </w:r>
      <w:r w:rsidR="008127AF">
        <w:t xml:space="preserve"> pandemic;</w:t>
      </w:r>
    </w:p>
    <w:p w:rsidR="009F1E5B" w:rsidRDefault="006C59C1" w:rsidP="00045BEC">
      <w:r>
        <w:tab/>
        <w:t>(2)</w:t>
      </w:r>
      <w:r>
        <w:tab/>
      </w:r>
      <w:r w:rsidR="008127AF">
        <w:t xml:space="preserve">resources for </w:t>
      </w:r>
      <w:r w:rsidR="008B0DF3" w:rsidRPr="008B0DF3">
        <w:t>first responders, healthcare workers, and other frontline workers</w:t>
      </w:r>
      <w:r w:rsidR="008127AF">
        <w:t xml:space="preserve"> suffering from post-traumatic stress disor</w:t>
      </w:r>
      <w:r w:rsidR="006233E7">
        <w:t>der, including the programs and</w:t>
      </w:r>
      <w:r w:rsidR="008127AF">
        <w:t xml:space="preserve"> provided by the Department of Human Services</w:t>
      </w:r>
      <w:r w:rsidR="006233E7">
        <w:t xml:space="preserve"> and other federal, State, and local social services </w:t>
      </w:r>
      <w:r w:rsidR="00803D79">
        <w:t xml:space="preserve">and mental health </w:t>
      </w:r>
      <w:r w:rsidR="006233E7">
        <w:t xml:space="preserve">agencies during the COVID-19 pandemic; </w:t>
      </w:r>
    </w:p>
    <w:p w:rsidR="006233E7" w:rsidRDefault="006C59C1" w:rsidP="00045BEC">
      <w:r>
        <w:tab/>
        <w:t>(3)</w:t>
      </w:r>
      <w:r>
        <w:tab/>
      </w:r>
      <w:r w:rsidR="009F1E5B" w:rsidRPr="009F1E5B">
        <w:t xml:space="preserve">any </w:t>
      </w:r>
      <w:r w:rsidR="009F1E5B">
        <w:t xml:space="preserve">telephone </w:t>
      </w:r>
      <w:r w:rsidR="009F1E5B" w:rsidRPr="009F1E5B">
        <w:t xml:space="preserve">helpline </w:t>
      </w:r>
      <w:r w:rsidR="009F1E5B">
        <w:t xml:space="preserve">established by the Department of Human Services </w:t>
      </w:r>
      <w:r w:rsidR="009F1E5B" w:rsidRPr="009F1E5B">
        <w:t xml:space="preserve">for first responders, healthcare workers, and other frontline workers </w:t>
      </w:r>
      <w:r w:rsidR="009F1E5B">
        <w:t xml:space="preserve">suffering from post-traumatic stress disorder; </w:t>
      </w:r>
      <w:r w:rsidR="006233E7">
        <w:t xml:space="preserve">and </w:t>
      </w:r>
    </w:p>
    <w:p w:rsidR="00626A1F" w:rsidRDefault="006233E7" w:rsidP="00045BEC">
      <w:r>
        <w:tab/>
        <w:t>(</w:t>
      </w:r>
      <w:r w:rsidR="009F1E5B">
        <w:t>4</w:t>
      </w:r>
      <w:r w:rsidR="006C59C1">
        <w:t>)</w:t>
      </w:r>
      <w:r w:rsidR="006C59C1">
        <w:tab/>
      </w:r>
      <w:r>
        <w:t xml:space="preserve">anxiety reducing strategies </w:t>
      </w:r>
      <w:r w:rsidR="00626A1F">
        <w:t>and other methods to manage stress, depression, and other symptoms of post-traumatic stress disorder</w:t>
      </w:r>
      <w:r w:rsidR="00C54FB3">
        <w:t xml:space="preserve"> during the COV</w:t>
      </w:r>
      <w:r w:rsidR="004E0905">
        <w:t>I</w:t>
      </w:r>
      <w:r w:rsidR="00C54FB3">
        <w:t>D-19 pandemic.</w:t>
      </w:r>
    </w:p>
    <w:p w:rsidR="008127AF" w:rsidRDefault="00626A1F" w:rsidP="00045BEC">
      <w:r>
        <w:tab/>
      </w:r>
      <w:r w:rsidR="006C59C1">
        <w:t>c.</w:t>
      </w:r>
      <w:r w:rsidR="006C59C1">
        <w:tab/>
      </w:r>
      <w:r>
        <w:t xml:space="preserve">The public awareness campaign shall target the general public and </w:t>
      </w:r>
      <w:r w:rsidR="008B0DF3" w:rsidRPr="008B0DF3">
        <w:t>first responders, healthcare workers, and other frontline workers</w:t>
      </w:r>
      <w:r>
        <w:t xml:space="preserve"> </w:t>
      </w:r>
      <w:r w:rsidR="00B618DD">
        <w:t xml:space="preserve">with </w:t>
      </w:r>
      <w:r>
        <w:t>post-traumatic stress disorder through a variety of media, i</w:t>
      </w:r>
      <w:r w:rsidRPr="00626A1F">
        <w:t xml:space="preserve">ncluding television, radio, print, and on </w:t>
      </w:r>
      <w:r>
        <w:t>the Department of Human Service’s I</w:t>
      </w:r>
      <w:r w:rsidRPr="00626A1F">
        <w:t>nternet</w:t>
      </w:r>
      <w:r>
        <w:t xml:space="preserve"> website</w:t>
      </w:r>
      <w:r w:rsidRPr="00626A1F">
        <w:t>.</w:t>
      </w:r>
    </w:p>
    <w:p w:rsidR="00B618DD" w:rsidRDefault="006C59C1" w:rsidP="00045BEC">
      <w:r>
        <w:tab/>
        <w:t>d.</w:t>
      </w:r>
      <w:r>
        <w:tab/>
      </w:r>
      <w:r w:rsidR="00B618DD">
        <w:t xml:space="preserve">The commissioner shall provide for the development of </w:t>
      </w:r>
      <w:r w:rsidR="00B618DD" w:rsidRPr="00045BEC">
        <w:t>advertisements, by signs, billboards, placards, posters and displays</w:t>
      </w:r>
      <w:r w:rsidR="00B618DD">
        <w:t xml:space="preserve"> placed on New Jersey Transit bus, </w:t>
      </w:r>
      <w:r w:rsidR="00B618DD" w:rsidRPr="00045BEC">
        <w:t>rail</w:t>
      </w:r>
      <w:r w:rsidR="00B618DD">
        <w:t>,</w:t>
      </w:r>
      <w:r w:rsidR="00B618DD" w:rsidRPr="00045BEC">
        <w:t xml:space="preserve"> </w:t>
      </w:r>
      <w:r w:rsidR="00B618DD">
        <w:t xml:space="preserve">and </w:t>
      </w:r>
      <w:r w:rsidR="00B618DD" w:rsidRPr="00045BEC">
        <w:t>light rail system,</w:t>
      </w:r>
      <w:r w:rsidR="00B618DD">
        <w:t xml:space="preserve"> in English and Spanish, on the public awareness campaign established pursuant to subsection a. of this </w:t>
      </w:r>
      <w:r w:rsidR="00053C4D">
        <w:t>section</w:t>
      </w:r>
      <w:r w:rsidR="00B618DD">
        <w:t>.</w:t>
      </w:r>
    </w:p>
    <w:p w:rsidR="00045BEC" w:rsidRDefault="00045BEC" w:rsidP="00686AEB"/>
    <w:p w:rsidR="00686AEB" w:rsidRPr="00AA7880" w:rsidRDefault="003B64B2" w:rsidP="00686AEB">
      <w:r>
        <w:tab/>
        <w:t>2</w:t>
      </w:r>
      <w:r w:rsidR="00736894">
        <w:t>.</w:t>
      </w:r>
      <w:r w:rsidR="006C59C1">
        <w:tab/>
      </w:r>
      <w:r w:rsidR="00736894">
        <w:t>This act shall take effect</w:t>
      </w:r>
      <w:r>
        <w:t xml:space="preserve"> immediately.</w:t>
      </w:r>
    </w:p>
    <w:p w:rsidR="00686AEB" w:rsidRDefault="00686AEB" w:rsidP="00686AEB"/>
    <w:p w:rsidR="003B64B2" w:rsidRPr="00CE7BD8" w:rsidRDefault="003B64B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B64B2" w:rsidRDefault="003B64B2" w:rsidP="00686AEB">
      <w:r>
        <w:tab/>
        <w:t xml:space="preserve">This bill requires the </w:t>
      </w:r>
      <w:r w:rsidR="00A51DB9">
        <w:t>Commissioner of</w:t>
      </w:r>
      <w:r>
        <w:t xml:space="preserve"> Huma</w:t>
      </w:r>
      <w:r w:rsidR="00A51DB9">
        <w:t>n Services</w:t>
      </w:r>
      <w:r>
        <w:t xml:space="preserve"> to establish</w:t>
      </w:r>
      <w:r w:rsidR="00580F67">
        <w:t xml:space="preserve"> a public awareness campaign</w:t>
      </w:r>
      <w:r>
        <w:t xml:space="preserve"> </w:t>
      </w:r>
      <w:r w:rsidR="00A51DB9">
        <w:t>t</w:t>
      </w:r>
      <w:r w:rsidR="00A51DB9" w:rsidRPr="00CE7434">
        <w:t xml:space="preserve">o </w:t>
      </w:r>
      <w:r w:rsidR="00A51DB9">
        <w:t xml:space="preserve">provide information to the general public concerning the programs and services available for </w:t>
      </w:r>
      <w:r w:rsidR="008B0DF3" w:rsidRPr="008B0DF3">
        <w:lastRenderedPageBreak/>
        <w:t xml:space="preserve">first responders, healthcare workers, and other frontline workers </w:t>
      </w:r>
      <w:r w:rsidR="00A51DB9">
        <w:t>suffering from post-traumatic stress disorder due to the coronavirus disease 2019 (COVID-19)</w:t>
      </w:r>
      <w:r w:rsidR="00F22B6C">
        <w:t xml:space="preserve"> pandemic</w:t>
      </w:r>
      <w:r w:rsidR="00A51DB9">
        <w:t>.</w:t>
      </w:r>
    </w:p>
    <w:p w:rsidR="00A51DB9" w:rsidRDefault="00A51DB9" w:rsidP="00A51DB9">
      <w:r>
        <w:tab/>
        <w:t xml:space="preserve">In establishing the public awareness campaign, the commissioner </w:t>
      </w:r>
      <w:bookmarkStart w:id="1" w:name="_GoBack"/>
      <w:bookmarkEnd w:id="1"/>
      <w:r>
        <w:t>would be required to develop outreach efforts and provide information to the</w:t>
      </w:r>
      <w:r w:rsidR="0057744F">
        <w:t xml:space="preserve"> general public on</w:t>
      </w:r>
      <w:r>
        <w:t xml:space="preserve">: the link between post-traumatic stress disorder and the COVID-19 pandemic; resources for </w:t>
      </w:r>
      <w:r w:rsidR="008B0DF3" w:rsidRPr="008B0DF3">
        <w:t xml:space="preserve">first responders, healthcare workers, and other frontline workers </w:t>
      </w:r>
      <w:r>
        <w:t xml:space="preserve">suffering from post-traumatic stress disorder, including the programs and </w:t>
      </w:r>
      <w:r w:rsidR="00803D79">
        <w:t xml:space="preserve">services </w:t>
      </w:r>
      <w:r>
        <w:t xml:space="preserve">provided by the Department of Human Services (DHS) and other federal, State, and local social services </w:t>
      </w:r>
      <w:r w:rsidR="00803D79">
        <w:t xml:space="preserve">and mental health </w:t>
      </w:r>
      <w:r>
        <w:t xml:space="preserve">agencies during the COVID-19 pandemic; </w:t>
      </w:r>
      <w:r w:rsidR="009F1E5B" w:rsidRPr="009F1E5B">
        <w:t xml:space="preserve">any </w:t>
      </w:r>
      <w:r w:rsidR="009F1E5B">
        <w:t xml:space="preserve">telephone </w:t>
      </w:r>
      <w:r w:rsidR="009F1E5B" w:rsidRPr="009F1E5B">
        <w:t xml:space="preserve">helpline </w:t>
      </w:r>
      <w:r w:rsidR="009F1E5B">
        <w:t xml:space="preserve">established by the Department of Human Services </w:t>
      </w:r>
      <w:r w:rsidR="00AB44DB">
        <w:t>for first</w:t>
      </w:r>
      <w:r w:rsidR="009F1E5B" w:rsidRPr="009F1E5B">
        <w:t xml:space="preserve"> responders, healthcare workers, and other frontline workers </w:t>
      </w:r>
      <w:r w:rsidR="009F1E5B">
        <w:t xml:space="preserve">suffering from post-traumatic stress disorder; </w:t>
      </w:r>
      <w:r>
        <w:t>and anxiety reducing strategies and other methods to manage stress, depression, and other symptoms of post-traumatic stress disorder</w:t>
      </w:r>
      <w:r w:rsidR="00C54FB3">
        <w:t xml:space="preserve"> during the COVID-19 pandemic</w:t>
      </w:r>
      <w:r>
        <w:t>.</w:t>
      </w:r>
    </w:p>
    <w:p w:rsidR="000928FD" w:rsidRDefault="00A51DB9">
      <w:r>
        <w:tab/>
        <w:t xml:space="preserve">Under the provisions of the bill: the public awareness campaign would target the general public and </w:t>
      </w:r>
      <w:r w:rsidR="008B0DF3" w:rsidRPr="008B0DF3">
        <w:t>first responders, healthcare workers, and other frontline workers</w:t>
      </w:r>
      <w:r>
        <w:t xml:space="preserve"> </w:t>
      </w:r>
      <w:r w:rsidR="00A300B0">
        <w:t>suffering from</w:t>
      </w:r>
      <w:r>
        <w:t xml:space="preserve"> post-traumatic stress disorder through a variety of media, i</w:t>
      </w:r>
      <w:r w:rsidRPr="00626A1F">
        <w:t xml:space="preserve">ncluding television, radio, print, and on </w:t>
      </w:r>
      <w:r>
        <w:t>the DHS’s I</w:t>
      </w:r>
      <w:r w:rsidRPr="00626A1F">
        <w:t>nternet</w:t>
      </w:r>
      <w:r>
        <w:t xml:space="preserve"> website; and the commissioner would provide for the development of </w:t>
      </w:r>
      <w:r w:rsidRPr="00045BEC">
        <w:t>advertisements, by signs, billboards, placards, posters and displays</w:t>
      </w:r>
      <w:r>
        <w:t xml:space="preserve"> placed on New Jersey Transit bus, </w:t>
      </w:r>
      <w:r w:rsidRPr="00045BEC">
        <w:t>rail</w:t>
      </w:r>
      <w:r>
        <w:t>,</w:t>
      </w:r>
      <w:r w:rsidRPr="00045BEC">
        <w:t xml:space="preserve"> </w:t>
      </w:r>
      <w:r>
        <w:t xml:space="preserve">and </w:t>
      </w:r>
      <w:r w:rsidRPr="00045BEC">
        <w:t>light rail system,</w:t>
      </w:r>
      <w:r>
        <w:t xml:space="preserve"> in English and Spanish, on the public awareness campaign.</w:t>
      </w:r>
    </w:p>
    <w:sectPr w:rsidR="000928FD" w:rsidSect="00E35D5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270" w:rsidRDefault="008E2270">
      <w:r>
        <w:separator/>
      </w:r>
    </w:p>
  </w:endnote>
  <w:endnote w:type="continuationSeparator" w:id="0">
    <w:p w:rsidR="008E2270" w:rsidRDefault="008E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535" w:rsidRDefault="00441535" w:rsidP="00441535">
    <w:pPr>
      <w:pStyle w:val="sponUdate"/>
    </w:pPr>
    <w:r>
      <w:t>(Sponsorship Updated As Of: 5/28/2020)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270" w:rsidRDefault="008E2270">
      <w:r>
        <w:separator/>
      </w:r>
    </w:p>
  </w:footnote>
  <w:footnote w:type="continuationSeparator" w:id="0">
    <w:p w:rsidR="008E2270" w:rsidRDefault="008E2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0460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35D51" w:rsidRDefault="00E35D51" w:rsidP="00E35D51">
    <w:pPr>
      <w:pStyle w:val="bpuHeadSpon"/>
    </w:pPr>
    <w:r w:rsidRPr="00E35D51">
      <w:rPr>
        <w:rStyle w:val="bpuHeadSponChar"/>
      </w:rPr>
      <w:t>A4166</w:t>
    </w:r>
    <w:r>
      <w:t xml:space="preserve"> DUNN</w:t>
    </w:r>
    <w:r w:rsidR="00441535">
      <w:t xml:space="preserve">, </w:t>
    </w:r>
    <w:r w:rsidR="00441535">
      <w:t>VAINIERI HUTTLE</w:t>
    </w:r>
  </w:p>
  <w:p w:rsidR="00E35D51" w:rsidRDefault="00E35D51" w:rsidP="00E35D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460A">
      <w:rPr>
        <w:noProof/>
      </w:rPr>
      <w:t>3</w:t>
    </w:r>
    <w:r>
      <w:fldChar w:fldCharType="end"/>
    </w:r>
  </w:p>
  <w:p w:rsidR="00E35D51" w:rsidRDefault="00E35D51" w:rsidP="00E35D5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D51" w:rsidRDefault="00E35D51" w:rsidP="00E35D51">
    <w:pPr>
      <w:pStyle w:val="bpuHeadSpon"/>
    </w:pPr>
    <w:r w:rsidRPr="00E35D51">
      <w:rPr>
        <w:rStyle w:val="bpuHeadSponChar"/>
      </w:rPr>
      <w:t>A4166</w:t>
    </w:r>
    <w:r>
      <w:t xml:space="preserve"> DUNN</w:t>
    </w:r>
    <w:r w:rsidR="00441535">
      <w:t xml:space="preserve">, </w:t>
    </w:r>
    <w:r w:rsidR="00441535">
      <w:t>VAINIERI HUTTLE</w:t>
    </w:r>
  </w:p>
  <w:p w:rsidR="00E35D51" w:rsidRDefault="00E35D51" w:rsidP="00E35D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460A">
      <w:rPr>
        <w:noProof/>
      </w:rPr>
      <w:t>2</w:t>
    </w:r>
    <w:r>
      <w:fldChar w:fldCharType="end"/>
    </w:r>
  </w:p>
  <w:p w:rsidR="00E35D51" w:rsidRDefault="00E35D51" w:rsidP="00E35D5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270"/>
    <w:rsid w:val="000051BD"/>
    <w:rsid w:val="000160A5"/>
    <w:rsid w:val="0002335B"/>
    <w:rsid w:val="0003549A"/>
    <w:rsid w:val="000367AE"/>
    <w:rsid w:val="00043B22"/>
    <w:rsid w:val="00045BEC"/>
    <w:rsid w:val="00053C4D"/>
    <w:rsid w:val="00054975"/>
    <w:rsid w:val="00057D20"/>
    <w:rsid w:val="0006197C"/>
    <w:rsid w:val="0006281F"/>
    <w:rsid w:val="0008141C"/>
    <w:rsid w:val="000928F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85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BF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DC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64B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535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A69"/>
    <w:rsid w:val="004C742C"/>
    <w:rsid w:val="004D200C"/>
    <w:rsid w:val="004E0905"/>
    <w:rsid w:val="004E1F3E"/>
    <w:rsid w:val="004F21BD"/>
    <w:rsid w:val="004F4F1D"/>
    <w:rsid w:val="004F74DD"/>
    <w:rsid w:val="00501317"/>
    <w:rsid w:val="0050495C"/>
    <w:rsid w:val="00505DC9"/>
    <w:rsid w:val="00506E1E"/>
    <w:rsid w:val="0051288D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44F"/>
    <w:rsid w:val="00577A15"/>
    <w:rsid w:val="00580533"/>
    <w:rsid w:val="00580F6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60A"/>
    <w:rsid w:val="00605B20"/>
    <w:rsid w:val="0061156F"/>
    <w:rsid w:val="00613FF5"/>
    <w:rsid w:val="006155A8"/>
    <w:rsid w:val="00621B94"/>
    <w:rsid w:val="006233E7"/>
    <w:rsid w:val="00626239"/>
    <w:rsid w:val="00626A1F"/>
    <w:rsid w:val="00635316"/>
    <w:rsid w:val="00635449"/>
    <w:rsid w:val="006378C5"/>
    <w:rsid w:val="00645E6A"/>
    <w:rsid w:val="00665CBC"/>
    <w:rsid w:val="00667A5C"/>
    <w:rsid w:val="00677316"/>
    <w:rsid w:val="00686AEB"/>
    <w:rsid w:val="006A1106"/>
    <w:rsid w:val="006B7897"/>
    <w:rsid w:val="006B7FA7"/>
    <w:rsid w:val="006C086A"/>
    <w:rsid w:val="006C21C1"/>
    <w:rsid w:val="006C59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689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A6"/>
    <w:rsid w:val="007D40CB"/>
    <w:rsid w:val="007D5796"/>
    <w:rsid w:val="007D59C0"/>
    <w:rsid w:val="007D7D9C"/>
    <w:rsid w:val="007E498C"/>
    <w:rsid w:val="007F485D"/>
    <w:rsid w:val="007F6050"/>
    <w:rsid w:val="00803D79"/>
    <w:rsid w:val="008127A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DF3"/>
    <w:rsid w:val="008B2850"/>
    <w:rsid w:val="008C79B3"/>
    <w:rsid w:val="008D77BD"/>
    <w:rsid w:val="008E2270"/>
    <w:rsid w:val="008E454C"/>
    <w:rsid w:val="008F1E5A"/>
    <w:rsid w:val="00901BDA"/>
    <w:rsid w:val="009121D8"/>
    <w:rsid w:val="009148F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E5B"/>
    <w:rsid w:val="009F4FAC"/>
    <w:rsid w:val="00A017C0"/>
    <w:rsid w:val="00A11228"/>
    <w:rsid w:val="00A222C2"/>
    <w:rsid w:val="00A300B0"/>
    <w:rsid w:val="00A305D6"/>
    <w:rsid w:val="00A342C4"/>
    <w:rsid w:val="00A50F6B"/>
    <w:rsid w:val="00A51DB9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A10"/>
    <w:rsid w:val="00AA6197"/>
    <w:rsid w:val="00AA6C70"/>
    <w:rsid w:val="00AB16FD"/>
    <w:rsid w:val="00AB44DB"/>
    <w:rsid w:val="00AB4813"/>
    <w:rsid w:val="00AC6466"/>
    <w:rsid w:val="00AC7639"/>
    <w:rsid w:val="00AD08BB"/>
    <w:rsid w:val="00AD0EC0"/>
    <w:rsid w:val="00AD70D6"/>
    <w:rsid w:val="00AD735B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8DD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5B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4FB3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434"/>
    <w:rsid w:val="00CE78BF"/>
    <w:rsid w:val="00CF65EB"/>
    <w:rsid w:val="00CF72AD"/>
    <w:rsid w:val="00D02441"/>
    <w:rsid w:val="00D039F4"/>
    <w:rsid w:val="00D10496"/>
    <w:rsid w:val="00D11173"/>
    <w:rsid w:val="00D1215F"/>
    <w:rsid w:val="00D155AE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0CF"/>
    <w:rsid w:val="00E14732"/>
    <w:rsid w:val="00E15573"/>
    <w:rsid w:val="00E25A5B"/>
    <w:rsid w:val="00E35D51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8D8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2B6C"/>
    <w:rsid w:val="00F22CDD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1F7D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1145E13"/>
  <w15:docId w15:val="{4F528EBA-9489-45A1-970D-085E31EE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E35D51"/>
  </w:style>
  <w:style w:type="paragraph" w:styleId="BalloonText">
    <w:name w:val="Balloon Text"/>
    <w:basedOn w:val="Normal"/>
    <w:link w:val="BalloonTextChar"/>
    <w:semiHidden/>
    <w:unhideWhenUsed/>
    <w:rsid w:val="00E147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473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41FCF-308A-4997-8AAC-A1B625B0E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625</Words>
  <Characters>3876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A4166</vt:lpstr>
    </vt:vector>
  </TitlesOfParts>
  <Manager>R230</Manager>
  <Company>NJ Office of Legislative Services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A4166</dc:title>
  <dc:subject>Health</dc:subject>
  <dc:creator>Assemblywoman  DUNN</dc:creator>
  <cp:keywords>A4166|3|HS |122|219|219|F|0|</cp:keywords>
  <dc:description>INTRODUCED MAY 28, 2020</dc:description>
  <cp:lastModifiedBy>Todaro, Vivian</cp:lastModifiedBy>
  <cp:revision>2</cp:revision>
  <cp:lastPrinted>2020-06-02T14:39:00Z</cp:lastPrinted>
  <dcterms:created xsi:type="dcterms:W3CDTF">2020-06-02T14:40:00Z</dcterms:created>
  <dcterms:modified xsi:type="dcterms:W3CDTF">2020-06-02T14:40:00Z</dcterms:modified>
  <cp:category>s.1 – C.30:9B-5; s.2 – Eff. date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