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511" w:rsidRDefault="00734511" w:rsidP="0073451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4178 </w:t>
      </w:r>
    </w:p>
    <w:p w:rsidR="00734511" w:rsidRPr="009D38FF" w:rsidRDefault="00734511" w:rsidP="0073451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457374" r:id="rId7"/>
        </w:object>
      </w:r>
    </w:p>
    <w:p w:rsidR="00734511" w:rsidRDefault="00734511" w:rsidP="00734511">
      <w:pPr>
        <w:pStyle w:val="bpuState"/>
      </w:pPr>
      <w:r>
        <w:t>STATE OF NEW JERSEY</w:t>
      </w:r>
    </w:p>
    <w:p w:rsidR="00734511" w:rsidRDefault="00734511" w:rsidP="00734511">
      <w:pPr>
        <w:pStyle w:val="bpuLegislature"/>
      </w:pPr>
      <w:r>
        <w:t>219th LEGISLATURE</w:t>
      </w:r>
    </w:p>
    <w:p w:rsidR="00734511" w:rsidRDefault="00734511" w:rsidP="0073451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457375" r:id="rId8"/>
        </w:object>
      </w:r>
      <w:r>
        <w:t xml:space="preserve">  </w:t>
      </w:r>
    </w:p>
    <w:p w:rsidR="00734511" w:rsidRDefault="00734511" w:rsidP="00734511">
      <w:pPr>
        <w:pStyle w:val="bpuIntro"/>
      </w:pPr>
      <w:r>
        <w:t>INTRODUCED JUNE 1, 2020</w:t>
      </w:r>
    </w:p>
    <w:p w:rsidR="00734511" w:rsidRDefault="00734511" w:rsidP="00734511">
      <w:pPr>
        <w:pStyle w:val="bpuIntro"/>
      </w:pPr>
    </w:p>
    <w:p w:rsidR="00734511" w:rsidRDefault="00734511" w:rsidP="00734511">
      <w:pPr>
        <w:pStyle w:val="bpuIntro"/>
        <w:sectPr w:rsidR="00734511" w:rsidSect="00753DF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34511" w:rsidRDefault="00734511" w:rsidP="00734511">
      <w:pPr>
        <w:pStyle w:val="bpuIntro"/>
      </w:pPr>
    </w:p>
    <w:p w:rsidR="00734511" w:rsidRDefault="00734511" w:rsidP="00734511">
      <w:pPr>
        <w:pStyle w:val="bpuSponsor"/>
      </w:pPr>
      <w:r>
        <w:t>Sponsored by:</w:t>
      </w:r>
    </w:p>
    <w:p w:rsidR="00734511" w:rsidRDefault="00734511" w:rsidP="00734511">
      <w:pPr>
        <w:pStyle w:val="bpuSponsor"/>
      </w:pPr>
      <w:r>
        <w:t>Assemblyman  ERIC HOUGHTALING</w:t>
      </w:r>
    </w:p>
    <w:p w:rsidR="00734511" w:rsidRDefault="00734511" w:rsidP="00734511">
      <w:pPr>
        <w:pStyle w:val="bpuSponsor"/>
      </w:pPr>
      <w:r>
        <w:t>District 11 (Monmouth)</w:t>
      </w:r>
    </w:p>
    <w:p w:rsidR="00734511" w:rsidRDefault="00DB346D" w:rsidP="00DB346D">
      <w:pPr>
        <w:pStyle w:val="bpuSponsor"/>
      </w:pPr>
      <w:r>
        <w:t>Assemblywoman  JOANN DOWNEY</w:t>
      </w:r>
    </w:p>
    <w:p w:rsidR="00DB346D" w:rsidRDefault="00DB346D" w:rsidP="00DB346D">
      <w:pPr>
        <w:pStyle w:val="bpuSponsor"/>
      </w:pPr>
      <w:r>
        <w:t>District 11 (Monmouth)</w:t>
      </w:r>
    </w:p>
    <w:p w:rsidR="00DB346D" w:rsidRDefault="00CA28BD" w:rsidP="00CA28BD">
      <w:pPr>
        <w:pStyle w:val="bpuSponsor"/>
      </w:pPr>
      <w:r>
        <w:t>Assemblyman  RONALD S. DANCER</w:t>
      </w:r>
    </w:p>
    <w:p w:rsidR="00CA28BD" w:rsidRDefault="00CA28BD" w:rsidP="00CA28BD">
      <w:pPr>
        <w:pStyle w:val="bpuSponsor"/>
      </w:pPr>
      <w:r>
        <w:t>District 12 (Burlington, Middlesex, Monmouth and Ocean)</w:t>
      </w:r>
    </w:p>
    <w:p w:rsidR="00CA28BD" w:rsidRPr="00CA28BD" w:rsidRDefault="00CA28BD" w:rsidP="00CA28BD">
      <w:pPr>
        <w:pStyle w:val="bpuSponsor"/>
      </w:pPr>
    </w:p>
    <w:p w:rsidR="003A4234" w:rsidRDefault="00753DFA" w:rsidP="00753DFA">
      <w:pPr>
        <w:pStyle w:val="bpuSponsor"/>
      </w:pPr>
      <w:r>
        <w:t>Co-Sponsored by:</w:t>
      </w:r>
    </w:p>
    <w:p w:rsidR="00753DFA" w:rsidRPr="00753DFA" w:rsidRDefault="00753DFA" w:rsidP="00753DFA">
      <w:pPr>
        <w:pStyle w:val="bpuSponsor"/>
      </w:pPr>
      <w:r w:rsidRPr="00753DFA">
        <w:t xml:space="preserve">Assemblymen </w:t>
      </w:r>
      <w:proofErr w:type="spellStart"/>
      <w:r w:rsidRPr="00753DFA">
        <w:t>DePhillips</w:t>
      </w:r>
      <w:proofErr w:type="spellEnd"/>
      <w:r w:rsidRPr="00753DFA">
        <w:t xml:space="preserve"> and Benson</w:t>
      </w:r>
    </w:p>
    <w:p w:rsidR="003A4234" w:rsidRDefault="003A4234" w:rsidP="003A4234"/>
    <w:p w:rsidR="00753DFA" w:rsidRPr="003A4234" w:rsidRDefault="00753DFA" w:rsidP="003A4234"/>
    <w:p w:rsidR="00734511" w:rsidRDefault="00734511" w:rsidP="00734511">
      <w:pPr>
        <w:pStyle w:val="bpuSponsor"/>
      </w:pPr>
    </w:p>
    <w:p w:rsidR="00734511" w:rsidRDefault="00734511" w:rsidP="00734511">
      <w:pPr>
        <w:pStyle w:val="bpuSponsor"/>
      </w:pPr>
    </w:p>
    <w:p w:rsidR="00734511" w:rsidRDefault="00734511" w:rsidP="00734511">
      <w:pPr>
        <w:pStyle w:val="bpuSponsor"/>
      </w:pPr>
      <w:r>
        <w:t>SYNOPSIS</w:t>
      </w:r>
    </w:p>
    <w:p w:rsidR="00734511" w:rsidRDefault="00734511" w:rsidP="00734511">
      <w:pPr>
        <w:pStyle w:val="bpuNormText"/>
      </w:pPr>
      <w:r>
        <w:tab/>
        <w:t>Permits school district to use capital reserve account funds for certain expenses during state of emergency.</w:t>
      </w:r>
    </w:p>
    <w:p w:rsidR="00734511" w:rsidRDefault="00734511" w:rsidP="00734511">
      <w:pPr>
        <w:pStyle w:val="bpuNormText"/>
      </w:pPr>
      <w:r>
        <w:t xml:space="preserve"> </w:t>
      </w:r>
    </w:p>
    <w:p w:rsidR="00734511" w:rsidRDefault="00734511" w:rsidP="00734511">
      <w:pPr>
        <w:pStyle w:val="bpuSponsor"/>
      </w:pPr>
      <w:r>
        <w:t xml:space="preserve">CURRENT VERSION OF TEXT </w:t>
      </w:r>
    </w:p>
    <w:p w:rsidR="00734511" w:rsidRDefault="00734511" w:rsidP="00734511">
      <w:pPr>
        <w:pStyle w:val="bpuNormText"/>
      </w:pPr>
      <w:r>
        <w:tab/>
        <w:t>As introduced.</w:t>
      </w:r>
    </w:p>
    <w:p w:rsidR="00734511" w:rsidRDefault="00734511" w:rsidP="0073451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34511" w:rsidRDefault="0073451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34511" w:rsidSect="0073451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D5BC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66F78">
        <w:rPr>
          <w:rStyle w:val="HangingAnActChar"/>
        </w:rPr>
        <w:t xml:space="preserve">concerning </w:t>
      </w:r>
      <w:r w:rsidR="003B3535">
        <w:rPr>
          <w:rStyle w:val="HangingAnActChar"/>
        </w:rPr>
        <w:t xml:space="preserve">the use of school district </w:t>
      </w:r>
      <w:r w:rsidR="00660C70">
        <w:rPr>
          <w:rStyle w:val="HangingAnActChar"/>
        </w:rPr>
        <w:t>capital reserve account</w:t>
      </w:r>
      <w:r w:rsidR="003B3535">
        <w:rPr>
          <w:rStyle w:val="HangingAnActChar"/>
        </w:rPr>
        <w:t>s</w:t>
      </w:r>
      <w:r w:rsidR="00660C70">
        <w:rPr>
          <w:rStyle w:val="HangingAnActChar"/>
        </w:rPr>
        <w:t xml:space="preserve"> </w:t>
      </w:r>
      <w:r w:rsidR="00A66F78">
        <w:rPr>
          <w:rStyle w:val="HangingAnActChar"/>
        </w:rPr>
        <w:t>during a state of emergency and supplementing chapter 21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D5BC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D5BC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845F9A" w:rsidRDefault="00205942" w:rsidP="00686AEB">
      <w:r>
        <w:tab/>
      </w:r>
      <w:r w:rsidR="00456A75">
        <w:t>1.</w:t>
      </w:r>
      <w:r w:rsidR="00456A75">
        <w:tab/>
      </w:r>
      <w:r>
        <w:t xml:space="preserve">Notwithstanding the provisions of </w:t>
      </w:r>
      <w:r w:rsidR="003B3535">
        <w:t xml:space="preserve">N.J.S.18A:21-4 or </w:t>
      </w:r>
      <w:r>
        <w:t xml:space="preserve">any </w:t>
      </w:r>
      <w:r w:rsidR="003B3535">
        <w:t>other section of law</w:t>
      </w:r>
      <w:r>
        <w:t xml:space="preserve"> to the contrary, whenever a </w:t>
      </w:r>
      <w:r w:rsidR="00A51642">
        <w:t>school district is re</w:t>
      </w:r>
      <w:r w:rsidR="003B3535">
        <w:t>quired to close the schools of the</w:t>
      </w:r>
      <w:r w:rsidR="00A51642">
        <w:t xml:space="preserve"> district </w:t>
      </w:r>
      <w:r w:rsidR="003B3535">
        <w:t>for mor</w:t>
      </w:r>
      <w:r w:rsidR="00DE5AAB">
        <w:t>e than three consecutive school</w:t>
      </w:r>
      <w:r w:rsidR="003B3535">
        <w:t xml:space="preserve"> days </w:t>
      </w:r>
      <w:r w:rsidR="00A51642">
        <w:t xml:space="preserve">due to a declared </w:t>
      </w:r>
      <w:r>
        <w:t>public health emergency</w:t>
      </w:r>
      <w:r w:rsidR="00A51642">
        <w:t>,</w:t>
      </w:r>
      <w:r>
        <w:t xml:space="preserve"> a state of emergency, or </w:t>
      </w:r>
      <w:r w:rsidR="00A51642">
        <w:t xml:space="preserve">a directive by the appropriate health agency or officer to institute a public health related closure, </w:t>
      </w:r>
      <w:r w:rsidR="005854EA">
        <w:t>the school district</w:t>
      </w:r>
      <w:r w:rsidR="00A2292E">
        <w:t xml:space="preserve"> </w:t>
      </w:r>
      <w:r w:rsidR="00A51642">
        <w:t xml:space="preserve">may </w:t>
      </w:r>
      <w:r w:rsidR="005854EA">
        <w:t>use the funds in</w:t>
      </w:r>
      <w:r w:rsidR="00A51642">
        <w:t xml:space="preserve"> </w:t>
      </w:r>
      <w:r w:rsidR="005854EA">
        <w:t>the district’s</w:t>
      </w:r>
      <w:r w:rsidR="00A51642">
        <w:t xml:space="preserve"> capital reserve account </w:t>
      </w:r>
      <w:r w:rsidR="005854EA">
        <w:t>to support the general fund expenses of the school district as follows</w:t>
      </w:r>
      <w:r w:rsidR="00845F9A">
        <w:t>:</w:t>
      </w:r>
    </w:p>
    <w:p w:rsidR="00845F9A" w:rsidRDefault="00456A75" w:rsidP="00686AEB">
      <w:r>
        <w:tab/>
        <w:t>a.</w:t>
      </w:r>
      <w:r>
        <w:tab/>
      </w:r>
      <w:r w:rsidR="005C4455">
        <w:t xml:space="preserve">for </w:t>
      </w:r>
      <w:r w:rsidR="00A51642">
        <w:t xml:space="preserve">current expenses </w:t>
      </w:r>
      <w:r w:rsidR="005854EA">
        <w:t>related to the public health emergency, state of emergency, or directive</w:t>
      </w:r>
      <w:r w:rsidR="00845F9A">
        <w:t xml:space="preserve">; and </w:t>
      </w:r>
    </w:p>
    <w:p w:rsidR="00205942" w:rsidRDefault="00845F9A" w:rsidP="00686AEB">
      <w:r>
        <w:tab/>
        <w:t>b.</w:t>
      </w:r>
      <w:r w:rsidR="00456A75">
        <w:tab/>
      </w:r>
      <w:r w:rsidR="005C4455">
        <w:t xml:space="preserve">for </w:t>
      </w:r>
      <w:r>
        <w:t xml:space="preserve">expenses </w:t>
      </w:r>
      <w:r w:rsidR="002B6C00">
        <w:t xml:space="preserve">incurred in connection with the </w:t>
      </w:r>
      <w:r w:rsidR="002B6C00" w:rsidRPr="005854EA">
        <w:t>transition to and use of</w:t>
      </w:r>
      <w:r w:rsidR="002B6C00">
        <w:t xml:space="preserve"> </w:t>
      </w:r>
      <w:r>
        <w:t>virtual or remote instruction.</w:t>
      </w:r>
    </w:p>
    <w:p w:rsidR="00A51642" w:rsidRDefault="00A51642" w:rsidP="00686AEB"/>
    <w:p w:rsidR="006F1EA7" w:rsidRDefault="00686AEB" w:rsidP="00686AEB">
      <w:r>
        <w:tab/>
      </w:r>
      <w:r w:rsidR="00205942">
        <w:t>2</w:t>
      </w:r>
      <w:r w:rsidR="00456A75">
        <w:t>.</w:t>
      </w:r>
      <w:r w:rsidR="00456A75">
        <w:tab/>
      </w:r>
      <w:r w:rsidR="00DD5BCB">
        <w:t>This act shall take effect</w:t>
      </w:r>
      <w:r w:rsidR="0024785F">
        <w:t xml:space="preserve"> immediately</w:t>
      </w:r>
      <w:r w:rsidR="006F1EA7">
        <w:t xml:space="preserve"> and </w:t>
      </w:r>
      <w:r w:rsidR="003B3535">
        <w:t>shall be retroactive to March 18, 2020</w:t>
      </w:r>
      <w:r w:rsidR="006F1EA7">
        <w:t>.</w:t>
      </w:r>
    </w:p>
    <w:p w:rsidR="00686AEB" w:rsidRDefault="00686AEB" w:rsidP="00686AEB"/>
    <w:p w:rsidR="00B371A8" w:rsidRPr="00CE7BD8" w:rsidRDefault="00B371A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C4455" w:rsidRDefault="005C4455" w:rsidP="00686AEB">
      <w:r>
        <w:tab/>
        <w:t>Under current law, a board of education is prohibited from using its capital reserve account for current</w:t>
      </w:r>
      <w:r w:rsidR="00B371A8">
        <w:t xml:space="preserve"> expenses of the general fund</w:t>
      </w:r>
      <w:r>
        <w:t xml:space="preserve">. </w:t>
      </w:r>
    </w:p>
    <w:p w:rsidR="005C4455" w:rsidRDefault="005C4455" w:rsidP="00686AEB">
      <w:r>
        <w:tab/>
      </w:r>
      <w:r w:rsidR="000D1CCE">
        <w:t>Under this bill, when a school</w:t>
      </w:r>
      <w:r w:rsidR="00D57CAA">
        <w:t xml:space="preserve"> </w:t>
      </w:r>
      <w:r>
        <w:t>district is required to close</w:t>
      </w:r>
      <w:r w:rsidR="00840988">
        <w:t xml:space="preserve"> the schools of the district</w:t>
      </w:r>
      <w:r w:rsidR="00D759DF">
        <w:t xml:space="preserve"> for more than three consecutive school days</w:t>
      </w:r>
      <w:r>
        <w:t xml:space="preserve"> because of a decl</w:t>
      </w:r>
      <w:r w:rsidR="000D1CCE">
        <w:t xml:space="preserve">ared public health emergency, state of emergency, or </w:t>
      </w:r>
      <w:r>
        <w:t>directive by the appropriate health agency or officer to institute a public health related closure,</w:t>
      </w:r>
      <w:r w:rsidR="000D1CCE">
        <w:t xml:space="preserve"> </w:t>
      </w:r>
      <w:r w:rsidR="00FB776A">
        <w:t>the</w:t>
      </w:r>
      <w:r w:rsidR="000D1CCE">
        <w:t xml:space="preserve"> district may</w:t>
      </w:r>
      <w:r>
        <w:t xml:space="preserve"> use the funds in </w:t>
      </w:r>
      <w:r w:rsidR="00840988">
        <w:t>its</w:t>
      </w:r>
      <w:r>
        <w:t xml:space="preserve"> capital reserve account for</w:t>
      </w:r>
      <w:r w:rsidR="00D759DF">
        <w:t>:</w:t>
      </w:r>
      <w:r>
        <w:t xml:space="preserve"> current expenses related to the decl</w:t>
      </w:r>
      <w:r w:rsidR="000D1CCE">
        <w:t xml:space="preserve">ared public health emergency, state of emergency, or </w:t>
      </w:r>
      <w:r>
        <w:t>directive</w:t>
      </w:r>
      <w:r w:rsidR="00D759DF">
        <w:t>;</w:t>
      </w:r>
      <w:r>
        <w:t xml:space="preserve"> and for expenses incurred in connection with the transition to and use of virtual or remote instruction.</w:t>
      </w:r>
    </w:p>
    <w:p w:rsidR="00182937" w:rsidRDefault="00182937" w:rsidP="00686AEB">
      <w:r>
        <w:tab/>
        <w:t>Th</w:t>
      </w:r>
      <w:r w:rsidR="00D759DF">
        <w:t>e</w:t>
      </w:r>
      <w:r>
        <w:t xml:space="preserve"> bill </w:t>
      </w:r>
      <w:r w:rsidR="00AC0C3A">
        <w:t>will</w:t>
      </w:r>
      <w:r>
        <w:t xml:space="preserve"> </w:t>
      </w:r>
      <w:r w:rsidR="00FC6D85">
        <w:t xml:space="preserve">be </w:t>
      </w:r>
      <w:r w:rsidR="00D759DF">
        <w:t xml:space="preserve">retroactive to March 18, 2020, the date on which the Governor required that schools be closed under </w:t>
      </w:r>
      <w:r w:rsidR="00AC0C3A">
        <w:t>Executive Order 104 of 2020</w:t>
      </w:r>
      <w:r>
        <w:t xml:space="preserve"> issued in response to the coronavirus disease 2019. </w:t>
      </w:r>
    </w:p>
    <w:sectPr w:rsidR="00182937" w:rsidSect="00734511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D9B" w:rsidRDefault="00382D9B">
      <w:r>
        <w:separator/>
      </w:r>
    </w:p>
  </w:endnote>
  <w:endnote w:type="continuationSeparator" w:id="0">
    <w:p w:rsidR="00382D9B" w:rsidRDefault="00382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46D" w:rsidRDefault="00753DFA" w:rsidP="00753DFA">
    <w:pPr>
      <w:pStyle w:val="sponUdate"/>
    </w:pPr>
    <w:r>
      <w:t>(Sponsorship Updated As Of: 7/27/2020)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D9B" w:rsidRDefault="00382D9B">
      <w:r>
        <w:separator/>
      </w:r>
    </w:p>
  </w:footnote>
  <w:footnote w:type="continuationSeparator" w:id="0">
    <w:p w:rsidR="00382D9B" w:rsidRDefault="00382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0510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34511" w:rsidRDefault="00734511" w:rsidP="00734511">
    <w:pPr>
      <w:pStyle w:val="bpuHeadSpon"/>
    </w:pPr>
    <w:r w:rsidRPr="00734511">
      <w:rPr>
        <w:rStyle w:val="bpuHeadSponChar"/>
      </w:rPr>
      <w:t>A4178</w:t>
    </w:r>
    <w:r>
      <w:t xml:space="preserve"> HOUGHTALING</w:t>
    </w:r>
  </w:p>
  <w:p w:rsidR="00734511" w:rsidRDefault="00734511" w:rsidP="007345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56A75">
      <w:rPr>
        <w:noProof/>
      </w:rPr>
      <w:t>3</w:t>
    </w:r>
    <w:r>
      <w:fldChar w:fldCharType="end"/>
    </w:r>
  </w:p>
  <w:p w:rsidR="00734511" w:rsidRDefault="00734511" w:rsidP="0073451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34511" w:rsidRDefault="00734511" w:rsidP="00734511">
    <w:pPr>
      <w:pStyle w:val="bpuHeadSpon"/>
    </w:pPr>
    <w:r w:rsidRPr="00734511">
      <w:rPr>
        <w:rStyle w:val="bpuHeadSponChar"/>
      </w:rPr>
      <w:t>A4178</w:t>
    </w:r>
    <w:r>
      <w:t xml:space="preserve"> HOUGHTALING</w:t>
    </w:r>
    <w:r w:rsidR="00DB346D">
      <w:t>, DOWNEY</w:t>
    </w:r>
  </w:p>
  <w:p w:rsidR="00734511" w:rsidRDefault="00734511" w:rsidP="0073451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0510A">
      <w:rPr>
        <w:noProof/>
      </w:rPr>
      <w:t>2</w:t>
    </w:r>
    <w:r>
      <w:fldChar w:fldCharType="end"/>
    </w:r>
  </w:p>
  <w:p w:rsidR="00734511" w:rsidRDefault="00734511" w:rsidP="0073451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D9B"/>
    <w:rsid w:val="000051BD"/>
    <w:rsid w:val="000160A5"/>
    <w:rsid w:val="0002335B"/>
    <w:rsid w:val="00027BE7"/>
    <w:rsid w:val="0003549A"/>
    <w:rsid w:val="000367AE"/>
    <w:rsid w:val="00043B22"/>
    <w:rsid w:val="00054975"/>
    <w:rsid w:val="00056BDD"/>
    <w:rsid w:val="00056ECB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1CCE"/>
    <w:rsid w:val="000D6255"/>
    <w:rsid w:val="000D6262"/>
    <w:rsid w:val="000D7B4A"/>
    <w:rsid w:val="000E4006"/>
    <w:rsid w:val="000F3DA2"/>
    <w:rsid w:val="000F5105"/>
    <w:rsid w:val="000F5FDE"/>
    <w:rsid w:val="000F7466"/>
    <w:rsid w:val="0013000E"/>
    <w:rsid w:val="00133F81"/>
    <w:rsid w:val="00135943"/>
    <w:rsid w:val="001645FB"/>
    <w:rsid w:val="00173D2B"/>
    <w:rsid w:val="00181676"/>
    <w:rsid w:val="00182937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942"/>
    <w:rsid w:val="00212B8D"/>
    <w:rsid w:val="00222983"/>
    <w:rsid w:val="002370CB"/>
    <w:rsid w:val="002370D0"/>
    <w:rsid w:val="0024785F"/>
    <w:rsid w:val="00255958"/>
    <w:rsid w:val="00257FA2"/>
    <w:rsid w:val="0026574A"/>
    <w:rsid w:val="002660BB"/>
    <w:rsid w:val="002720E8"/>
    <w:rsid w:val="00275293"/>
    <w:rsid w:val="002776B0"/>
    <w:rsid w:val="00285211"/>
    <w:rsid w:val="00286C7E"/>
    <w:rsid w:val="002A1029"/>
    <w:rsid w:val="002A3A1A"/>
    <w:rsid w:val="002A4692"/>
    <w:rsid w:val="002A51BA"/>
    <w:rsid w:val="002B2E26"/>
    <w:rsid w:val="002B3FE6"/>
    <w:rsid w:val="002B6C00"/>
    <w:rsid w:val="002C2D81"/>
    <w:rsid w:val="002C461E"/>
    <w:rsid w:val="002C6CEC"/>
    <w:rsid w:val="002E09CE"/>
    <w:rsid w:val="002E69D1"/>
    <w:rsid w:val="002F3BA6"/>
    <w:rsid w:val="00315320"/>
    <w:rsid w:val="003163BB"/>
    <w:rsid w:val="00325776"/>
    <w:rsid w:val="00325E27"/>
    <w:rsid w:val="00330395"/>
    <w:rsid w:val="00333704"/>
    <w:rsid w:val="00336624"/>
    <w:rsid w:val="0034025F"/>
    <w:rsid w:val="00340458"/>
    <w:rsid w:val="0034200F"/>
    <w:rsid w:val="00343C70"/>
    <w:rsid w:val="003446A0"/>
    <w:rsid w:val="0034481B"/>
    <w:rsid w:val="00350130"/>
    <w:rsid w:val="0035045C"/>
    <w:rsid w:val="00354334"/>
    <w:rsid w:val="0036180C"/>
    <w:rsid w:val="00363CF5"/>
    <w:rsid w:val="00364344"/>
    <w:rsid w:val="003702CA"/>
    <w:rsid w:val="00370617"/>
    <w:rsid w:val="00382D9B"/>
    <w:rsid w:val="00382F1F"/>
    <w:rsid w:val="00391DA4"/>
    <w:rsid w:val="003A3C64"/>
    <w:rsid w:val="003A3F83"/>
    <w:rsid w:val="003A4234"/>
    <w:rsid w:val="003B3535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A75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48FF"/>
    <w:rsid w:val="00540856"/>
    <w:rsid w:val="00540B0B"/>
    <w:rsid w:val="0054460F"/>
    <w:rsid w:val="005536CD"/>
    <w:rsid w:val="00554051"/>
    <w:rsid w:val="00557240"/>
    <w:rsid w:val="00561AAE"/>
    <w:rsid w:val="005651F3"/>
    <w:rsid w:val="00572184"/>
    <w:rsid w:val="00577A15"/>
    <w:rsid w:val="00580533"/>
    <w:rsid w:val="005854EA"/>
    <w:rsid w:val="0059131D"/>
    <w:rsid w:val="005975CC"/>
    <w:rsid w:val="005B3F92"/>
    <w:rsid w:val="005B479C"/>
    <w:rsid w:val="005B561E"/>
    <w:rsid w:val="005C07E4"/>
    <w:rsid w:val="005C2124"/>
    <w:rsid w:val="005C336F"/>
    <w:rsid w:val="005C4455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75C3"/>
    <w:rsid w:val="00621B94"/>
    <w:rsid w:val="00626239"/>
    <w:rsid w:val="00635316"/>
    <w:rsid w:val="00635449"/>
    <w:rsid w:val="006378C5"/>
    <w:rsid w:val="00645E6A"/>
    <w:rsid w:val="0064717D"/>
    <w:rsid w:val="00660C70"/>
    <w:rsid w:val="00665CBC"/>
    <w:rsid w:val="00667A5C"/>
    <w:rsid w:val="00677316"/>
    <w:rsid w:val="00686AEB"/>
    <w:rsid w:val="006B7897"/>
    <w:rsid w:val="006B7FA7"/>
    <w:rsid w:val="006C086A"/>
    <w:rsid w:val="006C21C1"/>
    <w:rsid w:val="006C2EC8"/>
    <w:rsid w:val="006C7327"/>
    <w:rsid w:val="006D00E5"/>
    <w:rsid w:val="006D791B"/>
    <w:rsid w:val="006E2895"/>
    <w:rsid w:val="006E668B"/>
    <w:rsid w:val="006E7204"/>
    <w:rsid w:val="006F180D"/>
    <w:rsid w:val="006F1EA7"/>
    <w:rsid w:val="006F4334"/>
    <w:rsid w:val="006F47AF"/>
    <w:rsid w:val="006F6B8A"/>
    <w:rsid w:val="0070510A"/>
    <w:rsid w:val="00707CD3"/>
    <w:rsid w:val="00716BB9"/>
    <w:rsid w:val="007256D1"/>
    <w:rsid w:val="007279FD"/>
    <w:rsid w:val="00733EA5"/>
    <w:rsid w:val="00734511"/>
    <w:rsid w:val="00741A01"/>
    <w:rsid w:val="007502CB"/>
    <w:rsid w:val="00752D79"/>
    <w:rsid w:val="00752E20"/>
    <w:rsid w:val="00753DFA"/>
    <w:rsid w:val="00756EDE"/>
    <w:rsid w:val="00781B4D"/>
    <w:rsid w:val="007824BF"/>
    <w:rsid w:val="00783B8D"/>
    <w:rsid w:val="00794B94"/>
    <w:rsid w:val="00794BD4"/>
    <w:rsid w:val="007A119F"/>
    <w:rsid w:val="007A2F73"/>
    <w:rsid w:val="007A3061"/>
    <w:rsid w:val="007A5A0B"/>
    <w:rsid w:val="007B5DBD"/>
    <w:rsid w:val="007C0E14"/>
    <w:rsid w:val="007C7DE4"/>
    <w:rsid w:val="007D40CB"/>
    <w:rsid w:val="007D5796"/>
    <w:rsid w:val="007D59C0"/>
    <w:rsid w:val="007D7D9C"/>
    <w:rsid w:val="007F485D"/>
    <w:rsid w:val="007F6050"/>
    <w:rsid w:val="00807325"/>
    <w:rsid w:val="00813627"/>
    <w:rsid w:val="00832816"/>
    <w:rsid w:val="00837109"/>
    <w:rsid w:val="00840365"/>
    <w:rsid w:val="008406A3"/>
    <w:rsid w:val="00840988"/>
    <w:rsid w:val="00841D2C"/>
    <w:rsid w:val="00845F3C"/>
    <w:rsid w:val="00845F9A"/>
    <w:rsid w:val="008461B8"/>
    <w:rsid w:val="008462F1"/>
    <w:rsid w:val="00847EF1"/>
    <w:rsid w:val="00853635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4DAD"/>
    <w:rsid w:val="008C79B3"/>
    <w:rsid w:val="008D3849"/>
    <w:rsid w:val="008D77BD"/>
    <w:rsid w:val="008E07E4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BA1"/>
    <w:rsid w:val="00997152"/>
    <w:rsid w:val="009972CD"/>
    <w:rsid w:val="009A0E9C"/>
    <w:rsid w:val="009A45DA"/>
    <w:rsid w:val="009B06D2"/>
    <w:rsid w:val="009B34EC"/>
    <w:rsid w:val="009B5D67"/>
    <w:rsid w:val="009B6176"/>
    <w:rsid w:val="009B6A91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6BF"/>
    <w:rsid w:val="00A11228"/>
    <w:rsid w:val="00A222C2"/>
    <w:rsid w:val="00A2292E"/>
    <w:rsid w:val="00A305D6"/>
    <w:rsid w:val="00A342C4"/>
    <w:rsid w:val="00A46077"/>
    <w:rsid w:val="00A50F6B"/>
    <w:rsid w:val="00A51642"/>
    <w:rsid w:val="00A52237"/>
    <w:rsid w:val="00A551D6"/>
    <w:rsid w:val="00A6251B"/>
    <w:rsid w:val="00A66F78"/>
    <w:rsid w:val="00A6754E"/>
    <w:rsid w:val="00A70F58"/>
    <w:rsid w:val="00A72987"/>
    <w:rsid w:val="00A7346B"/>
    <w:rsid w:val="00A7349F"/>
    <w:rsid w:val="00A84C4F"/>
    <w:rsid w:val="00A932A1"/>
    <w:rsid w:val="00A96E06"/>
    <w:rsid w:val="00AA6197"/>
    <w:rsid w:val="00AA6C70"/>
    <w:rsid w:val="00AB16FD"/>
    <w:rsid w:val="00AB4813"/>
    <w:rsid w:val="00AB71C3"/>
    <w:rsid w:val="00AC0C3A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71A8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1D8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28BD"/>
    <w:rsid w:val="00CA457E"/>
    <w:rsid w:val="00CA4725"/>
    <w:rsid w:val="00CB465F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CAA"/>
    <w:rsid w:val="00D6090A"/>
    <w:rsid w:val="00D62FA3"/>
    <w:rsid w:val="00D63B6F"/>
    <w:rsid w:val="00D64A90"/>
    <w:rsid w:val="00D71028"/>
    <w:rsid w:val="00D759DF"/>
    <w:rsid w:val="00D871BD"/>
    <w:rsid w:val="00D9410B"/>
    <w:rsid w:val="00D9695B"/>
    <w:rsid w:val="00DA2417"/>
    <w:rsid w:val="00DA5585"/>
    <w:rsid w:val="00DA6C2E"/>
    <w:rsid w:val="00DB02AC"/>
    <w:rsid w:val="00DB346D"/>
    <w:rsid w:val="00DB6AA2"/>
    <w:rsid w:val="00DD5BCB"/>
    <w:rsid w:val="00DE10D1"/>
    <w:rsid w:val="00DE2514"/>
    <w:rsid w:val="00DE5AAB"/>
    <w:rsid w:val="00DE6851"/>
    <w:rsid w:val="00DF03EE"/>
    <w:rsid w:val="00E01B71"/>
    <w:rsid w:val="00E05CC9"/>
    <w:rsid w:val="00E11A60"/>
    <w:rsid w:val="00E15573"/>
    <w:rsid w:val="00E25A5B"/>
    <w:rsid w:val="00E373C7"/>
    <w:rsid w:val="00E4267B"/>
    <w:rsid w:val="00E42F13"/>
    <w:rsid w:val="00E4349E"/>
    <w:rsid w:val="00E452DF"/>
    <w:rsid w:val="00E52C3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1D5"/>
    <w:rsid w:val="00E93836"/>
    <w:rsid w:val="00EA0FEF"/>
    <w:rsid w:val="00EA7C16"/>
    <w:rsid w:val="00EC5281"/>
    <w:rsid w:val="00EC791D"/>
    <w:rsid w:val="00EC7CA6"/>
    <w:rsid w:val="00ED2A65"/>
    <w:rsid w:val="00ED3C5D"/>
    <w:rsid w:val="00ED4553"/>
    <w:rsid w:val="00F00D08"/>
    <w:rsid w:val="00F05848"/>
    <w:rsid w:val="00F15583"/>
    <w:rsid w:val="00F200EE"/>
    <w:rsid w:val="00F20FD1"/>
    <w:rsid w:val="00F22481"/>
    <w:rsid w:val="00F2542E"/>
    <w:rsid w:val="00F27278"/>
    <w:rsid w:val="00F344E3"/>
    <w:rsid w:val="00F34D58"/>
    <w:rsid w:val="00F41A9D"/>
    <w:rsid w:val="00F430B8"/>
    <w:rsid w:val="00F44314"/>
    <w:rsid w:val="00F51F31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776A"/>
    <w:rsid w:val="00FC0D0A"/>
    <w:rsid w:val="00FC1B0B"/>
    <w:rsid w:val="00FC6D85"/>
    <w:rsid w:val="00FD2F97"/>
    <w:rsid w:val="00FE5C1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846936E"/>
  <w15:docId w15:val="{81FDCCBE-8B41-43B6-8071-94713C5E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NormalWeb">
    <w:name w:val="Normal (Web)"/>
    <w:basedOn w:val="Normal"/>
    <w:uiPriority w:val="99"/>
    <w:semiHidden/>
    <w:unhideWhenUsed/>
    <w:rsid w:val="00A51642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eastAsiaTheme="minorHAnsi"/>
      <w:spacing w:val="0"/>
    </w:rPr>
  </w:style>
  <w:style w:type="character" w:styleId="LineNumber">
    <w:name w:val="line number"/>
    <w:basedOn w:val="DefaultParagraphFont"/>
    <w:semiHidden/>
    <w:unhideWhenUsed/>
    <w:rsid w:val="00734511"/>
  </w:style>
  <w:style w:type="paragraph" w:styleId="BalloonText">
    <w:name w:val="Balloon Text"/>
    <w:basedOn w:val="Normal"/>
    <w:link w:val="BalloonTextChar"/>
    <w:semiHidden/>
    <w:unhideWhenUsed/>
    <w:rsid w:val="007B5D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B5DB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395</Words>
  <Characters>2088</Characters>
  <Application>Microsoft Office Word</Application>
  <DocSecurity>0</DocSecurity>
  <Lines>71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A4178</vt:lpstr>
    </vt:vector>
  </TitlesOfParts>
  <Manager>R211</Manager>
  <Company>NJ Office of Legislative Services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A4178</dc:title>
  <dc:subject/>
  <dc:creator>Assemblyman  HOUGHTALING</dc:creator>
  <cp:keywords>A4178|2|ER |315|21|65|F|0|</cp:keywords>
  <dc:description>INTRODUCED JUNE 1, 2020</dc:description>
  <cp:lastModifiedBy>Todaro, Vivian</cp:lastModifiedBy>
  <cp:revision>2</cp:revision>
  <cp:lastPrinted>2020-07-28T20:02:00Z</cp:lastPrinted>
  <dcterms:created xsi:type="dcterms:W3CDTF">2020-07-28T20:02:00Z</dcterms:created>
  <dcterms:modified xsi:type="dcterms:W3CDTF">2020-07-28T20:02:00Z</dcterms:modified>
  <cp:category>s.1: C.18A:21-4.1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