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F7B6F"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F7B6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4182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F7B6F">
        <w:rPr>
          <w:caps/>
          <w:szCs w:val="24"/>
        </w:rPr>
        <w:t>SEPTEMBER 21, 2020</w:t>
      </w:r>
    </w:p>
    <w:p w:rsidR="004144CF" w:rsidRDefault="004144CF" w:rsidP="0083060A"/>
    <w:p w:rsidR="00176975" w:rsidRPr="00603616" w:rsidRDefault="00176975" w:rsidP="00176975">
      <w:r>
        <w:tab/>
      </w:r>
      <w:r w:rsidRPr="00603616">
        <w:t>The Senate Community and Urban Affairs Committee report</w:t>
      </w:r>
      <w:r>
        <w:t>s favorably Assembly Bill No. 4182</w:t>
      </w:r>
      <w:r w:rsidRPr="00603616">
        <w:t>.</w:t>
      </w:r>
    </w:p>
    <w:p w:rsidR="00764A26" w:rsidRPr="00764A26" w:rsidRDefault="00764A26" w:rsidP="00764A26">
      <w:pPr>
        <w:tabs>
          <w:tab w:val="clear" w:pos="360"/>
          <w:tab w:val="clear" w:pos="720"/>
          <w:tab w:val="clear" w:pos="1080"/>
          <w:tab w:val="clear" w:pos="1440"/>
          <w:tab w:val="clear" w:pos="2160"/>
          <w:tab w:val="clear" w:pos="2880"/>
          <w:tab w:val="clear" w:pos="3600"/>
          <w:tab w:val="left" w:pos="288"/>
          <w:tab w:val="left" w:pos="3960"/>
        </w:tabs>
        <w:rPr>
          <w:spacing w:val="4"/>
          <w:szCs w:val="24"/>
        </w:rPr>
      </w:pPr>
      <w:r w:rsidRPr="00764A26">
        <w:rPr>
          <w:spacing w:val="4"/>
          <w:szCs w:val="24"/>
        </w:rPr>
        <w:tab/>
        <w:t>This bill requires a landlord to allow a tenant to make a rent payment using a credit card by requiring the landlord to make any necessary accommodations to satisfy the tenant’s request.</w:t>
      </w:r>
    </w:p>
    <w:p w:rsidR="00764A26" w:rsidRPr="00764A26" w:rsidRDefault="00764A26" w:rsidP="00764A26">
      <w:pPr>
        <w:tabs>
          <w:tab w:val="clear" w:pos="360"/>
          <w:tab w:val="clear" w:pos="720"/>
          <w:tab w:val="clear" w:pos="1080"/>
          <w:tab w:val="clear" w:pos="1440"/>
          <w:tab w:val="clear" w:pos="2160"/>
          <w:tab w:val="clear" w:pos="2880"/>
          <w:tab w:val="clear" w:pos="3600"/>
          <w:tab w:val="left" w:pos="288"/>
          <w:tab w:val="left" w:pos="3960"/>
        </w:tabs>
        <w:rPr>
          <w:spacing w:val="4"/>
          <w:szCs w:val="24"/>
        </w:rPr>
      </w:pPr>
      <w:r w:rsidRPr="00764A26">
        <w:rPr>
          <w:spacing w:val="4"/>
          <w:szCs w:val="24"/>
        </w:rPr>
        <w:tab/>
        <w:t>This bill allows a landlord to shift to the tenant the responsibility for the payment of all transaction fees associated with the use of a credit card when making a rent payment.  Furthermore, a landlord who has a previously agreed upon rent payment taken back by a tenant through the use of</w:t>
      </w:r>
      <w:r w:rsidR="00FA3678">
        <w:rPr>
          <w:spacing w:val="4"/>
          <w:szCs w:val="24"/>
        </w:rPr>
        <w:t xml:space="preserve"> a credit card chargeback may</w:t>
      </w:r>
      <w:r w:rsidRPr="00764A26">
        <w:rPr>
          <w:spacing w:val="4"/>
          <w:szCs w:val="24"/>
        </w:rPr>
        <w:t xml:space="preserve"> consider the charged-back rent as unpaid rent.</w:t>
      </w:r>
    </w:p>
    <w:p w:rsidR="009C70E4" w:rsidRPr="009C70E4" w:rsidRDefault="00764A26" w:rsidP="00D62692">
      <w:pPr>
        <w:tabs>
          <w:tab w:val="clear" w:pos="360"/>
          <w:tab w:val="clear" w:pos="720"/>
          <w:tab w:val="clear" w:pos="1080"/>
          <w:tab w:val="clear" w:pos="1440"/>
          <w:tab w:val="clear" w:pos="2160"/>
          <w:tab w:val="clear" w:pos="2880"/>
          <w:tab w:val="clear" w:pos="3600"/>
          <w:tab w:val="left" w:pos="288"/>
          <w:tab w:val="left" w:pos="3960"/>
        </w:tabs>
        <w:rPr>
          <w:spacing w:val="4"/>
          <w:szCs w:val="24"/>
        </w:rPr>
      </w:pPr>
      <w:r w:rsidRPr="00764A26">
        <w:rPr>
          <w:spacing w:val="4"/>
          <w:szCs w:val="24"/>
        </w:rPr>
        <w:tab/>
        <w:t>This bill would take effect immediately and would expire one year after the end of both the state of emergency and the public health emergency declared in response to the COVID-19 pandemic.</w:t>
      </w:r>
    </w:p>
    <w:sectPr w:rsidR="009C70E4" w:rsidRPr="009C70E4"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7B6F" w:rsidRDefault="00CF7B6F">
      <w:r>
        <w:separator/>
      </w:r>
    </w:p>
  </w:endnote>
  <w:endnote w:type="continuationSeparator" w:id="0">
    <w:p w:rsidR="00CF7B6F" w:rsidRDefault="00CF7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7B6F" w:rsidRDefault="00CF7B6F">
      <w:r>
        <w:separator/>
      </w:r>
    </w:p>
  </w:footnote>
  <w:footnote w:type="continuationSeparator" w:id="0">
    <w:p w:rsidR="00CF7B6F" w:rsidRDefault="00CF7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62692" w:rsidP="00D62692">
    <w:pPr>
      <w:pStyle w:val="HeaderPage2"/>
      <w:jc w:val="center"/>
    </w:pPr>
    <w:r>
      <w:fldChar w:fldCharType="begin"/>
    </w:r>
    <w:r>
      <w:instrText xml:space="preserve"> PAGE  \* MERGEFORMAT </w:instrText>
    </w:r>
    <w:r>
      <w:fldChar w:fldCharType="separate"/>
    </w:r>
    <w:r>
      <w:rPr>
        <w:noProof/>
      </w:rPr>
      <w:t>2</w:t>
    </w:r>
    <w:r>
      <w:fldChar w:fldCharType="end"/>
    </w:r>
  </w:p>
  <w:p w:rsidR="00D62692" w:rsidRDefault="00D62692" w:rsidP="00D6269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B6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3C4"/>
    <w:rsid w:val="00115C99"/>
    <w:rsid w:val="00121487"/>
    <w:rsid w:val="001231F1"/>
    <w:rsid w:val="00140BC7"/>
    <w:rsid w:val="0014245A"/>
    <w:rsid w:val="00146CD6"/>
    <w:rsid w:val="001471AE"/>
    <w:rsid w:val="001561A5"/>
    <w:rsid w:val="0015788F"/>
    <w:rsid w:val="0016084D"/>
    <w:rsid w:val="00170E95"/>
    <w:rsid w:val="00172814"/>
    <w:rsid w:val="0017383E"/>
    <w:rsid w:val="00176975"/>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3211"/>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150C"/>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4A26"/>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0E4"/>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307"/>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056D"/>
    <w:rsid w:val="00C34FAB"/>
    <w:rsid w:val="00C37037"/>
    <w:rsid w:val="00C42B48"/>
    <w:rsid w:val="00C443DB"/>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7B6F"/>
    <w:rsid w:val="00D05E75"/>
    <w:rsid w:val="00D22C02"/>
    <w:rsid w:val="00D25BF5"/>
    <w:rsid w:val="00D30C09"/>
    <w:rsid w:val="00D32F02"/>
    <w:rsid w:val="00D33344"/>
    <w:rsid w:val="00D33775"/>
    <w:rsid w:val="00D44C80"/>
    <w:rsid w:val="00D458D6"/>
    <w:rsid w:val="00D57BC3"/>
    <w:rsid w:val="00D62692"/>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0855"/>
    <w:rsid w:val="00F26A91"/>
    <w:rsid w:val="00F30F46"/>
    <w:rsid w:val="00F3289D"/>
    <w:rsid w:val="00F472DE"/>
    <w:rsid w:val="00F62075"/>
    <w:rsid w:val="00F638EA"/>
    <w:rsid w:val="00F649A5"/>
    <w:rsid w:val="00F65AFF"/>
    <w:rsid w:val="00F67A25"/>
    <w:rsid w:val="00F71C29"/>
    <w:rsid w:val="00F822C9"/>
    <w:rsid w:val="00F83890"/>
    <w:rsid w:val="00F84AED"/>
    <w:rsid w:val="00F914C0"/>
    <w:rsid w:val="00FA2943"/>
    <w:rsid w:val="00FA3678"/>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A4D13D9-5125-4153-B61A-85B5AA9F9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65A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5A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2B49C-A118-4231-A225-5258E73E4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160</Words>
  <Characters>798</Characters>
  <Application>Microsoft Office Word</Application>
  <DocSecurity>0</DocSecurity>
  <Lines>24</Lines>
  <Paragraphs>9</Paragraphs>
  <ScaleCrop>false</ScaleCrop>
  <HeadingPairs>
    <vt:vector size="2" baseType="variant">
      <vt:variant>
        <vt:lpstr>Title</vt:lpstr>
      </vt:variant>
      <vt:variant>
        <vt:i4>1</vt:i4>
      </vt:variant>
    </vt:vector>
  </HeadingPairs>
  <TitlesOfParts>
    <vt:vector size="1" baseType="lpstr">
      <vt:lpstr>A4182 SCU Statement 9/21/20</vt:lpstr>
    </vt:vector>
  </TitlesOfParts>
  <Manager>R224</Manager>
  <Company>NJ OLS DMU</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A4182 SCU Statement 9/21/20</dc:title>
  <dc:subject/>
  <dc:creator>Senate SCU</dc:creator>
  <cp:keywords>A4182|1|LG |266|0|0|!||</cp:keywords>
  <dc:description/>
  <cp:lastModifiedBy>Franks, Denise</cp:lastModifiedBy>
  <cp:revision>2</cp:revision>
  <cp:lastPrinted>2020-09-22T17:09:00Z</cp:lastPrinted>
  <dcterms:created xsi:type="dcterms:W3CDTF">2020-09-22T18:33:00Z</dcterms:created>
  <dcterms:modified xsi:type="dcterms:W3CDTF">2020-09-22T18:33:00Z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