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044" w:rsidRDefault="000A3044" w:rsidP="000A3044">
      <w:pPr>
        <w:pStyle w:val="bpuBill"/>
      </w:pPr>
      <w:bookmarkStart w:id="0" w:name="bpuFrontPg"/>
      <w:bookmarkStart w:id="1" w:name="_GoBack"/>
      <w:bookmarkEnd w:id="0"/>
      <w:bookmarkEnd w:id="1"/>
      <w:r>
        <w:t xml:space="preserve">ASSEMBLY, No. 4189 </w:t>
      </w:r>
    </w:p>
    <w:p w:rsidR="000A3044" w:rsidRPr="009D38FF" w:rsidRDefault="000A3044" w:rsidP="000A30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7863" r:id="rId7"/>
        </w:object>
      </w:r>
    </w:p>
    <w:p w:rsidR="000A3044" w:rsidRDefault="000A3044" w:rsidP="000A3044">
      <w:pPr>
        <w:pStyle w:val="bpuState"/>
      </w:pPr>
      <w:r>
        <w:t>STATE OF NEW JERSEY</w:t>
      </w:r>
    </w:p>
    <w:p w:rsidR="000A3044" w:rsidRDefault="000A3044" w:rsidP="000A3044">
      <w:pPr>
        <w:pStyle w:val="bpuLegislature"/>
      </w:pPr>
      <w:r>
        <w:t>219th LEGISLATURE</w:t>
      </w:r>
    </w:p>
    <w:p w:rsidR="000A3044" w:rsidRDefault="000A3044" w:rsidP="000A3044">
      <w:pPr>
        <w:pStyle w:val="bpuWpGraphic"/>
      </w:pPr>
      <w:r>
        <w:object w:dxaOrig="8985" w:dyaOrig="255">
          <v:shape id="_x0000_i1026" type="#_x0000_t75" style="width:6in;height:12pt" o:ole="">
            <v:imagedata r:id="rId6" o:title=""/>
          </v:shape>
          <o:OLEObject Type="Embed" ProgID="WPWin6.1" ShapeID="_x0000_i1026" DrawAspect="Content" ObjectID="_1656757864" r:id="rId8"/>
        </w:object>
      </w:r>
      <w:r>
        <w:t xml:space="preserve">  </w:t>
      </w:r>
    </w:p>
    <w:p w:rsidR="000A3044" w:rsidRDefault="000A3044" w:rsidP="000A3044">
      <w:pPr>
        <w:pStyle w:val="bpuIntro"/>
      </w:pPr>
      <w:r>
        <w:t>INTRODUCED JUNE 1, 2020</w:t>
      </w:r>
    </w:p>
    <w:p w:rsidR="000A3044" w:rsidRDefault="000A3044" w:rsidP="000A3044">
      <w:pPr>
        <w:pStyle w:val="bpuIntro"/>
      </w:pPr>
    </w:p>
    <w:p w:rsidR="000A3044" w:rsidRDefault="000A3044" w:rsidP="000A3044">
      <w:pPr>
        <w:pStyle w:val="bpuIntro"/>
        <w:sectPr w:rsidR="000A3044" w:rsidSect="008F774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3044" w:rsidRDefault="000A3044" w:rsidP="000A3044">
      <w:pPr>
        <w:pStyle w:val="bpuIntro"/>
      </w:pPr>
    </w:p>
    <w:p w:rsidR="000A3044" w:rsidRDefault="000A3044" w:rsidP="000A3044">
      <w:pPr>
        <w:pStyle w:val="bpuSponsor"/>
      </w:pPr>
      <w:r>
        <w:t>Sponsored by:</w:t>
      </w:r>
    </w:p>
    <w:p w:rsidR="000A3044" w:rsidRDefault="000A3044" w:rsidP="000A3044">
      <w:pPr>
        <w:pStyle w:val="bpuSponsor"/>
      </w:pPr>
      <w:r>
        <w:t>Assemblyman  JOHN CATALANO</w:t>
      </w:r>
    </w:p>
    <w:p w:rsidR="000A3044" w:rsidRDefault="000A3044" w:rsidP="000A3044">
      <w:pPr>
        <w:pStyle w:val="bpuSponsor"/>
      </w:pPr>
      <w:r>
        <w:t>District 10 (Ocean)</w:t>
      </w:r>
    </w:p>
    <w:p w:rsidR="000A3044" w:rsidRDefault="000A3044" w:rsidP="000A3044">
      <w:pPr>
        <w:pStyle w:val="bpuSponsor"/>
      </w:pPr>
      <w:r>
        <w:t>Assemblyman  GREGORY P. MCGUCKIN</w:t>
      </w:r>
    </w:p>
    <w:p w:rsidR="000A3044" w:rsidRDefault="000A3044" w:rsidP="000A3044">
      <w:pPr>
        <w:pStyle w:val="bpuSponsor"/>
      </w:pPr>
      <w:r>
        <w:t>District 10 (Ocean)</w:t>
      </w:r>
    </w:p>
    <w:p w:rsidR="000A3044" w:rsidRDefault="00A15DD2" w:rsidP="00A15DD2">
      <w:pPr>
        <w:pStyle w:val="bpuSponsor"/>
      </w:pPr>
      <w:r>
        <w:t>Assemblyman  RONALD S. DANCER</w:t>
      </w:r>
    </w:p>
    <w:p w:rsidR="00A15DD2" w:rsidRDefault="00A15DD2" w:rsidP="00A15DD2">
      <w:pPr>
        <w:pStyle w:val="bpuSponsor"/>
      </w:pPr>
      <w:r>
        <w:t>District 12 (Burlington, Middlesex, Monmouth and Ocean)</w:t>
      </w:r>
    </w:p>
    <w:p w:rsidR="00A15DD2" w:rsidRPr="00A15DD2" w:rsidRDefault="00A15DD2" w:rsidP="00A15DD2">
      <w:pPr>
        <w:pStyle w:val="bpuSponsor"/>
      </w:pPr>
    </w:p>
    <w:p w:rsidR="00067C67" w:rsidRDefault="008F7740" w:rsidP="008F7740">
      <w:pPr>
        <w:pStyle w:val="bpuSponsor"/>
      </w:pPr>
      <w:r>
        <w:t>Co-Sponsored by:</w:t>
      </w:r>
    </w:p>
    <w:p w:rsidR="008F7740" w:rsidRDefault="008F7740" w:rsidP="008F7740">
      <w:pPr>
        <w:pStyle w:val="bpuSponsor"/>
      </w:pPr>
      <w:r w:rsidRPr="008F7740">
        <w:t xml:space="preserve">Assemblymen Thomson, </w:t>
      </w:r>
      <w:proofErr w:type="spellStart"/>
      <w:r w:rsidRPr="008F7740">
        <w:t>Rumpf</w:t>
      </w:r>
      <w:proofErr w:type="spellEnd"/>
      <w:r w:rsidRPr="008F7740">
        <w:t xml:space="preserve"> and Assemblywoman Gove</w:t>
      </w:r>
    </w:p>
    <w:p w:rsidR="008F7740" w:rsidRPr="008F7740" w:rsidRDefault="008F7740" w:rsidP="008F7740"/>
    <w:p w:rsidR="00067C67" w:rsidRPr="00067C67" w:rsidRDefault="00067C67" w:rsidP="00067C67"/>
    <w:p w:rsidR="000A3044" w:rsidRDefault="000A3044" w:rsidP="000A3044">
      <w:pPr>
        <w:pStyle w:val="bpuSponsor"/>
      </w:pPr>
    </w:p>
    <w:p w:rsidR="000A3044" w:rsidRDefault="000A3044" w:rsidP="000A3044">
      <w:pPr>
        <w:pStyle w:val="bpuSponsor"/>
      </w:pPr>
    </w:p>
    <w:p w:rsidR="000A3044" w:rsidRDefault="000A3044" w:rsidP="000A3044">
      <w:pPr>
        <w:pStyle w:val="bpuSponsor"/>
      </w:pPr>
      <w:r>
        <w:t>SYNOPSIS</w:t>
      </w:r>
    </w:p>
    <w:p w:rsidR="000A3044" w:rsidRDefault="000A3044" w:rsidP="000A3044">
      <w:pPr>
        <w:pStyle w:val="bpuNormText"/>
      </w:pPr>
      <w:r>
        <w:tab/>
        <w:t xml:space="preserve">Establishes immunity for businesses against damage claims for COVID-19 exposure; excludes reckless or intentional conduct. </w:t>
      </w:r>
    </w:p>
    <w:p w:rsidR="000A3044" w:rsidRDefault="000A3044" w:rsidP="000A3044">
      <w:pPr>
        <w:pStyle w:val="bpuNormText"/>
      </w:pPr>
    </w:p>
    <w:p w:rsidR="000A3044" w:rsidRDefault="000A3044" w:rsidP="000A3044">
      <w:pPr>
        <w:pStyle w:val="bpuSponsor"/>
      </w:pPr>
      <w:r>
        <w:t xml:space="preserve">CURRENT VERSION OF TEXT </w:t>
      </w:r>
    </w:p>
    <w:p w:rsidR="000A3044" w:rsidRDefault="000A3044" w:rsidP="000A3044">
      <w:pPr>
        <w:pStyle w:val="bpuNormText"/>
      </w:pPr>
      <w:r>
        <w:tab/>
        <w:t>As introduced.</w:t>
      </w:r>
    </w:p>
    <w:p w:rsidR="000A3044" w:rsidRDefault="000A3044" w:rsidP="000A30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3044" w:rsidRDefault="000A3044" w:rsidP="008916EC">
      <w:pPr>
        <w:pStyle w:val="FronterPage"/>
        <w:tabs>
          <w:tab w:val="clear" w:pos="720"/>
          <w:tab w:val="clear" w:pos="1440"/>
          <w:tab w:val="clear" w:pos="2160"/>
          <w:tab w:val="clear" w:pos="2880"/>
          <w:tab w:val="clear" w:pos="3600"/>
          <w:tab w:val="clear" w:pos="4320"/>
          <w:tab w:val="clear" w:pos="5040"/>
        </w:tabs>
        <w:sectPr w:rsidR="000A3044" w:rsidSect="000A3044">
          <w:type w:val="continuous"/>
          <w:pgSz w:w="12240" w:h="20160" w:code="5"/>
          <w:pgMar w:top="1440" w:right="2275" w:bottom="1440" w:left="2275" w:header="72" w:footer="720" w:gutter="0"/>
          <w:pgNumType w:start="1"/>
          <w:cols w:space="720"/>
          <w:docGrid w:linePitch="360"/>
        </w:sectPr>
      </w:pPr>
    </w:p>
    <w:p w:rsidR="00F02E5B" w:rsidRPr="00677316" w:rsidRDefault="00F02E5B" w:rsidP="00F02E5B">
      <w:pPr>
        <w:pStyle w:val="HangingAnAct"/>
        <w:rPr>
          <w:rStyle w:val="HangingAnActChar"/>
        </w:rPr>
      </w:pPr>
      <w:r>
        <w:rPr>
          <w:rStyle w:val="BillHead"/>
        </w:rPr>
        <w:lastRenderedPageBreak/>
        <w:t>An Act</w:t>
      </w:r>
      <w:r w:rsidRPr="006B7FA7">
        <w:rPr>
          <w:rStyle w:val="HangingAnActChar"/>
        </w:rPr>
        <w:t xml:space="preserve"> </w:t>
      </w:r>
      <w:r w:rsidR="00547833">
        <w:rPr>
          <w:rStyle w:val="HangingAnActChar"/>
        </w:rPr>
        <w:t>concerning COVID-19-</w:t>
      </w:r>
      <w:r>
        <w:rPr>
          <w:rStyle w:val="HangingAnActChar"/>
        </w:rPr>
        <w:t>related business immunity and supplementing chapter 53A of Title 2A of the New Jersey Statutes.</w:t>
      </w:r>
    </w:p>
    <w:p w:rsidR="00F02E5B" w:rsidRPr="00D71D68" w:rsidRDefault="00F02E5B" w:rsidP="00F02E5B"/>
    <w:p w:rsidR="00F02E5B" w:rsidRPr="00AA7880" w:rsidRDefault="00F02E5B" w:rsidP="00F02E5B">
      <w:r>
        <w:tab/>
      </w:r>
      <w:r>
        <w:rPr>
          <w:rStyle w:val="BillHeading2"/>
        </w:rPr>
        <w:t xml:space="preserve">Be It Enacted </w:t>
      </w:r>
      <w:r>
        <w:rPr>
          <w:rStyle w:val="BillLanguage"/>
        </w:rPr>
        <w:t>by the Senate and General Assembly of the State of New Jersey:</w:t>
      </w:r>
    </w:p>
    <w:p w:rsidR="00F02E5B" w:rsidRDefault="00F02E5B" w:rsidP="00F02E5B"/>
    <w:p w:rsidR="00F02E5B" w:rsidRDefault="00F02E5B" w:rsidP="00F02E5B">
      <w:r>
        <w:tab/>
        <w:t>1.</w:t>
      </w:r>
      <w:r>
        <w:tab/>
        <w:t>This act shall be known and may be cited as the “New Jersey COVID-19 related Business Immunity Act.”</w:t>
      </w:r>
    </w:p>
    <w:p w:rsidR="00F02E5B" w:rsidRDefault="00F02E5B" w:rsidP="00F02E5B"/>
    <w:p w:rsidR="00F02E5B" w:rsidRDefault="00F02E5B" w:rsidP="00F02E5B">
      <w:r>
        <w:tab/>
        <w:t>2.</w:t>
      </w:r>
      <w:r>
        <w:tab/>
        <w:t>As used in this section:</w:t>
      </w:r>
    </w:p>
    <w:p w:rsidR="00F02E5B" w:rsidRDefault="00F02E5B" w:rsidP="00F02E5B">
      <w:r>
        <w:tab/>
        <w:t xml:space="preserve">“COVID-19” means </w:t>
      </w:r>
      <w:r w:rsidRPr="00EB5188">
        <w:t>the respiratory disease caused by the SARS-CoV-2 virus</w:t>
      </w:r>
      <w:r>
        <w:t>.</w:t>
      </w:r>
    </w:p>
    <w:p w:rsidR="00F02E5B" w:rsidRDefault="00F02E5B" w:rsidP="00F02E5B">
      <w:r>
        <w:tab/>
        <w:t>“Employer” includes any individual, partnership, association, corporation, business trust, legal representative or any organized group of persons acting directly or indirectly in the interest of an employer in its relations to employees.</w:t>
      </w:r>
    </w:p>
    <w:p w:rsidR="00F02E5B" w:rsidRDefault="00F02E5B" w:rsidP="00F02E5B">
      <w:r>
        <w:tab/>
        <w:t>“Premises” means real property and any appurtenant buildings or structure.</w:t>
      </w:r>
    </w:p>
    <w:p w:rsidR="00F02E5B" w:rsidRDefault="00F02E5B" w:rsidP="00F02E5B"/>
    <w:p w:rsidR="00F02E5B" w:rsidRDefault="00F02E5B" w:rsidP="00F02E5B">
      <w:r>
        <w:tab/>
        <w:t>3.</w:t>
      </w:r>
      <w:r>
        <w:tab/>
        <w:t xml:space="preserve">a.  Subject to the provisions of subsection c. of this section, an employer is immune from civil liability for damages or injury resulting from exposure of an individual to COVID-19 on the premises owned or operated by the employer, or during activity managed by the employer.  </w:t>
      </w:r>
    </w:p>
    <w:p w:rsidR="00F02E5B" w:rsidRDefault="007D0AA4" w:rsidP="00F02E5B">
      <w:r>
        <w:tab/>
        <w:t>b.</w:t>
      </w:r>
      <w:r>
        <w:tab/>
      </w:r>
      <w:r w:rsidR="00F02E5B">
        <w:t>The immunity in this section is in addition to any other immunity protections that may apply in state or federal law.</w:t>
      </w:r>
    </w:p>
    <w:p w:rsidR="00F02E5B" w:rsidRDefault="007D0AA4" w:rsidP="00F02E5B">
      <w:r>
        <w:tab/>
        <w:t>c.</w:t>
      </w:r>
      <w:r>
        <w:tab/>
      </w:r>
      <w:r w:rsidR="00F02E5B">
        <w:t>Immunity as described in this section shall not apply to:</w:t>
      </w:r>
    </w:p>
    <w:p w:rsidR="00F02E5B" w:rsidRDefault="007D0AA4" w:rsidP="00F02E5B">
      <w:r>
        <w:tab/>
        <w:t>(1)</w:t>
      </w:r>
      <w:r>
        <w:tab/>
      </w:r>
      <w:r w:rsidR="00F02E5B">
        <w:t xml:space="preserve">willful misconduct; </w:t>
      </w:r>
    </w:p>
    <w:p w:rsidR="00F02E5B" w:rsidRDefault="007D0AA4" w:rsidP="00F02E5B">
      <w:r>
        <w:tab/>
        <w:t>(2)</w:t>
      </w:r>
      <w:r>
        <w:tab/>
      </w:r>
      <w:r w:rsidR="00F02E5B">
        <w:t xml:space="preserve">reckless infliction of harm; or </w:t>
      </w:r>
    </w:p>
    <w:p w:rsidR="00F02E5B" w:rsidRDefault="007D0AA4" w:rsidP="00F02E5B">
      <w:r>
        <w:tab/>
        <w:t>(3)</w:t>
      </w:r>
      <w:r>
        <w:tab/>
      </w:r>
      <w:r w:rsidR="00F02E5B">
        <w:t xml:space="preserve">intentional infliction of harm.  </w:t>
      </w:r>
    </w:p>
    <w:p w:rsidR="00F02E5B" w:rsidRPr="00D71D68" w:rsidRDefault="00F02E5B" w:rsidP="00F02E5B"/>
    <w:p w:rsidR="00F02E5B" w:rsidRPr="00AA7880" w:rsidRDefault="007D0AA4" w:rsidP="00F02E5B">
      <w:r>
        <w:tab/>
        <w:t>4.</w:t>
      </w:r>
      <w:r>
        <w:tab/>
      </w:r>
      <w:r w:rsidR="00F02E5B">
        <w:t>This act shall take effect immediately.</w:t>
      </w:r>
    </w:p>
    <w:p w:rsidR="00F02E5B" w:rsidRDefault="00F02E5B" w:rsidP="00F02E5B"/>
    <w:p w:rsidR="007D0AA4" w:rsidRPr="00CE7BD8" w:rsidRDefault="007D0AA4" w:rsidP="00F02E5B"/>
    <w:p w:rsidR="00F02E5B" w:rsidRPr="00AA7880" w:rsidRDefault="00F02E5B" w:rsidP="00F02E5B">
      <w:pPr>
        <w:jc w:val="center"/>
      </w:pPr>
      <w:r w:rsidRPr="00D71D68">
        <w:t>STATEMENT</w:t>
      </w:r>
    </w:p>
    <w:p w:rsidR="00F02E5B" w:rsidRDefault="00F02E5B" w:rsidP="00F02E5B"/>
    <w:p w:rsidR="00F02E5B" w:rsidRDefault="00F02E5B" w:rsidP="00F02E5B">
      <w:r>
        <w:tab/>
        <w:t>This bill provides immunity to businesses against claims for damage to individuals arising out of exposure to the COVID-19 at premises owned or operated by the employer, or during activity managed by the employer.  The immunity provided in the bill is in addition to any other immunity protections under state or federal law.  The immunity provided in this bill shall not apply to willful misconduct, reckless infliction of harm or the intentional infliction of harm.</w:t>
      </w:r>
    </w:p>
    <w:p w:rsidR="00F02E5B" w:rsidRDefault="00F02E5B" w:rsidP="00F02E5B">
      <w:r>
        <w:tab/>
        <w:t xml:space="preserve">Under the bill “employer” includes any individual, partnership, association, corporation, business trust, legal representative or any </w:t>
      </w:r>
      <w:r>
        <w:lastRenderedPageBreak/>
        <w:t>organized group of persons acting directly or indirectly in the interest of an employer in its relations to employees.</w:t>
      </w:r>
    </w:p>
    <w:p w:rsidR="00F02E5B" w:rsidRDefault="00F02E5B" w:rsidP="00F02E5B">
      <w:r>
        <w:tab/>
        <w:t>It is the sponsor’s view that establishing immunity for businesses against claims for damage to individuals arising out of exposure to COVID-19 will aid in restoring strength and vitality to the economy, a key objective, by removing the risk of costly actions for damage arising from exposure to the virus.  With that view in mind, the immunity of the bill extends to include employees and patrons of businesses, except where reckless or intentional conduct is involved.</w:t>
      </w:r>
    </w:p>
    <w:sectPr w:rsidR="00F02E5B" w:rsidSect="000A30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F62" w:rsidRDefault="00F36F62">
      <w:r>
        <w:separator/>
      </w:r>
    </w:p>
  </w:endnote>
  <w:endnote w:type="continuationSeparator" w:id="0">
    <w:p w:rsidR="00F36F62" w:rsidRDefault="00F36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D2" w:rsidRDefault="008F7740" w:rsidP="008F7740">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F62" w:rsidRDefault="00F36F62">
      <w:r>
        <w:separator/>
      </w:r>
    </w:p>
  </w:footnote>
  <w:footnote w:type="continuationSeparator" w:id="0">
    <w:p w:rsidR="00F36F62" w:rsidRDefault="00F36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40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3044" w:rsidRDefault="000A3044" w:rsidP="000A3044">
    <w:pPr>
      <w:pStyle w:val="bpuHeadSpon"/>
    </w:pPr>
    <w:r w:rsidRPr="000A3044">
      <w:rPr>
        <w:rStyle w:val="bpuHeadSponChar"/>
      </w:rPr>
      <w:t>A4189</w:t>
    </w:r>
    <w:r>
      <w:t xml:space="preserve"> CATALANO, MCGUCKIN</w:t>
    </w:r>
  </w:p>
  <w:p w:rsidR="000A3044" w:rsidRDefault="000A3044" w:rsidP="000A3044">
    <w:pPr>
      <w:pStyle w:val="bpuHeadSpon"/>
    </w:pPr>
    <w:r>
      <w:fldChar w:fldCharType="begin"/>
    </w:r>
    <w:r>
      <w:instrText xml:space="preserve"> PAGE  \* MERGEFORMAT </w:instrText>
    </w:r>
    <w:r>
      <w:fldChar w:fldCharType="separate"/>
    </w:r>
    <w:r w:rsidR="007D4063">
      <w:rPr>
        <w:noProof/>
      </w:rPr>
      <w:t>3</w:t>
    </w:r>
    <w:r>
      <w:fldChar w:fldCharType="end"/>
    </w:r>
  </w:p>
  <w:p w:rsidR="000A3044" w:rsidRDefault="000A3044" w:rsidP="000A30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3044" w:rsidRDefault="000A3044" w:rsidP="000A3044">
    <w:pPr>
      <w:pStyle w:val="bpuHeadSpon"/>
    </w:pPr>
    <w:r w:rsidRPr="000A3044">
      <w:rPr>
        <w:rStyle w:val="bpuHeadSponChar"/>
      </w:rPr>
      <w:t>A4189</w:t>
    </w:r>
    <w:r>
      <w:t xml:space="preserve"> CATALANO, MCGUCKIN</w:t>
    </w:r>
  </w:p>
  <w:p w:rsidR="000A3044" w:rsidRDefault="000A3044" w:rsidP="000A3044">
    <w:pPr>
      <w:pStyle w:val="bpuHeadSpon"/>
    </w:pPr>
    <w:r>
      <w:fldChar w:fldCharType="begin"/>
    </w:r>
    <w:r>
      <w:instrText xml:space="preserve"> PAGE  \* MERGEFORMAT </w:instrText>
    </w:r>
    <w:r>
      <w:fldChar w:fldCharType="separate"/>
    </w:r>
    <w:r w:rsidR="007D4063">
      <w:rPr>
        <w:noProof/>
      </w:rPr>
      <w:t>2</w:t>
    </w:r>
    <w:r>
      <w:fldChar w:fldCharType="end"/>
    </w:r>
  </w:p>
  <w:p w:rsidR="000A3044" w:rsidRDefault="000A3044" w:rsidP="000A30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62"/>
    <w:rsid w:val="000051BD"/>
    <w:rsid w:val="000160A5"/>
    <w:rsid w:val="0002335B"/>
    <w:rsid w:val="00034E2A"/>
    <w:rsid w:val="0003549A"/>
    <w:rsid w:val="000367AE"/>
    <w:rsid w:val="00043B22"/>
    <w:rsid w:val="00054975"/>
    <w:rsid w:val="00057D20"/>
    <w:rsid w:val="0006197C"/>
    <w:rsid w:val="0006281F"/>
    <w:rsid w:val="00067C67"/>
    <w:rsid w:val="0008141C"/>
    <w:rsid w:val="00094A55"/>
    <w:rsid w:val="000A304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F17"/>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83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B77"/>
    <w:rsid w:val="00461057"/>
    <w:rsid w:val="004704A8"/>
    <w:rsid w:val="00471102"/>
    <w:rsid w:val="00471F18"/>
    <w:rsid w:val="00484144"/>
    <w:rsid w:val="00484C19"/>
    <w:rsid w:val="00485562"/>
    <w:rsid w:val="00485866"/>
    <w:rsid w:val="00492076"/>
    <w:rsid w:val="00493B1D"/>
    <w:rsid w:val="00497037"/>
    <w:rsid w:val="004A279E"/>
    <w:rsid w:val="004A3009"/>
    <w:rsid w:val="004A6940"/>
    <w:rsid w:val="004A77A4"/>
    <w:rsid w:val="004C712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83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EAF"/>
    <w:rsid w:val="00613FF5"/>
    <w:rsid w:val="006155A8"/>
    <w:rsid w:val="00621B94"/>
    <w:rsid w:val="00626239"/>
    <w:rsid w:val="00635316"/>
    <w:rsid w:val="00635449"/>
    <w:rsid w:val="006378C5"/>
    <w:rsid w:val="00645E6A"/>
    <w:rsid w:val="00665CBC"/>
    <w:rsid w:val="00667A5C"/>
    <w:rsid w:val="00677316"/>
    <w:rsid w:val="00686AEB"/>
    <w:rsid w:val="00697D8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635"/>
    <w:rsid w:val="007256D1"/>
    <w:rsid w:val="007279FD"/>
    <w:rsid w:val="00744DA8"/>
    <w:rsid w:val="007502CB"/>
    <w:rsid w:val="00752D79"/>
    <w:rsid w:val="00752E20"/>
    <w:rsid w:val="00756EDE"/>
    <w:rsid w:val="00780D29"/>
    <w:rsid w:val="00781B4D"/>
    <w:rsid w:val="007824BF"/>
    <w:rsid w:val="00783B8D"/>
    <w:rsid w:val="00794B94"/>
    <w:rsid w:val="00794BD4"/>
    <w:rsid w:val="007A2F73"/>
    <w:rsid w:val="007A3061"/>
    <w:rsid w:val="007A5A0B"/>
    <w:rsid w:val="007C0E14"/>
    <w:rsid w:val="007C7DE4"/>
    <w:rsid w:val="007D0AA4"/>
    <w:rsid w:val="007D4063"/>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740"/>
    <w:rsid w:val="00901BDA"/>
    <w:rsid w:val="009121D8"/>
    <w:rsid w:val="00916F7A"/>
    <w:rsid w:val="00917FE3"/>
    <w:rsid w:val="009318C7"/>
    <w:rsid w:val="00931C09"/>
    <w:rsid w:val="009348C2"/>
    <w:rsid w:val="00943AAC"/>
    <w:rsid w:val="009440D0"/>
    <w:rsid w:val="009523A3"/>
    <w:rsid w:val="00960958"/>
    <w:rsid w:val="00963A46"/>
    <w:rsid w:val="00966A3E"/>
    <w:rsid w:val="00971493"/>
    <w:rsid w:val="00971AD9"/>
    <w:rsid w:val="00973069"/>
    <w:rsid w:val="00973523"/>
    <w:rsid w:val="00980766"/>
    <w:rsid w:val="00982D0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8D9"/>
    <w:rsid w:val="00A15DD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381"/>
    <w:rsid w:val="00C04F4D"/>
    <w:rsid w:val="00C12E48"/>
    <w:rsid w:val="00C13D14"/>
    <w:rsid w:val="00C15F53"/>
    <w:rsid w:val="00C23F09"/>
    <w:rsid w:val="00C25356"/>
    <w:rsid w:val="00C27A88"/>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EB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BB7"/>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50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E5B"/>
    <w:rsid w:val="00F15583"/>
    <w:rsid w:val="00F200EE"/>
    <w:rsid w:val="00F22481"/>
    <w:rsid w:val="00F2542E"/>
    <w:rsid w:val="00F27278"/>
    <w:rsid w:val="00F344E3"/>
    <w:rsid w:val="00F34D58"/>
    <w:rsid w:val="00F36F6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71892F"/>
  <w15:docId w15:val="{2DEFF9BB-A217-48F3-A551-9157573E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3044"/>
  </w:style>
  <w:style w:type="paragraph" w:styleId="BalloonText">
    <w:name w:val="Balloon Text"/>
    <w:basedOn w:val="Normal"/>
    <w:link w:val="BalloonTextChar"/>
    <w:semiHidden/>
    <w:unhideWhenUsed/>
    <w:rsid w:val="003D68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68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467</Words>
  <Characters>2566</Characters>
  <Application>Microsoft Office Word</Application>
  <DocSecurity>0</DocSecurity>
  <Lines>88</Lines>
  <Paragraphs>35</Paragraphs>
  <ScaleCrop>false</ScaleCrop>
  <HeadingPairs>
    <vt:vector size="2" baseType="variant">
      <vt:variant>
        <vt:lpstr>Title</vt:lpstr>
      </vt:variant>
      <vt:variant>
        <vt:i4>1</vt:i4>
      </vt:variant>
    </vt:vector>
  </HeadingPairs>
  <TitlesOfParts>
    <vt:vector size="1" baseType="lpstr">
      <vt:lpstr>A4189</vt:lpstr>
    </vt:vector>
  </TitlesOfParts>
  <Manager>R229</Manager>
  <Company>NJ Office of Legislative Services</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A4189</dc:title>
  <dc:subject/>
  <dc:creator>Assemblyman  CATALANO, Assemblyman  MCGUCKIN</dc:creator>
  <cp:keywords>A4189|3|JU |127|54|103|F|0|</cp:keywords>
  <dc:description>INTRODUCED JUNE 1, 2020</dc:description>
  <cp:lastModifiedBy>Siracusa, Nicole</cp:lastModifiedBy>
  <cp:revision>2</cp:revision>
  <cp:lastPrinted>2020-07-20T17:44:00Z</cp:lastPrinted>
  <dcterms:created xsi:type="dcterms:W3CDTF">2020-07-20T17:44:00Z</dcterms:created>
  <dcterms:modified xsi:type="dcterms:W3CDTF">2020-07-20T17:44:00Z</dcterms:modified>
  <cp:category>Sections 1-3:	2A:53A-49 - 2A:53A-51_x000d_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