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42" w:rsidRDefault="00453742" w:rsidP="00453742">
      <w:pPr>
        <w:pStyle w:val="bpuBill"/>
      </w:pPr>
      <w:bookmarkStart w:id="0" w:name="bpuFrontPg"/>
      <w:bookmarkEnd w:id="0"/>
      <w:r>
        <w:t xml:space="preserve">ASSEMBLY, No. 4197 </w:t>
      </w:r>
    </w:p>
    <w:p w:rsidR="00453742" w:rsidRPr="009D38FF" w:rsidRDefault="00453742" w:rsidP="004537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869082" r:id="rId7"/>
        </w:object>
      </w:r>
    </w:p>
    <w:p w:rsidR="00453742" w:rsidRDefault="00453742" w:rsidP="00453742">
      <w:pPr>
        <w:pStyle w:val="bpuState"/>
      </w:pPr>
      <w:r>
        <w:t>STATE OF NEW JERSEY</w:t>
      </w:r>
    </w:p>
    <w:p w:rsidR="00453742" w:rsidRDefault="00453742" w:rsidP="00453742">
      <w:pPr>
        <w:pStyle w:val="bpuLegislature"/>
      </w:pPr>
      <w:r>
        <w:t>219th LEGISLATURE</w:t>
      </w:r>
    </w:p>
    <w:p w:rsidR="00453742" w:rsidRDefault="00453742" w:rsidP="00453742">
      <w:pPr>
        <w:pStyle w:val="bpuWpGraphic"/>
      </w:pPr>
      <w:r>
        <w:object w:dxaOrig="8985" w:dyaOrig="255">
          <v:shape id="_x0000_i1026" type="#_x0000_t75" style="width:6in;height:12pt" o:ole="">
            <v:imagedata r:id="rId6" o:title=""/>
          </v:shape>
          <o:OLEObject Type="Embed" ProgID="WPWin6.1" ShapeID="_x0000_i1026" DrawAspect="Content" ObjectID="_1652869083" r:id="rId8"/>
        </w:object>
      </w:r>
      <w:r>
        <w:t xml:space="preserve">  </w:t>
      </w:r>
    </w:p>
    <w:p w:rsidR="00453742" w:rsidRDefault="00453742" w:rsidP="00453742">
      <w:pPr>
        <w:pStyle w:val="bpuIntro"/>
      </w:pPr>
      <w:r>
        <w:t>INTRODUCED JUNE 1, 2020</w:t>
      </w:r>
    </w:p>
    <w:p w:rsidR="00453742" w:rsidRDefault="00453742" w:rsidP="00453742">
      <w:pPr>
        <w:pStyle w:val="bpuIntro"/>
      </w:pPr>
    </w:p>
    <w:p w:rsidR="00453742" w:rsidRDefault="00453742" w:rsidP="00453742">
      <w:pPr>
        <w:pStyle w:val="bpuIntro"/>
        <w:sectPr w:rsidR="00453742" w:rsidSect="00DE7E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3742" w:rsidRDefault="00453742" w:rsidP="00453742">
      <w:pPr>
        <w:pStyle w:val="bpuIntro"/>
      </w:pPr>
    </w:p>
    <w:p w:rsidR="00453742" w:rsidRDefault="00453742" w:rsidP="00453742">
      <w:pPr>
        <w:pStyle w:val="bpuSponsor"/>
      </w:pPr>
      <w:r>
        <w:t>Sponsored by:</w:t>
      </w:r>
    </w:p>
    <w:p w:rsidR="00453742" w:rsidRDefault="00453742" w:rsidP="00453742">
      <w:pPr>
        <w:pStyle w:val="bpuSponsor"/>
      </w:pPr>
      <w:r>
        <w:t>Assemblywoman  AURA K. DUNN</w:t>
      </w:r>
    </w:p>
    <w:p w:rsidR="00453742" w:rsidRDefault="00453742" w:rsidP="00453742">
      <w:pPr>
        <w:pStyle w:val="bpuSponsor"/>
      </w:pPr>
      <w:r>
        <w:t>District 25 (Morris and Somerset)</w:t>
      </w:r>
    </w:p>
    <w:p w:rsidR="00453742" w:rsidRDefault="00DE7E5C" w:rsidP="00DE7E5C">
      <w:pPr>
        <w:pStyle w:val="bpuSponsor"/>
      </w:pPr>
      <w:r>
        <w:t>Assemblywoman  VALERIE VAINIERI HUTTLE</w:t>
      </w:r>
    </w:p>
    <w:p w:rsidR="00DE7E5C" w:rsidRDefault="00DE7E5C" w:rsidP="00DE7E5C">
      <w:pPr>
        <w:pStyle w:val="bpuSponsor"/>
      </w:pPr>
      <w:r>
        <w:t>District 37 (Bergen)</w:t>
      </w:r>
    </w:p>
    <w:p w:rsidR="00DE7E5C" w:rsidRPr="00DE7E5C" w:rsidRDefault="00DE7E5C" w:rsidP="00DE7E5C">
      <w:pPr>
        <w:pStyle w:val="bpuSponsor"/>
      </w:pPr>
    </w:p>
    <w:p w:rsidR="00453742" w:rsidRDefault="00453742" w:rsidP="00453742">
      <w:pPr>
        <w:pStyle w:val="bpuSponsor"/>
      </w:pPr>
    </w:p>
    <w:p w:rsidR="00453742" w:rsidRDefault="00453742" w:rsidP="00453742">
      <w:pPr>
        <w:pStyle w:val="bpuSponsor"/>
      </w:pPr>
    </w:p>
    <w:p w:rsidR="00453742" w:rsidRDefault="00453742" w:rsidP="00453742">
      <w:pPr>
        <w:pStyle w:val="bpuSponsor"/>
      </w:pPr>
    </w:p>
    <w:p w:rsidR="00453742" w:rsidRDefault="00453742" w:rsidP="00453742">
      <w:pPr>
        <w:pStyle w:val="bpuSponsor"/>
      </w:pPr>
      <w:r>
        <w:t>SYNOPSIS</w:t>
      </w:r>
    </w:p>
    <w:p w:rsidR="00453742" w:rsidRDefault="00453742" w:rsidP="00453742">
      <w:pPr>
        <w:pStyle w:val="bpuNormText"/>
      </w:pPr>
      <w:r>
        <w:tab/>
        <w:t xml:space="preserve">Requires school psychologists and school counselors to complete mental health first aid training. </w:t>
      </w:r>
    </w:p>
    <w:p w:rsidR="00453742" w:rsidRDefault="00453742" w:rsidP="00453742">
      <w:pPr>
        <w:pStyle w:val="bpuNormText"/>
      </w:pPr>
    </w:p>
    <w:p w:rsidR="00453742" w:rsidRDefault="00453742" w:rsidP="00453742">
      <w:pPr>
        <w:pStyle w:val="bpuSponsor"/>
      </w:pPr>
      <w:r>
        <w:t xml:space="preserve">CURRENT VERSION OF TEXT </w:t>
      </w:r>
    </w:p>
    <w:p w:rsidR="00453742" w:rsidRDefault="00453742" w:rsidP="00453742">
      <w:pPr>
        <w:pStyle w:val="bpuNormText"/>
      </w:pPr>
      <w:r>
        <w:tab/>
        <w:t>As introduced.</w:t>
      </w:r>
    </w:p>
    <w:p w:rsidR="00453742" w:rsidRDefault="00453742" w:rsidP="004537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3742" w:rsidRDefault="00453742" w:rsidP="001A32D4">
      <w:pPr>
        <w:pStyle w:val="FronterPage"/>
        <w:tabs>
          <w:tab w:val="clear" w:pos="720"/>
          <w:tab w:val="clear" w:pos="1440"/>
          <w:tab w:val="clear" w:pos="2160"/>
          <w:tab w:val="clear" w:pos="2880"/>
          <w:tab w:val="clear" w:pos="3600"/>
          <w:tab w:val="clear" w:pos="4320"/>
          <w:tab w:val="clear" w:pos="5040"/>
        </w:tabs>
        <w:sectPr w:rsidR="00453742" w:rsidSect="00453742">
          <w:type w:val="continuous"/>
          <w:pgSz w:w="12240" w:h="20160" w:code="5"/>
          <w:pgMar w:top="1440" w:right="2275" w:bottom="1440" w:left="2275" w:header="72" w:footer="720" w:gutter="0"/>
          <w:pgNumType w:start="1"/>
          <w:cols w:space="720"/>
          <w:docGrid w:linePitch="360"/>
        </w:sectPr>
      </w:pPr>
    </w:p>
    <w:p w:rsidR="00686AEB" w:rsidRPr="00677316" w:rsidRDefault="00E2397D" w:rsidP="003E47BA">
      <w:pPr>
        <w:pStyle w:val="HangingAnAct"/>
        <w:rPr>
          <w:rStyle w:val="HangingAnActChar"/>
        </w:rPr>
      </w:pPr>
      <w:r>
        <w:rPr>
          <w:rStyle w:val="BillHead"/>
        </w:rPr>
        <w:lastRenderedPageBreak/>
        <w:t>An Act</w:t>
      </w:r>
      <w:r w:rsidR="00686AEB" w:rsidRPr="006B7FA7">
        <w:rPr>
          <w:rStyle w:val="HangingAnActChar"/>
        </w:rPr>
        <w:t xml:space="preserve"> </w:t>
      </w:r>
      <w:r w:rsidR="00B84906">
        <w:rPr>
          <w:rStyle w:val="HangingAnActChar"/>
        </w:rPr>
        <w:t>concerning mental health first aid training for certain school personnel and supplementing chapter 6 of Title 18A of the New Jersey Statutes.</w:t>
      </w:r>
    </w:p>
    <w:p w:rsidR="000B1054" w:rsidRPr="00D71D68" w:rsidRDefault="000B1054" w:rsidP="000B1054"/>
    <w:p w:rsidR="00686AEB" w:rsidRPr="00AA7880" w:rsidRDefault="00686AEB" w:rsidP="00686AEB">
      <w:r>
        <w:tab/>
      </w:r>
      <w:r w:rsidR="00E2397D">
        <w:rPr>
          <w:rStyle w:val="BillHeading2"/>
        </w:rPr>
        <w:t>Be It Enacted</w:t>
      </w:r>
      <w:r>
        <w:rPr>
          <w:rStyle w:val="BillHeading2"/>
        </w:rPr>
        <w:t xml:space="preserve"> </w:t>
      </w:r>
      <w:r w:rsidR="00E2397D">
        <w:rPr>
          <w:rStyle w:val="BillLanguage"/>
        </w:rPr>
        <w:t>by the Senate and General Assembly of the State of New Jersey:</w:t>
      </w:r>
    </w:p>
    <w:p w:rsidR="004B2C16" w:rsidRDefault="004B2C16" w:rsidP="00A560A6"/>
    <w:p w:rsidR="005A50D6" w:rsidRDefault="00686AEB" w:rsidP="00CD1247">
      <w:pPr>
        <w:tabs>
          <w:tab w:val="clear" w:pos="1440"/>
          <w:tab w:val="left" w:pos="1080"/>
        </w:tabs>
      </w:pPr>
      <w:r>
        <w:tab/>
      </w:r>
      <w:r w:rsidR="002122B7">
        <w:t>1.</w:t>
      </w:r>
      <w:r w:rsidR="002122B7">
        <w:tab/>
      </w:r>
      <w:r w:rsidR="00CD1247">
        <w:t>a.</w:t>
      </w:r>
      <w:r w:rsidR="00CD1247">
        <w:tab/>
        <w:t>(1)</w:t>
      </w:r>
      <w:r w:rsidR="005A50D6">
        <w:t xml:space="preserve"> </w:t>
      </w:r>
      <w:r w:rsidR="003E4DBC">
        <w:t>A</w:t>
      </w:r>
      <w:r w:rsidR="00A21D50">
        <w:t xml:space="preserve"> </w:t>
      </w:r>
      <w:r w:rsidR="003E4DBC">
        <w:t>school psychologist</w:t>
      </w:r>
      <w:r w:rsidR="00A21D50">
        <w:t xml:space="preserve"> shall complete </w:t>
      </w:r>
      <w:r w:rsidR="00CF197F" w:rsidRPr="00CF197F">
        <w:t>the mental health first aid training course established or approved</w:t>
      </w:r>
      <w:r w:rsidR="003E4DBC">
        <w:t xml:space="preserve"> by the Department of Education,</w:t>
      </w:r>
      <w:r w:rsidR="00CF197F" w:rsidRPr="00CF197F">
        <w:t xml:space="preserve"> pursuant to section 2 of </w:t>
      </w:r>
      <w:r w:rsidR="00A21D50">
        <w:t>this act</w:t>
      </w:r>
      <w:r w:rsidR="003E4DBC">
        <w:t>,</w:t>
      </w:r>
      <w:r w:rsidR="00A21D50">
        <w:t xml:space="preserve"> during the </w:t>
      </w:r>
      <w:r w:rsidR="003E4DBC">
        <w:t>person’s first year of employment as a school psychologist</w:t>
      </w:r>
      <w:r w:rsidR="00CF197F" w:rsidRPr="00CF197F">
        <w:t>.</w:t>
      </w:r>
      <w:r w:rsidR="005A50D6" w:rsidRPr="005A50D6">
        <w:t xml:space="preserve"> </w:t>
      </w:r>
      <w:r w:rsidR="005A50D6">
        <w:t xml:space="preserve"> </w:t>
      </w:r>
      <w:r w:rsidR="00E3698B">
        <w:t xml:space="preserve">If a person is </w:t>
      </w:r>
      <w:r w:rsidR="005A50D6" w:rsidRPr="005A50D6">
        <w:t>employed as a school psychologist on the</w:t>
      </w:r>
      <w:r w:rsidR="00E3698B">
        <w:t xml:space="preserve"> effective</w:t>
      </w:r>
      <w:r w:rsidR="005A50D6" w:rsidRPr="005A50D6">
        <w:t xml:space="preserve"> date of this act, then the person shall complete the mental health first aid training course during the first year </w:t>
      </w:r>
      <w:r w:rsidR="00E3698B">
        <w:t>following the effective date</w:t>
      </w:r>
      <w:r w:rsidR="005A50D6" w:rsidRPr="005A50D6">
        <w:t>.</w:t>
      </w:r>
    </w:p>
    <w:p w:rsidR="003E4DBC" w:rsidRDefault="004022A9" w:rsidP="00A560A6">
      <w:r>
        <w:tab/>
        <w:t>(2)</w:t>
      </w:r>
      <w:r>
        <w:tab/>
      </w:r>
      <w:r w:rsidR="003E4DBC">
        <w:t>The</w:t>
      </w:r>
      <w:r w:rsidR="005860F1">
        <w:t xml:space="preserve"> State Board of </w:t>
      </w:r>
      <w:r w:rsidR="004B2C16">
        <w:t>Education</w:t>
      </w:r>
      <w:r w:rsidR="00CC441B" w:rsidRPr="00CC441B">
        <w:t xml:space="preserve"> </w:t>
      </w:r>
      <w:r w:rsidR="005860F1">
        <w:t>shall</w:t>
      </w:r>
      <w:r w:rsidR="003E4DBC">
        <w:t>, as part of the professional development requirements established for school psychologists,</w:t>
      </w:r>
      <w:r w:rsidR="003E4DBC" w:rsidRPr="003E4DBC">
        <w:t xml:space="preserve"> require</w:t>
      </w:r>
      <w:r w:rsidR="005860F1">
        <w:t xml:space="preserve"> </w:t>
      </w:r>
      <w:r w:rsidR="003E4DBC">
        <w:t xml:space="preserve">each </w:t>
      </w:r>
      <w:r w:rsidR="003E4DBC" w:rsidRPr="003E4DBC">
        <w:t xml:space="preserve">school psychologist </w:t>
      </w:r>
      <w:r w:rsidR="005860F1">
        <w:t>to complete the mental health first aid training course not less than once every three</w:t>
      </w:r>
      <w:r w:rsidR="00DC3EDF">
        <w:t xml:space="preserve"> years</w:t>
      </w:r>
      <w:r w:rsidR="005860F1">
        <w:t xml:space="preserve">.  </w:t>
      </w:r>
    </w:p>
    <w:p w:rsidR="004022A9" w:rsidRDefault="00424184" w:rsidP="00686AEB">
      <w:r>
        <w:tab/>
        <w:t>b.</w:t>
      </w:r>
      <w:r>
        <w:tab/>
      </w:r>
      <w:r w:rsidR="004022A9">
        <w:t xml:space="preserve">(1)  </w:t>
      </w:r>
      <w:r w:rsidR="00DC3EDF" w:rsidRPr="00DC3EDF">
        <w:t xml:space="preserve">A school counselor shall complete the mental health first aid training course established or approved by the Department of Education, pursuant to section 2 of this act, during the person’s first year of employment as a school counselor.  </w:t>
      </w:r>
      <w:r w:rsidR="004022A9" w:rsidRPr="004022A9">
        <w:t xml:space="preserve">If a person </w:t>
      </w:r>
      <w:r w:rsidR="00E3698B">
        <w:t>is</w:t>
      </w:r>
      <w:r w:rsidR="004022A9" w:rsidRPr="004022A9">
        <w:t xml:space="preserve"> employed as a </w:t>
      </w:r>
      <w:r w:rsidR="00D83951" w:rsidRPr="00D83951">
        <w:t xml:space="preserve">school counselor </w:t>
      </w:r>
      <w:r w:rsidR="004022A9" w:rsidRPr="004022A9">
        <w:t>on the</w:t>
      </w:r>
      <w:r w:rsidR="00E3698B">
        <w:t xml:space="preserve"> effective</w:t>
      </w:r>
      <w:r w:rsidR="004022A9" w:rsidRPr="004022A9">
        <w:t xml:space="preserve"> date of this act, then the person shall complete the mental health first aid training course during the first year following the</w:t>
      </w:r>
      <w:r w:rsidR="00E3698B">
        <w:t xml:space="preserve"> effective</w:t>
      </w:r>
      <w:r w:rsidR="004022A9" w:rsidRPr="004022A9">
        <w:t xml:space="preserve"> date.</w:t>
      </w:r>
    </w:p>
    <w:p w:rsidR="00DC3EDF" w:rsidRDefault="00D83951" w:rsidP="00686AEB">
      <w:r>
        <w:tab/>
        <w:t>(2)</w:t>
      </w:r>
      <w:r>
        <w:tab/>
      </w:r>
      <w:r w:rsidR="00DC3EDF" w:rsidRPr="00DC3EDF">
        <w:t>The State Board of Education shall, as part of the professional development requirements established for school counselor</w:t>
      </w:r>
      <w:r w:rsidR="00DC3EDF">
        <w:t>s</w:t>
      </w:r>
      <w:r w:rsidR="00DC3EDF" w:rsidRPr="00DC3EDF">
        <w:t>, require each school counselor to complete the mental health first aid training course not less than once every three</w:t>
      </w:r>
      <w:r w:rsidR="00DC3EDF">
        <w:t xml:space="preserve"> years</w:t>
      </w:r>
      <w:r w:rsidR="00DC3EDF" w:rsidRPr="00DC3EDF">
        <w:t xml:space="preserve">.  </w:t>
      </w:r>
    </w:p>
    <w:p w:rsidR="00613B39" w:rsidRDefault="00613B39" w:rsidP="00686AEB"/>
    <w:p w:rsidR="00D1061A" w:rsidRDefault="00A560A6" w:rsidP="00686AEB">
      <w:r>
        <w:tab/>
        <w:t>2.</w:t>
      </w:r>
      <w:r>
        <w:tab/>
      </w:r>
      <w:r w:rsidR="00C27BA0">
        <w:t xml:space="preserve">a.  </w:t>
      </w:r>
      <w:r w:rsidR="002122B7">
        <w:t>The</w:t>
      </w:r>
      <w:r w:rsidR="007B55A5">
        <w:t xml:space="preserve"> Department of </w:t>
      </w:r>
      <w:r w:rsidR="00D1061A">
        <w:t>Education, in consultation with the Department of Human Services, shall</w:t>
      </w:r>
      <w:r w:rsidR="007B55A5">
        <w:t xml:space="preserve"> establis</w:t>
      </w:r>
      <w:r w:rsidR="007B55A5" w:rsidRPr="005860F1">
        <w:t>h</w:t>
      </w:r>
      <w:r w:rsidRPr="005860F1">
        <w:t xml:space="preserve"> </w:t>
      </w:r>
      <w:r w:rsidR="00C27BA0">
        <w:t>or approve</w:t>
      </w:r>
      <w:r w:rsidR="005860F1" w:rsidRPr="005860F1">
        <w:t xml:space="preserve">, as necessary, </w:t>
      </w:r>
      <w:r w:rsidR="007B55A5">
        <w:t>a</w:t>
      </w:r>
      <w:r w:rsidR="00D1061A">
        <w:t xml:space="preserve"> mental health fir</w:t>
      </w:r>
      <w:r w:rsidR="007B55A5">
        <w:t xml:space="preserve">st aid training </w:t>
      </w:r>
      <w:r w:rsidR="0004669A">
        <w:t xml:space="preserve">course </w:t>
      </w:r>
      <w:r w:rsidR="007B55A5">
        <w:t xml:space="preserve">to instruct school personnel </w:t>
      </w:r>
      <w:r w:rsidR="0004669A">
        <w:t>on how to</w:t>
      </w:r>
      <w:r w:rsidR="007B55A5">
        <w:t xml:space="preserve"> recognize and address the signs </w:t>
      </w:r>
      <w:r w:rsidR="00F473C0">
        <w:t xml:space="preserve">of </w:t>
      </w:r>
      <w:r w:rsidR="007B55A5">
        <w:t xml:space="preserve">mental illness in </w:t>
      </w:r>
      <w:r w:rsidR="00C9040E">
        <w:t>children and</w:t>
      </w:r>
      <w:r w:rsidR="00C9040E" w:rsidRPr="00C9040E">
        <w:t xml:space="preserve"> adolescents</w:t>
      </w:r>
      <w:r w:rsidR="007B55A5">
        <w:t>.</w:t>
      </w:r>
      <w:r w:rsidR="00424184">
        <w:t xml:space="preserve"> </w:t>
      </w:r>
      <w:r w:rsidR="007B55A5">
        <w:t xml:space="preserve"> </w:t>
      </w:r>
      <w:r w:rsidR="0004669A">
        <w:t xml:space="preserve">The </w:t>
      </w:r>
      <w:r w:rsidR="007B55A5">
        <w:t>training course shall consist of no less than eight hours and include information on topics including, but not limited to:</w:t>
      </w:r>
    </w:p>
    <w:p w:rsidR="00C9040E" w:rsidRDefault="00C27BA0" w:rsidP="00686AEB">
      <w:r>
        <w:tab/>
        <w:t>(1)</w:t>
      </w:r>
      <w:r w:rsidR="007B55A5">
        <w:tab/>
      </w:r>
      <w:r w:rsidR="00C9040E">
        <w:t xml:space="preserve">the methods of </w:t>
      </w:r>
      <w:r w:rsidR="00C9040E" w:rsidRPr="00C9040E">
        <w:t>identify</w:t>
      </w:r>
      <w:r w:rsidR="00C9040E">
        <w:t>ing</w:t>
      </w:r>
      <w:r w:rsidR="00C9040E" w:rsidRPr="00C9040E">
        <w:t>, understand</w:t>
      </w:r>
      <w:r w:rsidR="00C9040E">
        <w:t>ing</w:t>
      </w:r>
      <w:r w:rsidR="00C9040E" w:rsidRPr="00C9040E">
        <w:t>, and respond</w:t>
      </w:r>
      <w:r w:rsidR="00C9040E">
        <w:t>ing</w:t>
      </w:r>
      <w:r w:rsidR="00C9040E" w:rsidRPr="00C9040E">
        <w:t xml:space="preserve"> to signs of mental health illnesses and substance use disorders; </w:t>
      </w:r>
    </w:p>
    <w:p w:rsidR="00C9040E" w:rsidRDefault="00C27BA0" w:rsidP="00686AEB">
      <w:r>
        <w:tab/>
        <w:t>(2)</w:t>
      </w:r>
      <w:r w:rsidR="00C9040E">
        <w:tab/>
      </w:r>
      <w:r w:rsidR="00C9040E" w:rsidRPr="00C9040E">
        <w:t xml:space="preserve">the risk factors and warning signs for mental health illnesses and substance use disorders; </w:t>
      </w:r>
    </w:p>
    <w:p w:rsidR="00C9040E" w:rsidRDefault="00C27BA0" w:rsidP="00686AEB">
      <w:r>
        <w:tab/>
        <w:t>(3)</w:t>
      </w:r>
      <w:r w:rsidR="00C9040E">
        <w:tab/>
        <w:t xml:space="preserve">the </w:t>
      </w:r>
      <w:r w:rsidR="00C9040E" w:rsidRPr="00C9040E">
        <w:t>inte</w:t>
      </w:r>
      <w:r w:rsidR="00C9040E">
        <w:t xml:space="preserve">rventions and strategies that may be used </w:t>
      </w:r>
      <w:r w:rsidR="00C9040E" w:rsidRPr="00C9040E">
        <w:t xml:space="preserve">to assist an individual in both crisis and non-crisis situations; and </w:t>
      </w:r>
    </w:p>
    <w:p w:rsidR="00D1061A" w:rsidRDefault="00C27BA0" w:rsidP="00686AEB">
      <w:r>
        <w:tab/>
        <w:t>(4)</w:t>
      </w:r>
      <w:r w:rsidR="00C9040E">
        <w:tab/>
        <w:t>an overview</w:t>
      </w:r>
      <w:r w:rsidR="00C9040E" w:rsidRPr="00C9040E">
        <w:t xml:space="preserve"> of mental health illnesses that may present in children and adolescents, including depression and mood disorders, anxiety disorders, trauma, psychosis, and substance use disorders.  </w:t>
      </w:r>
    </w:p>
    <w:p w:rsidR="00096E7F" w:rsidRDefault="00C27BA0" w:rsidP="00D83951">
      <w:r>
        <w:lastRenderedPageBreak/>
        <w:tab/>
      </w:r>
      <w:r w:rsidR="00D83951">
        <w:t>b</w:t>
      </w:r>
      <w:r w:rsidR="003C470F">
        <w:t>.</w:t>
      </w:r>
      <w:r w:rsidR="003C470F">
        <w:tab/>
        <w:t>The Department of Education, in consultation with the Department of Human Services, shall review and update, as necessary, the mental health first aid training course established or approved pursuant to this section</w:t>
      </w:r>
      <w:r w:rsidR="00096E7F">
        <w:t>,</w:t>
      </w:r>
      <w:r w:rsidR="003C470F">
        <w:t xml:space="preserve"> not less than once every three years</w:t>
      </w:r>
      <w:r w:rsidR="00096E7F">
        <w:t>,</w:t>
      </w:r>
      <w:r w:rsidR="003C470F">
        <w:t xml:space="preserve"> to ensure that the </w:t>
      </w:r>
      <w:r w:rsidR="00096E7F">
        <w:t>contents of the course</w:t>
      </w:r>
      <w:r w:rsidR="00F473C0">
        <w:t xml:space="preserve"> </w:t>
      </w:r>
      <w:r w:rsidR="00F473C0" w:rsidRPr="00F473C0">
        <w:t>reflect the current understanding of mental health</w:t>
      </w:r>
      <w:r w:rsidR="00F473C0">
        <w:t xml:space="preserve"> issues, and continue to comply</w:t>
      </w:r>
      <w:r w:rsidR="00096E7F">
        <w:t xml:space="preserve"> with </w:t>
      </w:r>
      <w:bookmarkStart w:id="1" w:name="_GoBack"/>
      <w:bookmarkEnd w:id="1"/>
      <w:r w:rsidR="00096E7F">
        <w:t>the requirements of sub</w:t>
      </w:r>
      <w:r w:rsidR="00F473C0">
        <w:t>section a. of this section.</w:t>
      </w:r>
    </w:p>
    <w:p w:rsidR="00C27BA0" w:rsidRDefault="00C27BA0" w:rsidP="00686AEB"/>
    <w:p w:rsidR="00686AEB" w:rsidRPr="00AA7880" w:rsidRDefault="002122B7" w:rsidP="00686AEB">
      <w:r>
        <w:tab/>
      </w:r>
      <w:r w:rsidR="00CF197F">
        <w:t>3</w:t>
      </w:r>
      <w:r>
        <w:t>.</w:t>
      </w:r>
      <w:r>
        <w:tab/>
      </w:r>
      <w:r w:rsidR="00E2397D">
        <w:t>This act shall take effect</w:t>
      </w:r>
      <w:r w:rsidR="00424184">
        <w:t xml:space="preserve"> on </w:t>
      </w:r>
      <w:r w:rsidR="00B84906">
        <w:t xml:space="preserve">the first day of the sixth month </w:t>
      </w:r>
      <w:r w:rsidR="00E3698B">
        <w:t xml:space="preserve">next </w:t>
      </w:r>
      <w:r w:rsidR="00B84906">
        <w:t>following the date of enactment</w:t>
      </w:r>
      <w:r w:rsidR="00424184">
        <w:t>.</w:t>
      </w:r>
    </w:p>
    <w:p w:rsidR="00686AEB" w:rsidRDefault="00686AEB" w:rsidP="00686AEB"/>
    <w:p w:rsidR="00424184" w:rsidRPr="00CE7BD8" w:rsidRDefault="00424184" w:rsidP="00686AEB"/>
    <w:p w:rsidR="00686AEB" w:rsidRPr="00AA7880" w:rsidRDefault="00686AEB" w:rsidP="00686AEB">
      <w:pPr>
        <w:jc w:val="center"/>
      </w:pPr>
      <w:r w:rsidRPr="00D71D68">
        <w:t>STATEMENT</w:t>
      </w:r>
    </w:p>
    <w:p w:rsidR="00686AEB" w:rsidRDefault="00686AEB" w:rsidP="00686AEB"/>
    <w:p w:rsidR="004B3C53" w:rsidRDefault="00FD3228" w:rsidP="00686AEB">
      <w:r>
        <w:tab/>
      </w:r>
      <w:r w:rsidR="00FA6BC1">
        <w:t>This bill requires school psychologists and school counselors to complete</w:t>
      </w:r>
      <w:r w:rsidR="004B3C53">
        <w:t xml:space="preserve"> a</w:t>
      </w:r>
      <w:r w:rsidR="00FA6BC1">
        <w:t xml:space="preserve"> mental health first aid training</w:t>
      </w:r>
      <w:r w:rsidR="004B3C53">
        <w:t xml:space="preserve"> course established or approved by the Department of Education. </w:t>
      </w:r>
    </w:p>
    <w:p w:rsidR="00D83951" w:rsidRDefault="004B3C53" w:rsidP="00686AEB">
      <w:r>
        <w:tab/>
        <w:t xml:space="preserve">Under the bill, </w:t>
      </w:r>
      <w:r w:rsidR="00D83951">
        <w:t>every</w:t>
      </w:r>
      <w:r w:rsidRPr="004B3C53">
        <w:t xml:space="preserve"> school psychologist</w:t>
      </w:r>
      <w:r w:rsidR="00D83951">
        <w:t xml:space="preserve"> and school counselor</w:t>
      </w:r>
      <w:r>
        <w:t xml:space="preserve"> would be required to complete a</w:t>
      </w:r>
      <w:r w:rsidRPr="004B3C53">
        <w:t xml:space="preserve"> mental health first aid training course established or approved</w:t>
      </w:r>
      <w:r>
        <w:t xml:space="preserve"> by the Department of Education</w:t>
      </w:r>
      <w:r w:rsidR="00D83951" w:rsidRPr="00D83951">
        <w:t xml:space="preserve"> during the person’s first year of employment</w:t>
      </w:r>
      <w:r>
        <w:t xml:space="preserve">.  </w:t>
      </w:r>
      <w:r w:rsidR="005D79BC">
        <w:t>I</w:t>
      </w:r>
      <w:r w:rsidR="00D83951">
        <w:t xml:space="preserve">f a person </w:t>
      </w:r>
      <w:r w:rsidR="00E3698B">
        <w:t>is</w:t>
      </w:r>
      <w:r w:rsidR="00D83951">
        <w:t xml:space="preserve"> employed </w:t>
      </w:r>
      <w:r w:rsidR="00D83951" w:rsidRPr="00D83951">
        <w:t xml:space="preserve">as a school psychologist </w:t>
      </w:r>
      <w:r w:rsidR="00D83951">
        <w:t xml:space="preserve">or </w:t>
      </w:r>
      <w:r w:rsidR="00D83951" w:rsidRPr="00D83951">
        <w:t>school cou</w:t>
      </w:r>
      <w:r w:rsidR="00D83951">
        <w:t xml:space="preserve">nselor on the </w:t>
      </w:r>
      <w:r w:rsidR="00E3698B">
        <w:t>effective date</w:t>
      </w:r>
      <w:r w:rsidR="00D83951" w:rsidRPr="00D83951">
        <w:t xml:space="preserve"> of</w:t>
      </w:r>
      <w:r w:rsidR="00D83951">
        <w:t xml:space="preserve"> the</w:t>
      </w:r>
      <w:r w:rsidR="00D83951" w:rsidRPr="00D83951">
        <w:t xml:space="preserve"> </w:t>
      </w:r>
      <w:r w:rsidR="00D83951">
        <w:t>bill</w:t>
      </w:r>
      <w:r w:rsidR="00D83951" w:rsidRPr="00D83951">
        <w:t xml:space="preserve">, then the person </w:t>
      </w:r>
      <w:r w:rsidR="00D83951">
        <w:t>would be required to</w:t>
      </w:r>
      <w:r w:rsidR="00D83951" w:rsidRPr="00D83951">
        <w:t xml:space="preserve"> complete the mental health first aid training course during the first year following the</w:t>
      </w:r>
      <w:r w:rsidR="00E3698B">
        <w:t xml:space="preserve"> bill’s effective</w:t>
      </w:r>
      <w:r w:rsidR="00D83951" w:rsidRPr="00D83951">
        <w:t xml:space="preserve"> date</w:t>
      </w:r>
      <w:r w:rsidR="00D83951">
        <w:t xml:space="preserve">.  The bill also requires every </w:t>
      </w:r>
      <w:r w:rsidR="00D83951" w:rsidRPr="00D83951">
        <w:t>school psychologist and school counselor</w:t>
      </w:r>
      <w:r w:rsidR="00D83951">
        <w:t xml:space="preserve"> to complete the mental health first aid training course at least once every three years as a part of the professional development requirements established by the State Board of Education.</w:t>
      </w:r>
    </w:p>
    <w:p w:rsidR="00DB4228" w:rsidRDefault="00DB4228" w:rsidP="00DB4228">
      <w:r>
        <w:tab/>
      </w:r>
      <w:r w:rsidR="00150284">
        <w:t>Additionally, t</w:t>
      </w:r>
      <w:r>
        <w:t>he bill requires the Department of Education, in consultation with the Department of Human Services, to establish or approve, as necessary, a mental health first aid training course to instruct school personnel on how to recognize and address the signs of mental illness i</w:t>
      </w:r>
      <w:r w:rsidR="00150284">
        <w:t>n children and adolescents.  This training course would be required to</w:t>
      </w:r>
      <w:r>
        <w:t xml:space="preserve"> consist of no less than eight hours and</w:t>
      </w:r>
      <w:r w:rsidR="00150284">
        <w:t>, at a minimum,</w:t>
      </w:r>
      <w:r>
        <w:t xml:space="preserve"> include information on </w:t>
      </w:r>
      <w:r w:rsidR="00D83951">
        <w:t xml:space="preserve">the following </w:t>
      </w:r>
      <w:r>
        <w:t>topic</w:t>
      </w:r>
      <w:r w:rsidR="00150284">
        <w:t xml:space="preserve">s: </w:t>
      </w:r>
    </w:p>
    <w:p w:rsidR="00DB4228" w:rsidRDefault="00DB4228" w:rsidP="00DB4228">
      <w:r>
        <w:tab/>
        <w:t>(1)</w:t>
      </w:r>
      <w:r>
        <w:tab/>
        <w:t xml:space="preserve">the methods of identifying, understanding, and responding to signs of mental health illnesses and substance use disorders; </w:t>
      </w:r>
    </w:p>
    <w:p w:rsidR="00DB4228" w:rsidRDefault="00DB4228" w:rsidP="00DB4228">
      <w:r>
        <w:tab/>
        <w:t>(2)</w:t>
      </w:r>
      <w:r>
        <w:tab/>
        <w:t xml:space="preserve">the risk factors and warning signs for mental health illnesses and substance use disorders; </w:t>
      </w:r>
    </w:p>
    <w:p w:rsidR="00DB4228" w:rsidRDefault="00DB4228" w:rsidP="00DB4228">
      <w:r>
        <w:tab/>
        <w:t>(3)</w:t>
      </w:r>
      <w:r>
        <w:tab/>
        <w:t xml:space="preserve">the interventions and strategies that may be used to assist an individual in both crisis and non-crisis situations; and </w:t>
      </w:r>
    </w:p>
    <w:p w:rsidR="00DB4228" w:rsidRDefault="00DB4228" w:rsidP="00DB4228">
      <w:r>
        <w:tab/>
        <w:t>(4)</w:t>
      </w:r>
      <w:r>
        <w:tab/>
        <w:t>an overview of mental health illnesses that may present in children and adolescents, including depression and mood disorders, anxiety disorders, trauma, psychosis, and substance use disorders</w:t>
      </w:r>
    </w:p>
    <w:p w:rsidR="00042B51" w:rsidRDefault="00150284" w:rsidP="00686AEB">
      <w:r>
        <w:tab/>
      </w:r>
      <w:r w:rsidR="00042B51">
        <w:t xml:space="preserve">The bill also requires the training course to be reviewed and updated, as necessary, </w:t>
      </w:r>
      <w:r w:rsidR="00042B51" w:rsidRPr="00042B51">
        <w:t xml:space="preserve">not less than once every three years, to </w:t>
      </w:r>
      <w:r w:rsidR="00042B51" w:rsidRPr="00042B51">
        <w:lastRenderedPageBreak/>
        <w:t>ensure that the contents of the course reflect the current unders</w:t>
      </w:r>
      <w:r w:rsidR="00042B51">
        <w:t>tanding of mental health issues</w:t>
      </w:r>
      <w:r w:rsidR="005814D4">
        <w:t>, and</w:t>
      </w:r>
      <w:r w:rsidR="005814D4" w:rsidRPr="005814D4">
        <w:t xml:space="preserve"> continue</w:t>
      </w:r>
      <w:r w:rsidR="00E3698B">
        <w:t>s</w:t>
      </w:r>
      <w:r w:rsidR="005814D4" w:rsidRPr="005814D4">
        <w:t xml:space="preserve"> to comply with </w:t>
      </w:r>
      <w:r w:rsidR="005814D4">
        <w:t>the requirements of the bill</w:t>
      </w:r>
      <w:r w:rsidR="00042B51">
        <w:t>.</w:t>
      </w:r>
    </w:p>
    <w:sectPr w:rsidR="00042B51" w:rsidSect="00CD1247">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E93" w:rsidRDefault="00AE7E93">
      <w:r>
        <w:separator/>
      </w:r>
    </w:p>
  </w:endnote>
  <w:endnote w:type="continuationSeparator" w:id="0">
    <w:p w:rsidR="00AE7E93" w:rsidRDefault="00AE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E5C" w:rsidRDefault="00DE7E5C" w:rsidP="00DE7E5C">
    <w:pPr>
      <w:pStyle w:val="sponUdate"/>
    </w:pPr>
    <w:r>
      <w:t>(Sponsorship Updated As Of: 6/4/2020)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E93" w:rsidRDefault="00AE7E93">
      <w:r>
        <w:separator/>
      </w:r>
    </w:p>
  </w:footnote>
  <w:footnote w:type="continuationSeparator" w:id="0">
    <w:p w:rsidR="00AE7E93" w:rsidRDefault="00AE7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0A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3742" w:rsidRDefault="00453742" w:rsidP="00453742">
    <w:pPr>
      <w:pStyle w:val="bpuHeadSpon"/>
    </w:pPr>
    <w:r w:rsidRPr="00453742">
      <w:rPr>
        <w:rStyle w:val="bpuHeadSponChar"/>
      </w:rPr>
      <w:t>A4197</w:t>
    </w:r>
    <w:r>
      <w:t xml:space="preserve"> DUNN</w:t>
    </w:r>
    <w:r w:rsidR="00DE7E5C">
      <w:t xml:space="preserve">, </w:t>
    </w:r>
    <w:r w:rsidR="00DE7E5C">
      <w:t>VAINIERI HUTTLE</w:t>
    </w:r>
  </w:p>
  <w:p w:rsidR="00453742" w:rsidRDefault="00453742" w:rsidP="00453742">
    <w:pPr>
      <w:pStyle w:val="bpuHeadSpon"/>
    </w:pPr>
    <w:r>
      <w:fldChar w:fldCharType="begin"/>
    </w:r>
    <w:r>
      <w:instrText xml:space="preserve"> PAGE  \* MERGEFORMAT </w:instrText>
    </w:r>
    <w:r>
      <w:fldChar w:fldCharType="separate"/>
    </w:r>
    <w:r w:rsidR="007B6F18">
      <w:rPr>
        <w:noProof/>
      </w:rPr>
      <w:t>4</w:t>
    </w:r>
    <w:r>
      <w:fldChar w:fldCharType="end"/>
    </w:r>
  </w:p>
  <w:p w:rsidR="00453742" w:rsidRDefault="00453742" w:rsidP="004537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3742" w:rsidRDefault="00453742" w:rsidP="00453742">
    <w:pPr>
      <w:pStyle w:val="bpuHeadSpon"/>
    </w:pPr>
    <w:r w:rsidRPr="00453742">
      <w:rPr>
        <w:rStyle w:val="bpuHeadSponChar"/>
      </w:rPr>
      <w:t>A4197</w:t>
    </w:r>
    <w:r>
      <w:t xml:space="preserve"> DUNN</w:t>
    </w:r>
    <w:r w:rsidR="00DE7E5C">
      <w:t xml:space="preserve">, </w:t>
    </w:r>
    <w:r w:rsidR="00DE7E5C">
      <w:t>VAINIERI HUTTLE</w:t>
    </w:r>
  </w:p>
  <w:p w:rsidR="00453742" w:rsidRDefault="00453742" w:rsidP="00453742">
    <w:pPr>
      <w:pStyle w:val="bpuHeadSpon"/>
    </w:pPr>
    <w:r>
      <w:fldChar w:fldCharType="begin"/>
    </w:r>
    <w:r>
      <w:instrText xml:space="preserve"> PAGE  \* MERGEFORMAT </w:instrText>
    </w:r>
    <w:r>
      <w:fldChar w:fldCharType="separate"/>
    </w:r>
    <w:r w:rsidR="007B6F18">
      <w:rPr>
        <w:noProof/>
      </w:rPr>
      <w:t>2</w:t>
    </w:r>
    <w:r>
      <w:fldChar w:fldCharType="end"/>
    </w:r>
  </w:p>
  <w:p w:rsidR="00453742" w:rsidRDefault="00453742" w:rsidP="004537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E93"/>
    <w:rsid w:val="000051BD"/>
    <w:rsid w:val="000160A5"/>
    <w:rsid w:val="0002335B"/>
    <w:rsid w:val="0003549A"/>
    <w:rsid w:val="000367AE"/>
    <w:rsid w:val="00042B51"/>
    <w:rsid w:val="00043B22"/>
    <w:rsid w:val="0004669A"/>
    <w:rsid w:val="00054975"/>
    <w:rsid w:val="00057D20"/>
    <w:rsid w:val="0006197C"/>
    <w:rsid w:val="0006281F"/>
    <w:rsid w:val="0008141C"/>
    <w:rsid w:val="00094A55"/>
    <w:rsid w:val="00096E7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284"/>
    <w:rsid w:val="001645FB"/>
    <w:rsid w:val="00173D2B"/>
    <w:rsid w:val="00181676"/>
    <w:rsid w:val="00183603"/>
    <w:rsid w:val="00194E78"/>
    <w:rsid w:val="0019707B"/>
    <w:rsid w:val="00197E8B"/>
    <w:rsid w:val="00197FA4"/>
    <w:rsid w:val="001A161A"/>
    <w:rsid w:val="001A32D4"/>
    <w:rsid w:val="001A3B79"/>
    <w:rsid w:val="001A66B6"/>
    <w:rsid w:val="001B4716"/>
    <w:rsid w:val="001B4EA4"/>
    <w:rsid w:val="001C7C52"/>
    <w:rsid w:val="001D25F3"/>
    <w:rsid w:val="001D4A75"/>
    <w:rsid w:val="001E15F1"/>
    <w:rsid w:val="001E16FA"/>
    <w:rsid w:val="001E6213"/>
    <w:rsid w:val="001F14C7"/>
    <w:rsid w:val="001F7405"/>
    <w:rsid w:val="00205533"/>
    <w:rsid w:val="002122B7"/>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BB8"/>
    <w:rsid w:val="002E09CE"/>
    <w:rsid w:val="002E69D1"/>
    <w:rsid w:val="002F3BA6"/>
    <w:rsid w:val="00315320"/>
    <w:rsid w:val="00325776"/>
    <w:rsid w:val="00325E27"/>
    <w:rsid w:val="00330395"/>
    <w:rsid w:val="00333704"/>
    <w:rsid w:val="00336624"/>
    <w:rsid w:val="0034025F"/>
    <w:rsid w:val="00340458"/>
    <w:rsid w:val="0034200F"/>
    <w:rsid w:val="003439A0"/>
    <w:rsid w:val="0034435B"/>
    <w:rsid w:val="003446A0"/>
    <w:rsid w:val="0034481B"/>
    <w:rsid w:val="00350130"/>
    <w:rsid w:val="00354334"/>
    <w:rsid w:val="0036180C"/>
    <w:rsid w:val="00363CF5"/>
    <w:rsid w:val="00364344"/>
    <w:rsid w:val="003702CA"/>
    <w:rsid w:val="00370617"/>
    <w:rsid w:val="00382F1F"/>
    <w:rsid w:val="00386EED"/>
    <w:rsid w:val="00391DA4"/>
    <w:rsid w:val="0039387E"/>
    <w:rsid w:val="003A3C64"/>
    <w:rsid w:val="003A3F83"/>
    <w:rsid w:val="003C43EF"/>
    <w:rsid w:val="003C470F"/>
    <w:rsid w:val="003C5A6B"/>
    <w:rsid w:val="003C7FB2"/>
    <w:rsid w:val="003D24DE"/>
    <w:rsid w:val="003E26D4"/>
    <w:rsid w:val="003E47BA"/>
    <w:rsid w:val="003E4DBC"/>
    <w:rsid w:val="003F3B37"/>
    <w:rsid w:val="0040195A"/>
    <w:rsid w:val="004022A9"/>
    <w:rsid w:val="00402DC0"/>
    <w:rsid w:val="00416C4B"/>
    <w:rsid w:val="0041751E"/>
    <w:rsid w:val="004211E5"/>
    <w:rsid w:val="00422091"/>
    <w:rsid w:val="00424184"/>
    <w:rsid w:val="0043386C"/>
    <w:rsid w:val="00436F2D"/>
    <w:rsid w:val="00436F5D"/>
    <w:rsid w:val="00441B42"/>
    <w:rsid w:val="0045118A"/>
    <w:rsid w:val="0045374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C16"/>
    <w:rsid w:val="004B3C53"/>
    <w:rsid w:val="004C742C"/>
    <w:rsid w:val="004D200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4D4"/>
    <w:rsid w:val="005860F1"/>
    <w:rsid w:val="0059131D"/>
    <w:rsid w:val="005A50D6"/>
    <w:rsid w:val="005B3F92"/>
    <w:rsid w:val="005B479C"/>
    <w:rsid w:val="005B561E"/>
    <w:rsid w:val="005C07E4"/>
    <w:rsid w:val="005C2124"/>
    <w:rsid w:val="005C336F"/>
    <w:rsid w:val="005C7F3C"/>
    <w:rsid w:val="005D79BC"/>
    <w:rsid w:val="005E017C"/>
    <w:rsid w:val="005E50C6"/>
    <w:rsid w:val="005F2A97"/>
    <w:rsid w:val="005F399B"/>
    <w:rsid w:val="006019F8"/>
    <w:rsid w:val="00605B20"/>
    <w:rsid w:val="0061156F"/>
    <w:rsid w:val="00613B39"/>
    <w:rsid w:val="00613FF5"/>
    <w:rsid w:val="006155A8"/>
    <w:rsid w:val="006156A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74E"/>
    <w:rsid w:val="007256D1"/>
    <w:rsid w:val="007279FD"/>
    <w:rsid w:val="007336D3"/>
    <w:rsid w:val="007502CB"/>
    <w:rsid w:val="00752D79"/>
    <w:rsid w:val="00752E20"/>
    <w:rsid w:val="00756EDE"/>
    <w:rsid w:val="00781B4D"/>
    <w:rsid w:val="007824BF"/>
    <w:rsid w:val="00783B8D"/>
    <w:rsid w:val="00794B94"/>
    <w:rsid w:val="00794BD4"/>
    <w:rsid w:val="007A2F73"/>
    <w:rsid w:val="007A3061"/>
    <w:rsid w:val="007A5A0B"/>
    <w:rsid w:val="007B55A5"/>
    <w:rsid w:val="007B6F18"/>
    <w:rsid w:val="007C0E14"/>
    <w:rsid w:val="007C7DE4"/>
    <w:rsid w:val="007D40CB"/>
    <w:rsid w:val="007D5796"/>
    <w:rsid w:val="007D59C0"/>
    <w:rsid w:val="007D7D9C"/>
    <w:rsid w:val="007F485D"/>
    <w:rsid w:val="007F55DC"/>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F09"/>
    <w:rsid w:val="008F1E5A"/>
    <w:rsid w:val="00901BDA"/>
    <w:rsid w:val="00906D3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D50"/>
    <w:rsid w:val="00A21F0C"/>
    <w:rsid w:val="00A222C2"/>
    <w:rsid w:val="00A305D6"/>
    <w:rsid w:val="00A342C4"/>
    <w:rsid w:val="00A4506E"/>
    <w:rsid w:val="00A50F6B"/>
    <w:rsid w:val="00A52237"/>
    <w:rsid w:val="00A551D6"/>
    <w:rsid w:val="00A560A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93"/>
    <w:rsid w:val="00AF1A8C"/>
    <w:rsid w:val="00B0116D"/>
    <w:rsid w:val="00B01173"/>
    <w:rsid w:val="00B02F35"/>
    <w:rsid w:val="00B05A3C"/>
    <w:rsid w:val="00B07100"/>
    <w:rsid w:val="00B1138C"/>
    <w:rsid w:val="00B20F0D"/>
    <w:rsid w:val="00B2574A"/>
    <w:rsid w:val="00B35D8A"/>
    <w:rsid w:val="00B45B34"/>
    <w:rsid w:val="00B57047"/>
    <w:rsid w:val="00B61D86"/>
    <w:rsid w:val="00B6342D"/>
    <w:rsid w:val="00B726BD"/>
    <w:rsid w:val="00B732BC"/>
    <w:rsid w:val="00B8490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A0"/>
    <w:rsid w:val="00C328D0"/>
    <w:rsid w:val="00C46BC1"/>
    <w:rsid w:val="00C5235F"/>
    <w:rsid w:val="00C54CE2"/>
    <w:rsid w:val="00C66BF3"/>
    <w:rsid w:val="00C70140"/>
    <w:rsid w:val="00C73CA7"/>
    <w:rsid w:val="00C822F6"/>
    <w:rsid w:val="00C82AC2"/>
    <w:rsid w:val="00C8456C"/>
    <w:rsid w:val="00C9040E"/>
    <w:rsid w:val="00C91E19"/>
    <w:rsid w:val="00C92402"/>
    <w:rsid w:val="00C92867"/>
    <w:rsid w:val="00C93B93"/>
    <w:rsid w:val="00CA037D"/>
    <w:rsid w:val="00CA0837"/>
    <w:rsid w:val="00CA0B47"/>
    <w:rsid w:val="00CA2442"/>
    <w:rsid w:val="00CA4725"/>
    <w:rsid w:val="00CB6246"/>
    <w:rsid w:val="00CC0A17"/>
    <w:rsid w:val="00CC441B"/>
    <w:rsid w:val="00CD0F93"/>
    <w:rsid w:val="00CD1247"/>
    <w:rsid w:val="00CD1BD1"/>
    <w:rsid w:val="00CD528D"/>
    <w:rsid w:val="00CE78BF"/>
    <w:rsid w:val="00CF197F"/>
    <w:rsid w:val="00CF65EB"/>
    <w:rsid w:val="00CF72AD"/>
    <w:rsid w:val="00D02441"/>
    <w:rsid w:val="00D039F4"/>
    <w:rsid w:val="00D10496"/>
    <w:rsid w:val="00D1061A"/>
    <w:rsid w:val="00D11173"/>
    <w:rsid w:val="00D1215F"/>
    <w:rsid w:val="00D16561"/>
    <w:rsid w:val="00D17FF8"/>
    <w:rsid w:val="00D268AC"/>
    <w:rsid w:val="00D27FF3"/>
    <w:rsid w:val="00D343D0"/>
    <w:rsid w:val="00D3664D"/>
    <w:rsid w:val="00D4530B"/>
    <w:rsid w:val="00D500E9"/>
    <w:rsid w:val="00D507BC"/>
    <w:rsid w:val="00D6090A"/>
    <w:rsid w:val="00D62FA3"/>
    <w:rsid w:val="00D63B6F"/>
    <w:rsid w:val="00D64A90"/>
    <w:rsid w:val="00D71BE0"/>
    <w:rsid w:val="00D83951"/>
    <w:rsid w:val="00D9410B"/>
    <w:rsid w:val="00D9695B"/>
    <w:rsid w:val="00DA2417"/>
    <w:rsid w:val="00DA5585"/>
    <w:rsid w:val="00DB02AC"/>
    <w:rsid w:val="00DB4228"/>
    <w:rsid w:val="00DB6AA2"/>
    <w:rsid w:val="00DC3EDF"/>
    <w:rsid w:val="00DE10D1"/>
    <w:rsid w:val="00DE2514"/>
    <w:rsid w:val="00DE6851"/>
    <w:rsid w:val="00DE7E5C"/>
    <w:rsid w:val="00DF03EE"/>
    <w:rsid w:val="00E01B71"/>
    <w:rsid w:val="00E05CC9"/>
    <w:rsid w:val="00E15573"/>
    <w:rsid w:val="00E2397D"/>
    <w:rsid w:val="00E25A5B"/>
    <w:rsid w:val="00E3698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3C0"/>
    <w:rsid w:val="00F54B9C"/>
    <w:rsid w:val="00F56E96"/>
    <w:rsid w:val="00F573DD"/>
    <w:rsid w:val="00F61E59"/>
    <w:rsid w:val="00F63D99"/>
    <w:rsid w:val="00F6426B"/>
    <w:rsid w:val="00F709B3"/>
    <w:rsid w:val="00F71A5E"/>
    <w:rsid w:val="00FA0AFC"/>
    <w:rsid w:val="00FA1C82"/>
    <w:rsid w:val="00FA2ED1"/>
    <w:rsid w:val="00FA4A52"/>
    <w:rsid w:val="00FA6BC1"/>
    <w:rsid w:val="00FB4045"/>
    <w:rsid w:val="00FB4D8E"/>
    <w:rsid w:val="00FC0D0A"/>
    <w:rsid w:val="00FC1B0B"/>
    <w:rsid w:val="00FD2F97"/>
    <w:rsid w:val="00FD322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632B09"/>
  <w15:docId w15:val="{9D195896-926E-471A-86A7-176266A9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71B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BE0"/>
    <w:rPr>
      <w:rFonts w:ascii="Segoe UI" w:hAnsi="Segoe UI" w:cs="Segoe UI"/>
      <w:spacing w:val="4"/>
      <w:sz w:val="18"/>
      <w:szCs w:val="18"/>
    </w:rPr>
  </w:style>
  <w:style w:type="paragraph" w:styleId="Subtitle">
    <w:name w:val="Subtitle"/>
    <w:basedOn w:val="Normal"/>
    <w:next w:val="Normal"/>
    <w:link w:val="SubtitleChar"/>
    <w:qFormat/>
    <w:rsid w:val="00E3698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3698B"/>
    <w:rPr>
      <w:rFonts w:asciiTheme="minorHAnsi" w:eastAsiaTheme="minorEastAsia" w:hAnsiTheme="minorHAnsi" w:cstheme="minorBidi"/>
      <w:color w:val="5A5A5A" w:themeColor="text1" w:themeTint="A5"/>
      <w:spacing w:val="15"/>
      <w:sz w:val="22"/>
      <w:szCs w:val="22"/>
    </w:rPr>
  </w:style>
  <w:style w:type="character" w:styleId="LineNumber">
    <w:name w:val="line number"/>
    <w:basedOn w:val="DefaultParagraphFont"/>
    <w:semiHidden/>
    <w:unhideWhenUsed/>
    <w:rsid w:val="0045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899</Words>
  <Characters>4831</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A4197</vt:lpstr>
    </vt:vector>
  </TitlesOfParts>
  <Manager>R224</Manager>
  <Company>NJ Office of Legislative Services</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A4197</dc:title>
  <dc:subject>Asw. Dunn - Mental Health First Aid Training</dc:subject>
  <dc:creator>Assemblywoman  DUNN</dc:creator>
  <cp:keywords>A4197|4|ER |294|21|65|F|0|</cp:keywords>
  <dc:description>INTRODUCED JUNE 1, 2020</dc:description>
  <cp:lastModifiedBy>Todaro, Vivian</cp:lastModifiedBy>
  <cp:revision>2</cp:revision>
  <cp:lastPrinted>2020-06-05T17:30:00Z</cp:lastPrinted>
  <dcterms:created xsi:type="dcterms:W3CDTF">2020-06-05T17:31:00Z</dcterms:created>
  <dcterms:modified xsi:type="dcterms:W3CDTF">2020-06-05T17:31:00Z</dcterms:modified>
  <cp:category>ss.1-2: C.18A:6-113.1 et seq. to 2019/434_x000d_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