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AAB" w:rsidRDefault="00293AAB" w:rsidP="00293AAB">
      <w:pPr>
        <w:pStyle w:val="bpuBill"/>
      </w:pPr>
      <w:bookmarkStart w:id="0" w:name="bpuFrontPg"/>
      <w:bookmarkEnd w:id="0"/>
      <w:r>
        <w:t xml:space="preserve">ASSEMBLY, No. 4213 </w:t>
      </w:r>
    </w:p>
    <w:p w:rsidR="00293AAB" w:rsidRPr="009D38FF" w:rsidRDefault="00293AAB" w:rsidP="00293A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812404" r:id="rId8"/>
        </w:object>
      </w:r>
    </w:p>
    <w:p w:rsidR="00293AAB" w:rsidRDefault="00293AAB" w:rsidP="00293AAB">
      <w:pPr>
        <w:pStyle w:val="bpuState"/>
      </w:pPr>
      <w:r>
        <w:t>STATE OF NEW JERSEY</w:t>
      </w:r>
    </w:p>
    <w:p w:rsidR="00293AAB" w:rsidRDefault="00293AAB" w:rsidP="00293AAB">
      <w:pPr>
        <w:pStyle w:val="bpuLegislature"/>
      </w:pPr>
      <w:r>
        <w:t>219th LEGISLATURE</w:t>
      </w:r>
    </w:p>
    <w:p w:rsidR="00293AAB" w:rsidRDefault="00293AAB" w:rsidP="00293AAB">
      <w:pPr>
        <w:pStyle w:val="bpuWpGraphic"/>
      </w:pPr>
      <w:r>
        <w:object w:dxaOrig="8985" w:dyaOrig="255">
          <v:shape id="_x0000_i1026" type="#_x0000_t75" style="width:6in;height:12pt" o:ole="">
            <v:imagedata r:id="rId7" o:title=""/>
          </v:shape>
          <o:OLEObject Type="Embed" ProgID="WPWin6.1" ShapeID="_x0000_i1026" DrawAspect="Content" ObjectID="_1653812405" r:id="rId9"/>
        </w:object>
      </w:r>
      <w:r>
        <w:t xml:space="preserve">  </w:t>
      </w:r>
    </w:p>
    <w:p w:rsidR="00293AAB" w:rsidRDefault="00293AAB" w:rsidP="00293AAB">
      <w:pPr>
        <w:pStyle w:val="bpuIntro"/>
      </w:pPr>
      <w:r>
        <w:t>INTRODUCED JUNE 8, 2020</w:t>
      </w:r>
    </w:p>
    <w:p w:rsidR="00293AAB" w:rsidRDefault="00293AAB" w:rsidP="00293AAB">
      <w:pPr>
        <w:pStyle w:val="bpuIntro"/>
      </w:pPr>
    </w:p>
    <w:p w:rsidR="00293AAB" w:rsidRDefault="00293AAB" w:rsidP="00293AAB">
      <w:pPr>
        <w:pStyle w:val="bpuIntro"/>
        <w:sectPr w:rsidR="00293AAB" w:rsidSect="000C1FE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93AAB" w:rsidRDefault="00293AAB" w:rsidP="00293AAB">
      <w:pPr>
        <w:pStyle w:val="bpuIntro"/>
      </w:pPr>
    </w:p>
    <w:p w:rsidR="00293AAB" w:rsidRDefault="00293AAB" w:rsidP="00293AAB">
      <w:pPr>
        <w:pStyle w:val="bpuSponsor"/>
      </w:pPr>
      <w:r>
        <w:t>Sponsored by:</w:t>
      </w:r>
    </w:p>
    <w:p w:rsidR="00293AAB" w:rsidRDefault="00293AAB" w:rsidP="00293AAB">
      <w:pPr>
        <w:pStyle w:val="bpuSponsor"/>
      </w:pPr>
      <w:r>
        <w:t>Assemblyman  HERB CONAWAY, JR.</w:t>
      </w:r>
    </w:p>
    <w:p w:rsidR="00293AAB" w:rsidRDefault="00293AAB" w:rsidP="00293AAB">
      <w:pPr>
        <w:pStyle w:val="bpuSponsor"/>
      </w:pPr>
      <w:r>
        <w:t>District 7 (Burlington)</w:t>
      </w:r>
    </w:p>
    <w:p w:rsidR="00293AAB" w:rsidRDefault="000C1FE9" w:rsidP="000C1FE9">
      <w:pPr>
        <w:pStyle w:val="bpuSponsor"/>
      </w:pPr>
      <w:r>
        <w:t>Assemblywoman  VALERIE VAINIERI HUTTLE</w:t>
      </w:r>
    </w:p>
    <w:p w:rsidR="000C1FE9" w:rsidRDefault="000C1FE9" w:rsidP="000C1FE9">
      <w:pPr>
        <w:pStyle w:val="bpuSponsor"/>
      </w:pPr>
      <w:r>
        <w:t>District 37 (Bergen)</w:t>
      </w:r>
    </w:p>
    <w:p w:rsidR="000C1FE9" w:rsidRPr="000C1FE9" w:rsidRDefault="000C1FE9" w:rsidP="000C1FE9">
      <w:pPr>
        <w:pStyle w:val="bpuSponsor"/>
      </w:pPr>
    </w:p>
    <w:p w:rsidR="00293AAB" w:rsidRDefault="00293AAB" w:rsidP="00293AAB">
      <w:pPr>
        <w:pStyle w:val="bpuSponsor"/>
      </w:pPr>
    </w:p>
    <w:p w:rsidR="00293AAB" w:rsidRDefault="00293AAB" w:rsidP="00293AAB">
      <w:pPr>
        <w:pStyle w:val="bpuSponsor"/>
      </w:pPr>
    </w:p>
    <w:p w:rsidR="00293AAB" w:rsidRDefault="00293AAB" w:rsidP="00293AAB">
      <w:pPr>
        <w:pStyle w:val="bpuSponsor"/>
      </w:pPr>
    </w:p>
    <w:p w:rsidR="00293AAB" w:rsidRDefault="00293AAB" w:rsidP="00293AAB">
      <w:pPr>
        <w:pStyle w:val="bpuSponsor"/>
      </w:pPr>
      <w:r>
        <w:t>SYNOPSIS</w:t>
      </w:r>
    </w:p>
    <w:p w:rsidR="00293AAB" w:rsidRDefault="00293AAB" w:rsidP="00293AAB">
      <w:pPr>
        <w:pStyle w:val="bpuNormText"/>
      </w:pPr>
      <w:r>
        <w:tab/>
        <w:t xml:space="preserve">Codifies and expands Medicaid coverage for certain school-based services. </w:t>
      </w:r>
    </w:p>
    <w:p w:rsidR="00293AAB" w:rsidRDefault="00293AAB" w:rsidP="00293AAB">
      <w:pPr>
        <w:pStyle w:val="bpuNormText"/>
      </w:pPr>
    </w:p>
    <w:p w:rsidR="00293AAB" w:rsidRDefault="00293AAB" w:rsidP="00293AAB">
      <w:pPr>
        <w:pStyle w:val="bpuSponsor"/>
      </w:pPr>
      <w:r>
        <w:t xml:space="preserve">CURRENT VERSION OF TEXT </w:t>
      </w:r>
    </w:p>
    <w:p w:rsidR="00293AAB" w:rsidRDefault="00293AAB" w:rsidP="00293AAB">
      <w:pPr>
        <w:pStyle w:val="bpuNormText"/>
      </w:pPr>
      <w:r>
        <w:tab/>
        <w:t>As introduced.</w:t>
      </w:r>
    </w:p>
    <w:p w:rsidR="00293AAB" w:rsidRDefault="00293AAB" w:rsidP="00293A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3AAB" w:rsidRDefault="00293AAB" w:rsidP="008916EC">
      <w:pPr>
        <w:pStyle w:val="FronterPage"/>
        <w:tabs>
          <w:tab w:val="clear" w:pos="720"/>
          <w:tab w:val="clear" w:pos="1440"/>
          <w:tab w:val="clear" w:pos="2160"/>
          <w:tab w:val="clear" w:pos="2880"/>
          <w:tab w:val="clear" w:pos="3600"/>
          <w:tab w:val="clear" w:pos="4320"/>
          <w:tab w:val="clear" w:pos="5040"/>
        </w:tabs>
        <w:sectPr w:rsidR="00293AAB" w:rsidSect="00293AAB">
          <w:type w:val="continuous"/>
          <w:pgSz w:w="12240" w:h="20160" w:code="5"/>
          <w:pgMar w:top="1440" w:right="2275" w:bottom="1440" w:left="2275" w:header="72" w:footer="720" w:gutter="0"/>
          <w:pgNumType w:start="1"/>
          <w:cols w:space="720"/>
          <w:docGrid w:linePitch="360"/>
        </w:sectPr>
      </w:pPr>
    </w:p>
    <w:p w:rsidR="00BA11E6" w:rsidRPr="00677316" w:rsidRDefault="00BA11E6" w:rsidP="00BA11E6">
      <w:pPr>
        <w:pStyle w:val="HangingAnAct"/>
        <w:rPr>
          <w:rStyle w:val="HangingAnActChar"/>
        </w:rPr>
      </w:pPr>
      <w:r w:rsidRPr="00BA11E6">
        <w:rPr>
          <w:rStyle w:val="BillHead"/>
        </w:rPr>
        <w:lastRenderedPageBreak/>
        <w:t>An Act</w:t>
      </w:r>
      <w:r w:rsidRPr="006B7FA7">
        <w:rPr>
          <w:rStyle w:val="HangingAnActChar"/>
        </w:rPr>
        <w:t xml:space="preserve"> </w:t>
      </w:r>
      <w:r>
        <w:t xml:space="preserve">concerning Medicaid coverage for certain school-based services and amending </w:t>
      </w:r>
      <w:r w:rsidRPr="00DA3DA5">
        <w:t>P.L.1968, c.413.</w:t>
      </w:r>
    </w:p>
    <w:p w:rsidR="00BA11E6" w:rsidRPr="00D71D68" w:rsidRDefault="00BA11E6" w:rsidP="00BA11E6"/>
    <w:p w:rsidR="00BA11E6" w:rsidRPr="00AA7880" w:rsidRDefault="00BA11E6" w:rsidP="00BA11E6">
      <w:r>
        <w:tab/>
      </w:r>
      <w:r>
        <w:rPr>
          <w:rStyle w:val="BillHeading2"/>
        </w:rPr>
        <w:t xml:space="preserve">Be It Enacted </w:t>
      </w:r>
      <w:r>
        <w:rPr>
          <w:rStyle w:val="BillLanguage"/>
        </w:rPr>
        <w:t>by the Senate and General Assembly of the State of New Jersey:</w:t>
      </w:r>
    </w:p>
    <w:p w:rsidR="00BA11E6" w:rsidRDefault="00BA11E6" w:rsidP="00BA11E6"/>
    <w:p w:rsidR="00BA11E6" w:rsidRDefault="00B3080F" w:rsidP="00BA11E6">
      <w:r>
        <w:tab/>
      </w:r>
      <w:r w:rsidR="00BA11E6">
        <w:t>1.</w:t>
      </w:r>
      <w:r w:rsidR="00BA11E6">
        <w:tab/>
        <w:t>Section 6 of P.L.1968, c.413 (C.30:4D-6) is amended to read as follows:</w:t>
      </w:r>
    </w:p>
    <w:p w:rsidR="00BA11E6" w:rsidRDefault="00B3080F" w:rsidP="00BA11E6">
      <w:r>
        <w:tab/>
      </w:r>
      <w:r w:rsidR="00BA11E6">
        <w:t>6.</w:t>
      </w:r>
      <w:r w:rsidR="00BA11E6">
        <w:tab/>
        <w:t>a.  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BA11E6" w:rsidRDefault="00BA11E6" w:rsidP="00BA11E6">
      <w:r>
        <w:tab/>
        <w:t>(1)</w:t>
      </w:r>
      <w:r>
        <w:tab/>
        <w:t>Inpatient hospital services;</w:t>
      </w:r>
    </w:p>
    <w:p w:rsidR="00BA11E6" w:rsidRDefault="00BA11E6" w:rsidP="00BA11E6">
      <w:r>
        <w:tab/>
        <w:t>(2)</w:t>
      </w:r>
      <w:r>
        <w:tab/>
        <w:t>Outpatient hospital services;</w:t>
      </w:r>
    </w:p>
    <w:p w:rsidR="00BA11E6" w:rsidRDefault="00BA11E6" w:rsidP="00BA11E6">
      <w:r>
        <w:tab/>
        <w:t>(3)</w:t>
      </w:r>
      <w:r>
        <w:tab/>
        <w:t>Other laboratory and X-ray services;</w:t>
      </w:r>
    </w:p>
    <w:p w:rsidR="00BA11E6" w:rsidRDefault="00BA11E6" w:rsidP="00BA11E6">
      <w:r>
        <w:tab/>
        <w:t>(4)</w:t>
      </w:r>
      <w:r>
        <w:tab/>
        <w:t>(a)  Skilled nursing or intermediate care facility services;</w:t>
      </w:r>
    </w:p>
    <w:p w:rsidR="00BA11E6" w:rsidRDefault="00BA11E6" w:rsidP="00BA11E6">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BA11E6" w:rsidRDefault="00BA11E6" w:rsidP="00BA11E6">
      <w:r>
        <w:tab/>
        <w:t>(5)</w:t>
      </w:r>
      <w:r>
        <w:tab/>
        <w:t>Physician's services furnished in the office, the patient's home, a hospital, a skilled nursing, or intermediate care facility or elsewhere.</w:t>
      </w:r>
    </w:p>
    <w:p w:rsidR="00BA11E6" w:rsidRDefault="00BA11E6" w:rsidP="00BA11E6">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BA11E6" w:rsidRDefault="00BA11E6" w:rsidP="00BA11E6">
      <w:r>
        <w:tab/>
        <w:t xml:space="preserve"> 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BA11E6" w:rsidRDefault="00BA11E6" w:rsidP="00BA11E6">
      <w:r>
        <w:tab/>
        <w:t>(1)</w:t>
      </w:r>
      <w:r>
        <w:tab/>
        <w:t>Medical care not included in subsection a.(5) above, or any other type of remedial care recognized under State law, furnished by licensed practitioners within the scope of their practice, as defined by State law;</w:t>
      </w:r>
    </w:p>
    <w:p w:rsidR="00BA11E6" w:rsidRDefault="00BA11E6" w:rsidP="00BA11E6">
      <w:r>
        <w:tab/>
        <w:t>(2)</w:t>
      </w:r>
      <w:r>
        <w:tab/>
        <w:t>Home health care services;</w:t>
      </w:r>
    </w:p>
    <w:p w:rsidR="00BA11E6" w:rsidRDefault="00BA11E6" w:rsidP="00BA11E6">
      <w:r>
        <w:tab/>
        <w:t>(3)</w:t>
      </w:r>
      <w:r>
        <w:tab/>
        <w:t>Clinic services;</w:t>
      </w:r>
    </w:p>
    <w:p w:rsidR="00BA11E6" w:rsidRDefault="00BA11E6" w:rsidP="00BA11E6">
      <w:r>
        <w:tab/>
        <w:t>(4)</w:t>
      </w:r>
      <w:r>
        <w:tab/>
        <w:t>Dental services;</w:t>
      </w:r>
      <w:r w:rsidR="00B3080F">
        <w:br w:type="page"/>
      </w:r>
    </w:p>
    <w:p w:rsidR="00BA11E6" w:rsidRDefault="00BA11E6" w:rsidP="00BA11E6">
      <w:r>
        <w:lastRenderedPageBreak/>
        <w:tab/>
        <w:t>(5)</w:t>
      </w:r>
      <w:r>
        <w:tab/>
        <w:t>Physical therapy and related services;</w:t>
      </w:r>
    </w:p>
    <w:p w:rsidR="00BA11E6" w:rsidRDefault="00BA11E6" w:rsidP="00BA11E6">
      <w:r>
        <w:tab/>
        <w:t>(6)</w:t>
      </w:r>
      <w:r>
        <w:tab/>
        <w:t xml:space="preserve">Prescribed drugs, dentures, and prosthetic devices; and </w:t>
      </w:r>
      <w:bookmarkStart w:id="1" w:name="_GoBack"/>
      <w:bookmarkEnd w:id="1"/>
      <w:r>
        <w:t>eyeglasses prescribed by a physician skilled in diseases of the eye or by an optometrist, whichever the individual may select;</w:t>
      </w:r>
    </w:p>
    <w:p w:rsidR="00BA11E6" w:rsidRDefault="00BA11E6" w:rsidP="00BA11E6">
      <w:r>
        <w:tab/>
        <w:t>(7)</w:t>
      </w:r>
      <w:r>
        <w:tab/>
        <w:t>Optometric services;</w:t>
      </w:r>
    </w:p>
    <w:p w:rsidR="00BA11E6" w:rsidRDefault="00BA11E6" w:rsidP="00BA11E6">
      <w:r>
        <w:tab/>
        <w:t>(8)</w:t>
      </w:r>
      <w:r>
        <w:tab/>
        <w:t>Podiatric services;</w:t>
      </w:r>
    </w:p>
    <w:p w:rsidR="00BA11E6" w:rsidRDefault="00BA11E6" w:rsidP="00BA11E6">
      <w:r>
        <w:tab/>
        <w:t>(9)</w:t>
      </w:r>
      <w:r>
        <w:tab/>
        <w:t>Chiropractic services;</w:t>
      </w:r>
    </w:p>
    <w:p w:rsidR="00BA11E6" w:rsidRDefault="00BA11E6" w:rsidP="00BA11E6">
      <w:pPr>
        <w:tabs>
          <w:tab w:val="clear" w:pos="720"/>
          <w:tab w:val="left" w:pos="900"/>
        </w:tabs>
      </w:pPr>
      <w:r>
        <w:tab/>
        <w:t>(10)</w:t>
      </w:r>
      <w:r>
        <w:tab/>
        <w:t>Psychological services;</w:t>
      </w:r>
    </w:p>
    <w:p w:rsidR="00BA11E6" w:rsidRDefault="00BA11E6" w:rsidP="00BA11E6">
      <w:pPr>
        <w:tabs>
          <w:tab w:val="clear" w:pos="720"/>
          <w:tab w:val="left" w:pos="900"/>
        </w:tabs>
      </w:pPr>
      <w:r>
        <w:tab/>
        <w:t>(11)</w:t>
      </w:r>
      <w:r>
        <w:tab/>
        <w:t>Inpatient psychiatric hospital services for individuals under 21 years of age, or under age 22 if they are receiving such services immediately before attaining age 21;</w:t>
      </w:r>
    </w:p>
    <w:p w:rsidR="00BA11E6" w:rsidRDefault="00BA11E6" w:rsidP="00BA11E6">
      <w:pPr>
        <w:tabs>
          <w:tab w:val="clear" w:pos="720"/>
          <w:tab w:val="left" w:pos="900"/>
        </w:tabs>
      </w:pPr>
      <w:r>
        <w:tab/>
        <w:t>(12)</w:t>
      </w:r>
      <w:r>
        <w:tab/>
        <w:t>Other diagnostic, screening, preventive, and rehabilitative services, and other remedial care;</w:t>
      </w:r>
    </w:p>
    <w:p w:rsidR="00BA11E6" w:rsidRDefault="00BA11E6" w:rsidP="00BA11E6">
      <w:pPr>
        <w:tabs>
          <w:tab w:val="clear" w:pos="720"/>
          <w:tab w:val="left" w:pos="900"/>
        </w:tabs>
      </w:pPr>
      <w:r>
        <w:tab/>
        <w:t>(13)</w:t>
      </w:r>
      <w:r>
        <w:tab/>
        <w:t>Inpatient hospital services, nursing facility services, and intermediate care facility services for individuals 65 years of age or over in an institution for mental diseases;</w:t>
      </w:r>
    </w:p>
    <w:p w:rsidR="00BA11E6" w:rsidRDefault="00BA11E6" w:rsidP="00BA11E6">
      <w:pPr>
        <w:tabs>
          <w:tab w:val="clear" w:pos="720"/>
          <w:tab w:val="left" w:pos="900"/>
        </w:tabs>
      </w:pPr>
      <w:r>
        <w:tab/>
        <w:t>(14)</w:t>
      </w:r>
      <w:r>
        <w:tab/>
        <w:t>Intermediate care facility services;</w:t>
      </w:r>
    </w:p>
    <w:p w:rsidR="00BA11E6" w:rsidRDefault="00BA11E6" w:rsidP="00BA11E6">
      <w:pPr>
        <w:tabs>
          <w:tab w:val="clear" w:pos="720"/>
          <w:tab w:val="left" w:pos="900"/>
        </w:tabs>
      </w:pPr>
      <w:r>
        <w:tab/>
        <w:t>(15)</w:t>
      </w:r>
      <w:r>
        <w:tab/>
        <w:t>Transportation services;</w:t>
      </w:r>
    </w:p>
    <w:p w:rsidR="00BA11E6" w:rsidRDefault="00BA11E6" w:rsidP="00BA11E6">
      <w:pPr>
        <w:tabs>
          <w:tab w:val="clear" w:pos="720"/>
          <w:tab w:val="left" w:pos="900"/>
        </w:tabs>
      </w:pPr>
      <w:r>
        <w:tab/>
        <w:t>(16)</w:t>
      </w:r>
      <w:r>
        <w:tab/>
        <w:t>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BA11E6" w:rsidRDefault="00BA11E6" w:rsidP="00BA11E6">
      <w:pPr>
        <w:tabs>
          <w:tab w:val="clear" w:pos="720"/>
          <w:tab w:val="left" w:pos="900"/>
        </w:tabs>
      </w:pPr>
      <w:r>
        <w:tab/>
        <w:t>(17)</w:t>
      </w:r>
      <w:r>
        <w:tab/>
        <w:t>Any other medical care and any other type of remedial care recognized under State law, specified by the Secretary of the federal Department of Health and Human Services, and approved by the commissioner;</w:t>
      </w:r>
    </w:p>
    <w:p w:rsidR="00BA11E6" w:rsidRDefault="00BA11E6" w:rsidP="00BA11E6">
      <w:pPr>
        <w:tabs>
          <w:tab w:val="clear" w:pos="720"/>
          <w:tab w:val="left" w:pos="900"/>
        </w:tabs>
      </w:pPr>
      <w:r>
        <w:tab/>
        <w:t>(18)</w:t>
      </w:r>
      <w:r>
        <w:tab/>
        <w:t>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BA11E6" w:rsidRDefault="00BA11E6" w:rsidP="00BA11E6">
      <w:pPr>
        <w:tabs>
          <w:tab w:val="clear" w:pos="720"/>
          <w:tab w:val="left" w:pos="900"/>
        </w:tabs>
      </w:pPr>
      <w:r>
        <w:tab/>
        <w:t>(19)</w:t>
      </w:r>
      <w:r>
        <w:tab/>
        <w:t>Comprehensive pediatric care, which may include: ambulatory, preventive, and primary care health services. The preventive services shall include, at a minimum, the basic number of preventive visits recommended by the American Academy of Pediatrics;</w:t>
      </w:r>
    </w:p>
    <w:p w:rsidR="00BA11E6" w:rsidRDefault="00BA11E6" w:rsidP="00BA11E6">
      <w:pPr>
        <w:tabs>
          <w:tab w:val="clear" w:pos="720"/>
          <w:tab w:val="left" w:pos="900"/>
        </w:tabs>
      </w:pPr>
      <w:r>
        <w:lastRenderedPageBreak/>
        <w:tab/>
        <w:t>(20)</w:t>
      </w:r>
      <w:r>
        <w:tab/>
        <w:t>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BA11E6" w:rsidRDefault="00BA11E6" w:rsidP="00BA11E6">
      <w:pPr>
        <w:tabs>
          <w:tab w:val="clear" w:pos="720"/>
          <w:tab w:val="left" w:pos="900"/>
        </w:tabs>
      </w:pPr>
      <w:r>
        <w:tab/>
        <w:t>(21)</w:t>
      </w:r>
      <w:r>
        <w:tab/>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BA11E6" w:rsidRDefault="00BA11E6" w:rsidP="00BA11E6">
      <w:pPr>
        <w:tabs>
          <w:tab w:val="clear" w:pos="720"/>
          <w:tab w:val="left" w:pos="900"/>
        </w:tabs>
      </w:pPr>
      <w:r>
        <w:tab/>
        <w:t>(22)</w:t>
      </w:r>
      <w:r>
        <w:tab/>
        <w:t>Upon referral by a physician, advanced practice nurse, or physician assistant of a person who has been diagnosed with diabetes, gestational diabetes, or pre-diabetes, in accordance with standards adopted by the American Diabetes Association:</w:t>
      </w:r>
    </w:p>
    <w:p w:rsidR="00BA11E6" w:rsidRDefault="00BA11E6" w:rsidP="00BA11E6">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BA11E6" w:rsidRDefault="00BA11E6" w:rsidP="00BA11E6">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BA11E6" w:rsidRDefault="00BA11E6" w:rsidP="00BA11E6">
      <w:r>
        <w:tab/>
        <w:t>(ii)</w:t>
      </w:r>
      <w:r>
        <w:tab/>
        <w:t>an entity meeting the National Standards for Diabetes Self-Management Education and Support, as evidenced by a recognition by the American Diabetes Association or accreditation by the American Association of Diabetes Educators;</w:t>
      </w:r>
    </w:p>
    <w:p w:rsidR="00BA11E6" w:rsidRDefault="00BA11E6" w:rsidP="00BA11E6">
      <w:r>
        <w:tab/>
        <w:t>(b)</w:t>
      </w:r>
      <w:r>
        <w:tab/>
        <w:t xml:space="preserve">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w:t>
      </w:r>
      <w:r>
        <w:lastRenderedPageBreak/>
        <w:t>nutritionist specialist (CNS) credential from the Board for Certification of Nutrition Specialists, who is familiar with the components of diabetes medical nutrition therapy;</w:t>
      </w:r>
    </w:p>
    <w:p w:rsidR="00BA11E6" w:rsidRDefault="00BA11E6" w:rsidP="00BA11E6">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BA11E6" w:rsidRDefault="00BA11E6" w:rsidP="00BA11E6">
      <w:r>
        <w:tab/>
        <w:t>(d)</w:t>
      </w:r>
      <w:r>
        <w:tab/>
        <w:t xml:space="preserve">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w:t>
      </w:r>
      <w:r w:rsidRPr="00631031">
        <w:rPr>
          <w:rFonts w:ascii="Albertus Extra Bold" w:hAnsi="Albertus Extra Bold"/>
          <w:b/>
        </w:rPr>
        <w:t>[</w:t>
      </w:r>
      <w:r>
        <w:t>and</w:t>
      </w:r>
      <w:r w:rsidRPr="00631031">
        <w:rPr>
          <w:rFonts w:ascii="Albertus Extra Bold" w:hAnsi="Albertus Extra Bold"/>
          <w:b/>
        </w:rPr>
        <w:t>]</w:t>
      </w:r>
    </w:p>
    <w:p w:rsidR="00BA11E6" w:rsidRDefault="00BA11E6" w:rsidP="00BA11E6">
      <w:pPr>
        <w:tabs>
          <w:tab w:val="clear" w:pos="720"/>
          <w:tab w:val="left" w:pos="900"/>
        </w:tabs>
      </w:pPr>
      <w:r>
        <w:tab/>
        <w:t>(23)</w:t>
      </w:r>
      <w:r>
        <w:tab/>
        <w:t>Expenses incurred for the provision of group prenatal care services to a pregnant woman, provided that:</w:t>
      </w:r>
    </w:p>
    <w:p w:rsidR="00BA11E6" w:rsidRDefault="00BA11E6" w:rsidP="00BA11E6">
      <w:r>
        <w:tab/>
        <w:t>(a)</w:t>
      </w:r>
      <w:r>
        <w:tab/>
        <w:t xml:space="preserve">the provider of such </w:t>
      </w:r>
      <w:proofErr w:type="spellStart"/>
      <w:r>
        <w:t>services,which</w:t>
      </w:r>
      <w:proofErr w:type="spellEnd"/>
      <w:r>
        <w:t xml:space="preserve"> shall include, but not be limited to, a federally qualified health center or a community health center operating in the State :</w:t>
      </w:r>
    </w:p>
    <w:p w:rsidR="00BA11E6" w:rsidRDefault="00BA11E6" w:rsidP="00BA11E6">
      <w:r>
        <w:tab/>
        <w:t>(</w:t>
      </w:r>
      <w:proofErr w:type="spellStart"/>
      <w:r>
        <w:t>i</w:t>
      </w:r>
      <w:proofErr w:type="spellEnd"/>
      <w:r>
        <w:t>)</w:t>
      </w:r>
      <w:r>
        <w:tab/>
        <w:t xml:space="preserve">is a site accredited by the Centering Healthcare Institute, or is a site engaged in an active implementation contract with the Centering Healthcare Institute, that utilizes the </w:t>
      </w:r>
      <w:proofErr w:type="spellStart"/>
      <w:r>
        <w:t>CenteringPregnancy</w:t>
      </w:r>
      <w:proofErr w:type="spellEnd"/>
      <w:r>
        <w:t xml:space="preserve"> model; and</w:t>
      </w:r>
    </w:p>
    <w:p w:rsidR="00BA11E6" w:rsidRDefault="00BA11E6" w:rsidP="00BA11E6">
      <w:r>
        <w:tab/>
        <w:t>(ii)</w:t>
      </w:r>
      <w:r>
        <w:tab/>
        <w:t xml:space="preserve"> incorporates the applicable information outlined in any best practices manual for prenatal and postpartum maternal care developed by the Department of Health into the curriculum for each group prenatal visit; </w:t>
      </w:r>
    </w:p>
    <w:p w:rsidR="00BA11E6" w:rsidRDefault="00BA11E6" w:rsidP="00BA11E6">
      <w:r>
        <w:tab/>
        <w:t>(b)</w:t>
      </w:r>
      <w:r>
        <w:tab/>
        <w:t xml:space="preserve">each group prenatal care visit is at least 1.5 hours in duration, with a minimum of two women and a maximum of 20 women in participation; and  </w:t>
      </w:r>
    </w:p>
    <w:p w:rsidR="00BA11E6" w:rsidRDefault="00BA11E6" w:rsidP="00BA11E6">
      <w:r>
        <w:tab/>
        <w:t>(c)</w:t>
      </w:r>
      <w:r>
        <w:tab/>
        <w:t>no more than 10 group prenatal care visits occur per pregnancy.</w:t>
      </w:r>
    </w:p>
    <w:p w:rsidR="00BA11E6" w:rsidRDefault="00BA11E6" w:rsidP="00BA11E6">
      <w:pPr>
        <w:rPr>
          <w:u w:val="single"/>
        </w:rPr>
      </w:pPr>
      <w:r>
        <w:tab/>
        <w:t xml:space="preserve">As used in this paragraph, "group prenatal care services" means a series of prenatal care visits provided in a group setting which are based upon the </w:t>
      </w:r>
      <w:proofErr w:type="spellStart"/>
      <w:r>
        <w:t>CenteringPregnancy</w:t>
      </w:r>
      <w:proofErr w:type="spellEnd"/>
      <w:r>
        <w:t xml:space="preserve"> model developed by the Centering Healthcare Institute and which include health assessments, social and clinical support, and educational activities</w:t>
      </w:r>
      <w:r>
        <w:rPr>
          <w:u w:val="single"/>
        </w:rPr>
        <w:t>; and</w:t>
      </w:r>
    </w:p>
    <w:p w:rsidR="00BA11E6" w:rsidRDefault="00BA11E6" w:rsidP="00BA11E6">
      <w:pPr>
        <w:tabs>
          <w:tab w:val="clear" w:pos="720"/>
          <w:tab w:val="left" w:pos="900"/>
        </w:tabs>
        <w:rPr>
          <w:spacing w:val="0"/>
          <w:u w:val="single"/>
        </w:rPr>
      </w:pPr>
      <w:r w:rsidRPr="00631031">
        <w:tab/>
      </w:r>
      <w:r>
        <w:rPr>
          <w:u w:val="single"/>
        </w:rPr>
        <w:t>(24)</w:t>
      </w:r>
      <w:r>
        <w:rPr>
          <w:u w:val="single"/>
        </w:rPr>
        <w:tab/>
      </w:r>
      <w:r w:rsidRPr="008228EC">
        <w:rPr>
          <w:spacing w:val="0"/>
          <w:u w:val="single"/>
        </w:rPr>
        <w:t xml:space="preserve">School-based services listed in a recipient student’s </w:t>
      </w:r>
      <w:r w:rsidRPr="008228EC">
        <w:rPr>
          <w:u w:val="single"/>
        </w:rPr>
        <w:t>Individualized Education program (IEP)</w:t>
      </w:r>
      <w:r w:rsidRPr="008228EC">
        <w:rPr>
          <w:spacing w:val="0"/>
          <w:u w:val="single"/>
        </w:rPr>
        <w:t>, 504</w:t>
      </w:r>
      <w:r w:rsidRPr="0061172D">
        <w:rPr>
          <w:spacing w:val="0"/>
          <w:u w:val="single"/>
        </w:rPr>
        <w:t xml:space="preserve"> accommodation plan</w:t>
      </w:r>
      <w:r>
        <w:rPr>
          <w:spacing w:val="0"/>
          <w:u w:val="single"/>
        </w:rPr>
        <w:t>,</w:t>
      </w:r>
      <w:r w:rsidRPr="0061172D">
        <w:rPr>
          <w:spacing w:val="0"/>
          <w:u w:val="single"/>
        </w:rPr>
        <w:t xml:space="preserve"> I</w:t>
      </w:r>
      <w:r>
        <w:rPr>
          <w:spacing w:val="0"/>
          <w:u w:val="single"/>
        </w:rPr>
        <w:t>ndividualized Health Care Plan,</w:t>
      </w:r>
      <w:r w:rsidRPr="0061172D">
        <w:rPr>
          <w:spacing w:val="0"/>
          <w:u w:val="single"/>
        </w:rPr>
        <w:t xml:space="preserve"> Individualized Family Service Plan, or</w:t>
      </w:r>
      <w:r w:rsidR="00ED7E92">
        <w:rPr>
          <w:spacing w:val="0"/>
          <w:u w:val="single"/>
        </w:rPr>
        <w:t xml:space="preserve"> that</w:t>
      </w:r>
      <w:r w:rsidRPr="0061172D">
        <w:rPr>
          <w:spacing w:val="0"/>
          <w:u w:val="single"/>
        </w:rPr>
        <w:t xml:space="preserve"> are otherwise medically </w:t>
      </w:r>
      <w:r>
        <w:rPr>
          <w:spacing w:val="0"/>
          <w:u w:val="single"/>
        </w:rPr>
        <w:t xml:space="preserve">necessary as determined by a licensed medical practitioner, </w:t>
      </w:r>
      <w:r w:rsidR="00ED7E92">
        <w:rPr>
          <w:spacing w:val="0"/>
          <w:u w:val="single"/>
        </w:rPr>
        <w:t xml:space="preserve">and </w:t>
      </w:r>
      <w:r>
        <w:rPr>
          <w:spacing w:val="0"/>
          <w:u w:val="single"/>
        </w:rPr>
        <w:t>that are coverable under the Medicaid program,</w:t>
      </w:r>
      <w:r w:rsidRPr="00AC5A90">
        <w:rPr>
          <w:spacing w:val="0"/>
          <w:u w:val="single"/>
        </w:rPr>
        <w:t xml:space="preserve"> </w:t>
      </w:r>
      <w:r w:rsidRPr="009345AA">
        <w:rPr>
          <w:spacing w:val="0"/>
          <w:u w:val="single"/>
        </w:rPr>
        <w:t>pursuant to P.L.1968, c.413 (C.30:4D-1 et seq.)</w:t>
      </w:r>
      <w:r>
        <w:rPr>
          <w:spacing w:val="0"/>
          <w:u w:val="single"/>
        </w:rPr>
        <w:t>.  School-based services shall be provided:</w:t>
      </w:r>
    </w:p>
    <w:p w:rsidR="00BA11E6" w:rsidRDefault="00BA11E6" w:rsidP="00BA11E6">
      <w:pPr>
        <w:rPr>
          <w:spacing w:val="0"/>
          <w:u w:val="single"/>
        </w:rPr>
      </w:pPr>
      <w:r w:rsidRPr="008C1616">
        <w:rPr>
          <w:spacing w:val="0"/>
        </w:rPr>
        <w:tab/>
      </w:r>
      <w:r>
        <w:rPr>
          <w:spacing w:val="0"/>
          <w:u w:val="single"/>
        </w:rPr>
        <w:t>(a)</w:t>
      </w:r>
      <w:r>
        <w:rPr>
          <w:spacing w:val="0"/>
          <w:u w:val="single"/>
        </w:rPr>
        <w:tab/>
        <w:t>by a licensed medical practitioner</w:t>
      </w:r>
      <w:r w:rsidRPr="00077302">
        <w:rPr>
          <w:spacing w:val="0"/>
          <w:u w:val="single"/>
        </w:rPr>
        <w:t xml:space="preserve"> </w:t>
      </w:r>
      <w:r>
        <w:rPr>
          <w:spacing w:val="0"/>
          <w:u w:val="single"/>
        </w:rPr>
        <w:t>approved as a Medicaid provider or a local education agency approved as a Medicaid provider;</w:t>
      </w:r>
    </w:p>
    <w:p w:rsidR="00BA11E6" w:rsidRDefault="00BA11E6" w:rsidP="00BA11E6">
      <w:pPr>
        <w:rPr>
          <w:spacing w:val="0"/>
          <w:u w:val="single"/>
        </w:rPr>
      </w:pPr>
      <w:r w:rsidRPr="008C1616">
        <w:rPr>
          <w:spacing w:val="0"/>
        </w:rPr>
        <w:lastRenderedPageBreak/>
        <w:tab/>
      </w:r>
      <w:r>
        <w:rPr>
          <w:spacing w:val="0"/>
          <w:u w:val="single"/>
        </w:rPr>
        <w:t>(b)</w:t>
      </w:r>
      <w:r>
        <w:rPr>
          <w:spacing w:val="0"/>
          <w:u w:val="single"/>
        </w:rPr>
        <w:tab/>
        <w:t xml:space="preserve"> to a student who is an eligible beneficiary of the Medicaid program; and</w:t>
      </w:r>
    </w:p>
    <w:p w:rsidR="00BA11E6" w:rsidRDefault="00BA11E6" w:rsidP="00BA11E6">
      <w:r w:rsidRPr="008C1616">
        <w:rPr>
          <w:spacing w:val="0"/>
        </w:rPr>
        <w:tab/>
      </w:r>
      <w:r>
        <w:rPr>
          <w:spacing w:val="0"/>
          <w:u w:val="single"/>
        </w:rPr>
        <w:t>(c)</w:t>
      </w:r>
      <w:r>
        <w:rPr>
          <w:spacing w:val="0"/>
          <w:u w:val="single"/>
        </w:rPr>
        <w:tab/>
        <w:t>within the recipient student’s school setting, or in the recipient student’s home or in a community setting if deemed medically necessary by a licensed medical practitioner or if specified in the recipient student’s IEP</w:t>
      </w:r>
      <w:r>
        <w:t>.</w:t>
      </w:r>
    </w:p>
    <w:p w:rsidR="00BA11E6" w:rsidRDefault="00B3080F" w:rsidP="00BA11E6">
      <w:r>
        <w:tab/>
      </w:r>
      <w:r w:rsidR="00BA11E6">
        <w:t>c.</w:t>
      </w:r>
      <w:r w:rsidR="00BA11E6">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BA11E6" w:rsidRDefault="00BA11E6" w:rsidP="00BA11E6">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BA11E6" w:rsidRDefault="00BA11E6" w:rsidP="00BA11E6">
      <w:r>
        <w:tab/>
        <w:t xml:space="preserve"> 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BA11E6" w:rsidRDefault="00BA11E6" w:rsidP="00BA11E6">
      <w:r>
        <w:tab/>
        <w:t>No copayment or other form of cost-sharing shall be imposed on any individual eligible for medical assistance, except as mandated by federal law as a condition of federal financial participation.</w:t>
      </w:r>
    </w:p>
    <w:p w:rsidR="00BA11E6" w:rsidRDefault="00BA11E6" w:rsidP="00BA11E6">
      <w:r>
        <w:tab/>
        <w:t xml:space="preserve"> e.</w:t>
      </w:r>
      <w:r>
        <w:tab/>
        <w:t>Anything in this act to the contrary notwithstanding, no payments for medical assistance shall be made under this act with respect to care or services for any individual who:</w:t>
      </w:r>
    </w:p>
    <w:p w:rsidR="00BA11E6" w:rsidRDefault="00BA11E6" w:rsidP="00BA11E6">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BA11E6" w:rsidRDefault="00BA11E6" w:rsidP="00BA11E6">
      <w:r>
        <w:tab/>
        <w:t>(2)</w:t>
      </w:r>
      <w:r>
        <w:tab/>
        <w:t>Has not attained 65 years of age and who is a patient in an institution for mental diseases, or</w:t>
      </w:r>
    </w:p>
    <w:p w:rsidR="00BA11E6" w:rsidRDefault="00BA11E6" w:rsidP="00BA11E6">
      <w:r>
        <w:lastRenderedPageBreak/>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BA11E6" w:rsidRDefault="00BA11E6" w:rsidP="00BA11E6">
      <w:r>
        <w:tab/>
        <w:t>f.</w:t>
      </w:r>
      <w:r>
        <w:tab/>
        <w:t xml:space="preserve">(1)  A third party as defined in section 3 of P.L.1968, c.413 (C.30:4D-3) shall not consider a person's eligibility for Medicaid in this or another state when determining the person's eligibility for enrollment or the provision of benefits by that third party. </w:t>
      </w:r>
    </w:p>
    <w:p w:rsidR="00BA11E6" w:rsidRDefault="00BA11E6" w:rsidP="00BA11E6">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BA11E6" w:rsidRDefault="00BA11E6" w:rsidP="00BA11E6">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BA11E6" w:rsidRDefault="00BA11E6" w:rsidP="00BA11E6">
      <w:r>
        <w:tab/>
        <w:t xml:space="preserve"> g.</w:t>
      </w:r>
      <w:r>
        <w:tab/>
        <w:t>The following services shall be provided to eligible medically needy individuals as follows:</w:t>
      </w:r>
    </w:p>
    <w:p w:rsidR="00BA11E6" w:rsidRDefault="00BA11E6" w:rsidP="00BA11E6">
      <w:r>
        <w:tab/>
        <w:t>(1)</w:t>
      </w:r>
      <w:r>
        <w:tab/>
        <w:t>Pregnant women shall be provided prenatal care and delivery services and postpartum care, including the services cited in subsections a.(1), (3), and (5) of this section and subsections b.(1)-(10), (12), (15), and (17) of this section, and nursing facility services cited in subsection b.(13) of this section.</w:t>
      </w:r>
    </w:p>
    <w:p w:rsidR="00BA11E6" w:rsidRDefault="00BA11E6" w:rsidP="00BA11E6">
      <w:r>
        <w:tab/>
        <w:t>(2)</w:t>
      </w:r>
      <w:r>
        <w:tab/>
        <w:t>Dependent children shall be provided with services cited in subsections a.(3) and (5) of this section and subsections b.(1), (2), (3), (4), (5), (6), (7), (10), (12), (15), and (17) of this section, and nursing facility services cited in subsection b.(13) of this section.</w:t>
      </w:r>
    </w:p>
    <w:p w:rsidR="00BA11E6" w:rsidRDefault="00BA11E6" w:rsidP="00BA11E6">
      <w:r>
        <w:tab/>
        <w:t>(3)</w:t>
      </w:r>
      <w:r>
        <w:tab/>
        <w:t>Individuals who are 65 years of age or older shall be provided with services cited in subsections a.(3) and (5) of this section and subsections b.(1)-(5), (6) excluding prescribed drugs, (7), (8), (10), (12), (15), and (17) of this section, and nursing facility services cited in subsection b.(13) of this section.</w:t>
      </w:r>
    </w:p>
    <w:p w:rsidR="00BA11E6" w:rsidRDefault="00BA11E6" w:rsidP="00BA11E6">
      <w:r>
        <w:tab/>
        <w:t>(4)</w:t>
      </w:r>
      <w:r>
        <w:tab/>
        <w:t xml:space="preserve">Individuals who are blind or disabled shall be provided with services cited in subsections a.(3) and (5) of this section and subsections b.(1)-(5), (6) excluding prescribed drugs, (7), (8), (10), </w:t>
      </w:r>
      <w:r>
        <w:lastRenderedPageBreak/>
        <w:t>(12), (15), and (17) of this section, and nursing facility services cited in subsection b.(13) of this section.</w:t>
      </w:r>
    </w:p>
    <w:p w:rsidR="00BA11E6" w:rsidRDefault="00B3080F" w:rsidP="00BA11E6">
      <w:r>
        <w:tab/>
        <w:t>(5)</w:t>
      </w:r>
      <w:r>
        <w:tab/>
        <w:t>(a)</w:t>
      </w:r>
      <w:r w:rsidR="00BA11E6">
        <w:t xml:space="preserve">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BA11E6" w:rsidRDefault="00BA11E6" w:rsidP="00BA11E6">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BA11E6" w:rsidRDefault="00BA11E6" w:rsidP="00BA11E6">
      <w:r>
        <w:tab/>
        <w:t>(c)</w:t>
      </w:r>
      <w:r>
        <w:tab/>
        <w:t>The division shall monitor the use of inpatient and outpatient hospital services by medically needy persons.</w:t>
      </w:r>
    </w:p>
    <w:p w:rsidR="00BA11E6" w:rsidRDefault="00B3080F" w:rsidP="00BA11E6">
      <w:r>
        <w:tab/>
      </w:r>
      <w:r w:rsidR="00BA11E6">
        <w:t>h.</w:t>
      </w:r>
      <w:r w:rsidR="00BA11E6">
        <w:tab/>
        <w:t>In the case of a qualified disabled and working individual pursuant to section 6408 of Pub.L.101-239 (42 U.S.C. s.1396d), the only medical assistance provided under this act shall be the payment of premiums for Medicare part A under 42 U.S.C. ss.1395i-2 and 1395r.</w:t>
      </w:r>
    </w:p>
    <w:p w:rsidR="00BA11E6" w:rsidRDefault="00B3080F" w:rsidP="00BA11E6">
      <w:r>
        <w:tab/>
      </w:r>
      <w:proofErr w:type="spellStart"/>
      <w:r w:rsidR="00BA11E6">
        <w:t>i</w:t>
      </w:r>
      <w:proofErr w:type="spellEnd"/>
      <w:r w:rsidR="00BA11E6">
        <w:t>.</w:t>
      </w:r>
      <w:r w:rsidR="00BA11E6">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BA11E6" w:rsidRDefault="00B3080F" w:rsidP="00BA11E6">
      <w:r>
        <w:tab/>
      </w:r>
      <w:r w:rsidR="00BA11E6">
        <w:t>j.</w:t>
      </w:r>
      <w:r w:rsidR="00BA11E6">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BA11E6" w:rsidRDefault="00BA11E6" w:rsidP="00BA11E6">
      <w:r>
        <w:tab/>
        <w:t>k.</w:t>
      </w:r>
      <w:r>
        <w:tab/>
        <w:t xml:space="preserve">In the case of a qualified individual pursuant to 42 U.S.C. s.1396a(ii), the only medical assistance provided under this act shall be payment for family planning services and supplies as described at 42 U.S.C. s.1396d(a)(4)(C), including medical diagnosis and </w:t>
      </w:r>
      <w:r>
        <w:lastRenderedPageBreak/>
        <w:t>treatment services that are provided pursuant to a family planning service in a family planning setting.</w:t>
      </w:r>
    </w:p>
    <w:p w:rsidR="00BA11E6" w:rsidRPr="00D87A8B" w:rsidRDefault="00BA11E6" w:rsidP="00BA11E6">
      <w:r w:rsidRPr="00D87A8B">
        <w:t>(</w:t>
      </w:r>
      <w:proofErr w:type="spellStart"/>
      <w:r w:rsidRPr="00D87A8B">
        <w:t>cf</w:t>
      </w:r>
      <w:proofErr w:type="spellEnd"/>
      <w:r w:rsidRPr="00D87A8B">
        <w:t>: P.L.201</w:t>
      </w:r>
      <w:r>
        <w:t>9</w:t>
      </w:r>
      <w:r w:rsidRPr="00D87A8B">
        <w:t>, c.</w:t>
      </w:r>
      <w:r>
        <w:t>237</w:t>
      </w:r>
      <w:r w:rsidRPr="00D87A8B">
        <w:t>, s.</w:t>
      </w:r>
      <w:r>
        <w:t>2</w:t>
      </w:r>
      <w:r w:rsidRPr="00D87A8B">
        <w:t>)</w:t>
      </w:r>
    </w:p>
    <w:p w:rsidR="00BA11E6" w:rsidRDefault="00BA11E6" w:rsidP="00BA11E6"/>
    <w:p w:rsidR="00BA11E6" w:rsidRPr="00D87A8B" w:rsidRDefault="00BA11E6" w:rsidP="00BA11E6">
      <w:r w:rsidRPr="00D87A8B">
        <w:tab/>
        <w:t>2.</w:t>
      </w:r>
      <w:r w:rsidRPr="00D87A8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BA11E6" w:rsidRPr="00D87A8B" w:rsidRDefault="00BA11E6" w:rsidP="00BA11E6"/>
    <w:p w:rsidR="00BA11E6" w:rsidRPr="00D87A8B" w:rsidRDefault="00BA11E6" w:rsidP="00BA11E6">
      <w:r w:rsidRPr="00D87A8B">
        <w:tab/>
        <w:t>3.</w:t>
      </w:r>
      <w:r w:rsidRPr="00D87A8B">
        <w:tab/>
        <w:t xml:space="preserve">The Commissioner of Human Services, </w:t>
      </w:r>
      <w:r>
        <w:t xml:space="preserve">in coordination with the Commission of Education and the State Treasurer, </w:t>
      </w:r>
      <w:r w:rsidRPr="00D87A8B">
        <w:t>pursuant to the "Administrative Procedure Act," P.L.1968, c.410 (C.52:14B-1 et seq.), shall adopt rules and regulations necessary to implement the provisions of this act.</w:t>
      </w:r>
    </w:p>
    <w:p w:rsidR="00BA11E6" w:rsidRPr="00D87A8B" w:rsidRDefault="00BA11E6" w:rsidP="00BA11E6"/>
    <w:p w:rsidR="00BA11E6" w:rsidRDefault="00BA11E6" w:rsidP="00BA11E6">
      <w:r w:rsidRPr="00D87A8B">
        <w:tab/>
        <w:t>4.</w:t>
      </w:r>
      <w:r w:rsidRPr="00D87A8B">
        <w:tab/>
        <w:t>This act shall take effect on the first day of the fourth month next following the date of enactment, but the Commissioner of Human Servi</w:t>
      </w:r>
      <w:r>
        <w:t>ces</w:t>
      </w:r>
      <w:r w:rsidRPr="00D87A8B">
        <w:t xml:space="preserve">, </w:t>
      </w:r>
      <w:r>
        <w:t xml:space="preserve">in coordination with the Commission of Education and the State Treasurer, </w:t>
      </w:r>
      <w:r w:rsidRPr="00D87A8B">
        <w:t>may take such anticipatory administrative action in</w:t>
      </w:r>
      <w:r>
        <w:t xml:space="preserve"> advance thereof</w:t>
      </w:r>
      <w:r w:rsidRPr="00D87A8B">
        <w:t xml:space="preserve"> as may be necessary for the implementation of this act.</w:t>
      </w:r>
    </w:p>
    <w:p w:rsidR="00BA11E6" w:rsidRDefault="00BA11E6" w:rsidP="00BA11E6"/>
    <w:p w:rsidR="00BA11E6" w:rsidRPr="00D87A8B" w:rsidRDefault="00BA11E6" w:rsidP="00BA11E6"/>
    <w:p w:rsidR="00BA11E6" w:rsidRPr="00AA7880" w:rsidRDefault="00BA11E6" w:rsidP="00BA11E6">
      <w:pPr>
        <w:jc w:val="center"/>
      </w:pPr>
      <w:r>
        <w:t>S</w:t>
      </w:r>
      <w:r w:rsidRPr="00D71D68">
        <w:t>TATEMENT</w:t>
      </w:r>
    </w:p>
    <w:p w:rsidR="00BA11E6" w:rsidRDefault="00BA11E6" w:rsidP="00BA11E6">
      <w:pPr>
        <w:rPr>
          <w:spacing w:val="0"/>
          <w:u w:val="single"/>
        </w:rPr>
      </w:pPr>
    </w:p>
    <w:p w:rsidR="00BA11E6" w:rsidRDefault="00BA11E6" w:rsidP="00BA11E6">
      <w:pPr>
        <w:rPr>
          <w:spacing w:val="0"/>
        </w:rPr>
      </w:pPr>
      <w:r w:rsidRPr="008C1616">
        <w:rPr>
          <w:spacing w:val="0"/>
        </w:rPr>
        <w:tab/>
        <w:t xml:space="preserve">This bill </w:t>
      </w:r>
      <w:r w:rsidRPr="008C1616">
        <w:t xml:space="preserve">codifies and expands Medicaid coverage for </w:t>
      </w:r>
      <w:r>
        <w:t xml:space="preserve">certain school-based services. </w:t>
      </w:r>
      <w:r w:rsidRPr="008C1616">
        <w:t xml:space="preserve">Under the bill, the State Medicaid program is to include coverage for </w:t>
      </w:r>
      <w:r w:rsidRPr="008C1616">
        <w:rPr>
          <w:spacing w:val="0"/>
        </w:rPr>
        <w:t xml:space="preserve">school-based services listed in a recipient student’s </w:t>
      </w:r>
      <w:r w:rsidRPr="00077302">
        <w:t>Individualized Education program (IEP)</w:t>
      </w:r>
      <w:r w:rsidRPr="00077302">
        <w:rPr>
          <w:spacing w:val="0"/>
        </w:rPr>
        <w:t>,</w:t>
      </w:r>
      <w:r w:rsidRPr="008C1616">
        <w:rPr>
          <w:spacing w:val="0"/>
        </w:rPr>
        <w:t xml:space="preserve"> 504 accommodation plan, Individualized Health Care Plan, Individualized Family Service Plan, or </w:t>
      </w:r>
      <w:r w:rsidR="00ED7E92">
        <w:rPr>
          <w:spacing w:val="0"/>
        </w:rPr>
        <w:t xml:space="preserve">that </w:t>
      </w:r>
      <w:r w:rsidRPr="008C1616">
        <w:rPr>
          <w:spacing w:val="0"/>
        </w:rPr>
        <w:t xml:space="preserve">are otherwise medically necessary as determined by a licensed medical practitioner, </w:t>
      </w:r>
      <w:r w:rsidR="00ED7E92">
        <w:rPr>
          <w:spacing w:val="0"/>
        </w:rPr>
        <w:t xml:space="preserve">and </w:t>
      </w:r>
      <w:r w:rsidRPr="008C1616">
        <w:rPr>
          <w:spacing w:val="0"/>
        </w:rPr>
        <w:t>that are coverable under the Medicaid program, pursuant to P.L.1968, c.413 (C.30:4D-1 et seq.).  School-based services are to be provided:</w:t>
      </w:r>
      <w:r w:rsidRPr="008C1616">
        <w:t xml:space="preserve">  (1)</w:t>
      </w:r>
      <w:r w:rsidRPr="008C1616">
        <w:rPr>
          <w:spacing w:val="0"/>
        </w:rPr>
        <w:t xml:space="preserve"> </w:t>
      </w:r>
      <w:r w:rsidRPr="00077302">
        <w:rPr>
          <w:spacing w:val="0"/>
        </w:rPr>
        <w:t>by a licensed medical practitioner approved as a Medicaid provider or a local education agency</w:t>
      </w:r>
      <w:r>
        <w:rPr>
          <w:spacing w:val="0"/>
        </w:rPr>
        <w:t xml:space="preserve"> (LEA)</w:t>
      </w:r>
      <w:r w:rsidRPr="00077302">
        <w:rPr>
          <w:spacing w:val="0"/>
        </w:rPr>
        <w:t xml:space="preserve"> approved as a Medicaid provider</w:t>
      </w:r>
      <w:r w:rsidRPr="008C1616">
        <w:rPr>
          <w:spacing w:val="0"/>
        </w:rPr>
        <w:t>;</w:t>
      </w:r>
      <w:r w:rsidRPr="008C1616">
        <w:t xml:space="preserve"> (2)</w:t>
      </w:r>
      <w:r w:rsidRPr="008C1616">
        <w:rPr>
          <w:spacing w:val="0"/>
        </w:rPr>
        <w:t xml:space="preserve"> to a student who is an eligible beneficiary of the Medicaid program; and</w:t>
      </w:r>
      <w:r w:rsidRPr="008C1616">
        <w:t xml:space="preserve"> (3)</w:t>
      </w:r>
      <w:r w:rsidRPr="008C1616">
        <w:rPr>
          <w:spacing w:val="0"/>
        </w:rPr>
        <w:t xml:space="preserve"> </w:t>
      </w:r>
      <w:r w:rsidRPr="00077302">
        <w:rPr>
          <w:spacing w:val="0"/>
        </w:rPr>
        <w:t>within the recipient student’s school setting, or in the recipient student’s home or in a community setting if deemed medically necessary by a licensed medical practitioner or if specified in the recipient student’s IEP.</w:t>
      </w:r>
    </w:p>
    <w:p w:rsidR="00BA11E6" w:rsidRPr="000D0D80" w:rsidRDefault="00BA11E6" w:rsidP="00BA11E6">
      <w:pPr>
        <w:rPr>
          <w:spacing w:val="0"/>
        </w:rPr>
      </w:pPr>
      <w:r>
        <w:rPr>
          <w:spacing w:val="0"/>
        </w:rPr>
        <w:tab/>
      </w:r>
      <w:r w:rsidRPr="000D0D80">
        <w:rPr>
          <w:spacing w:val="0"/>
        </w:rPr>
        <w:t>Currently, Medicaid reimbursement for school-based services is administered under t</w:t>
      </w:r>
      <w:r w:rsidRPr="000D0D80">
        <w:t xml:space="preserve">he Special Education Medicaid Initiative (SEMI), a program jointly operated by the New Jersey Departments of Education, Human Services, and Treasury along with participating </w:t>
      </w:r>
      <w:r>
        <w:t>LEAs</w:t>
      </w:r>
      <w:r w:rsidRPr="000D0D80">
        <w:t>. The purpose of</w:t>
      </w:r>
      <w:r>
        <w:t xml:space="preserve"> the</w:t>
      </w:r>
      <w:r w:rsidRPr="000D0D80">
        <w:t xml:space="preserve"> SEMI is to recover a portion of costs for certain Medicaid-covered services provided to </w:t>
      </w:r>
      <w:r w:rsidRPr="000D0D80">
        <w:lastRenderedPageBreak/>
        <w:t xml:space="preserve">Medicaid-eligible students enrolled in participating LEAs. Health-related services provided to Medicaid-eligible students and submitted to Medicaid for reimbursement under </w:t>
      </w:r>
      <w:r>
        <w:t xml:space="preserve">the </w:t>
      </w:r>
      <w:r w:rsidRPr="000D0D80">
        <w:t xml:space="preserve">SEMI are required to be included in the student’s IEP.  This bill codifies this provision of the SEMI, and expands Medicaid reimbursement to include other school-based services </w:t>
      </w:r>
      <w:r w:rsidRPr="000D0D80">
        <w:rPr>
          <w:spacing w:val="0"/>
        </w:rPr>
        <w:t>listed in a recipient student’s</w:t>
      </w:r>
      <w:r w:rsidRPr="000D0D80">
        <w:t xml:space="preserve"> </w:t>
      </w:r>
      <w:r w:rsidRPr="000D0D80">
        <w:rPr>
          <w:spacing w:val="0"/>
        </w:rPr>
        <w:t xml:space="preserve">504 accommodation plan, Individualized Health Care Plan, Individualized Family Service Plan, or </w:t>
      </w:r>
      <w:r w:rsidR="00ED7E92">
        <w:rPr>
          <w:spacing w:val="0"/>
        </w:rPr>
        <w:t xml:space="preserve">that </w:t>
      </w:r>
      <w:r w:rsidRPr="000D0D80">
        <w:rPr>
          <w:spacing w:val="0"/>
        </w:rPr>
        <w:t xml:space="preserve">are otherwise medically necessary as determined by a licensed medical practitioner.  All services are required to be coverable under the Medicaid program.  </w:t>
      </w:r>
    </w:p>
    <w:p w:rsidR="00BA11E6" w:rsidRPr="000D0D80" w:rsidRDefault="00BA11E6" w:rsidP="00BA11E6">
      <w:pPr>
        <w:rPr>
          <w:spacing w:val="0"/>
        </w:rPr>
      </w:pPr>
      <w:r w:rsidRPr="000D0D80">
        <w:rPr>
          <w:spacing w:val="0"/>
        </w:rPr>
        <w:tab/>
        <w:t xml:space="preserve">Finally, the bill </w:t>
      </w:r>
      <w:r>
        <w:rPr>
          <w:spacing w:val="0"/>
        </w:rPr>
        <w:t xml:space="preserve">requires the </w:t>
      </w:r>
      <w:r w:rsidRPr="00D87A8B">
        <w:t xml:space="preserve">Commissioner of Human Services </w:t>
      </w:r>
      <w:r>
        <w:t>to</w:t>
      </w:r>
      <w:r w:rsidRPr="00D87A8B">
        <w:t xml:space="preserve"> apply for such State plan amendments or waivers as may be necessary to implement the provisions of this act and to secure federal financial participation for State Medicaid expenditures under the federal Medicaid program.</w:t>
      </w:r>
      <w:r>
        <w:t xml:space="preserve">  For reference, in 2017, the Centers for Medicare and Medicaid Services approved a State plan amendment submitted by the Massachusetts Medicaid agency which allowed schools that are Medicaid-eligible providers to bill for Medicaid services provided to all Medicaid-enrolled students, similar to the provisions in this bill. </w:t>
      </w:r>
    </w:p>
    <w:sectPr w:rsidR="00BA11E6" w:rsidRPr="000D0D80" w:rsidSect="00293AA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B29" w:rsidRDefault="00F00B29">
      <w:r>
        <w:separator/>
      </w:r>
    </w:p>
  </w:endnote>
  <w:endnote w:type="continuationSeparator" w:id="0">
    <w:p w:rsidR="00F00B29" w:rsidRDefault="00F0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FE9" w:rsidRDefault="000C1FE9" w:rsidP="000C1FE9">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80F" w:rsidRPr="00921C91" w:rsidRDefault="00B308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080F" w:rsidRPr="00921C91" w:rsidRDefault="00B3080F">
    <w:pPr>
      <w:pStyle w:val="Footer"/>
      <w:rPr>
        <w:szCs w:val="18"/>
      </w:rPr>
    </w:pPr>
  </w:p>
  <w:p w:rsidR="00B3080F" w:rsidRPr="00921C91" w:rsidRDefault="00B308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B29" w:rsidRDefault="00F00B29">
      <w:r>
        <w:separator/>
      </w:r>
    </w:p>
  </w:footnote>
  <w:footnote w:type="continuationSeparator" w:id="0">
    <w:p w:rsidR="00F00B29" w:rsidRDefault="00F00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1E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3AAB" w:rsidRDefault="00293AAB" w:rsidP="00293AAB">
    <w:pPr>
      <w:pStyle w:val="bpuHeadSpon"/>
    </w:pPr>
    <w:r w:rsidRPr="00293AAB">
      <w:rPr>
        <w:rStyle w:val="bpuHeadSponChar"/>
      </w:rPr>
      <w:t>A4213</w:t>
    </w:r>
    <w:r>
      <w:t xml:space="preserve"> CONAWAY</w:t>
    </w:r>
    <w:r w:rsidR="000C1FE9">
      <w:t xml:space="preserve">, </w:t>
    </w:r>
    <w:r w:rsidR="000C1FE9">
      <w:t>VAINIERI HUTTLE</w:t>
    </w:r>
  </w:p>
  <w:p w:rsidR="00293AAB" w:rsidRDefault="00293AAB" w:rsidP="00293AAB">
    <w:pPr>
      <w:pStyle w:val="bpuHeadSpon"/>
    </w:pPr>
    <w:r>
      <w:fldChar w:fldCharType="begin"/>
    </w:r>
    <w:r>
      <w:instrText xml:space="preserve"> PAGE  \* MERGEFORMAT </w:instrText>
    </w:r>
    <w:r>
      <w:fldChar w:fldCharType="separate"/>
    </w:r>
    <w:r w:rsidR="00B77EF6">
      <w:rPr>
        <w:noProof/>
      </w:rPr>
      <w:t>3</w:t>
    </w:r>
    <w:r>
      <w:fldChar w:fldCharType="end"/>
    </w:r>
  </w:p>
  <w:p w:rsidR="00293AAB" w:rsidRDefault="00293AAB" w:rsidP="00293A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3AAB" w:rsidRDefault="00293AAB" w:rsidP="00293AAB">
    <w:pPr>
      <w:pStyle w:val="bpuHeadSpon"/>
    </w:pPr>
    <w:r w:rsidRPr="00293AAB">
      <w:rPr>
        <w:rStyle w:val="bpuHeadSponChar"/>
      </w:rPr>
      <w:t>A4213</w:t>
    </w:r>
    <w:r>
      <w:t xml:space="preserve"> CONAWAY</w:t>
    </w:r>
    <w:r w:rsidR="000C1FE9">
      <w:t xml:space="preserve">, </w:t>
    </w:r>
    <w:r w:rsidR="000C1FE9">
      <w:t>VAINIERI HUTTLE</w:t>
    </w:r>
  </w:p>
  <w:p w:rsidR="00293AAB" w:rsidRDefault="00293AAB" w:rsidP="00293AAB">
    <w:pPr>
      <w:pStyle w:val="bpuHeadSpon"/>
    </w:pPr>
    <w:r>
      <w:fldChar w:fldCharType="begin"/>
    </w:r>
    <w:r>
      <w:instrText xml:space="preserve"> PAGE  \* MERGEFORMAT </w:instrText>
    </w:r>
    <w:r>
      <w:fldChar w:fldCharType="separate"/>
    </w:r>
    <w:r w:rsidR="00B77EF6">
      <w:rPr>
        <w:noProof/>
      </w:rPr>
      <w:t>2</w:t>
    </w:r>
    <w:r>
      <w:fldChar w:fldCharType="end"/>
    </w:r>
  </w:p>
  <w:p w:rsidR="00293AAB" w:rsidRDefault="00293AAB" w:rsidP="00293A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FE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DBE"/>
    <w:rsid w:val="00286C7E"/>
    <w:rsid w:val="00293AA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10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936"/>
    <w:rsid w:val="00686AEB"/>
    <w:rsid w:val="006B7897"/>
    <w:rsid w:val="006B7FA7"/>
    <w:rsid w:val="006C086A"/>
    <w:rsid w:val="006C21C1"/>
    <w:rsid w:val="006C7327"/>
    <w:rsid w:val="006D00E5"/>
    <w:rsid w:val="006D791B"/>
    <w:rsid w:val="006E2895"/>
    <w:rsid w:val="006F180D"/>
    <w:rsid w:val="006F4334"/>
    <w:rsid w:val="006F47AF"/>
    <w:rsid w:val="006F49A6"/>
    <w:rsid w:val="006F6B8A"/>
    <w:rsid w:val="00707CD3"/>
    <w:rsid w:val="00716BB9"/>
    <w:rsid w:val="007256D1"/>
    <w:rsid w:val="007279FD"/>
    <w:rsid w:val="007502CB"/>
    <w:rsid w:val="00752D79"/>
    <w:rsid w:val="00752E20"/>
    <w:rsid w:val="00756EDE"/>
    <w:rsid w:val="00781B4D"/>
    <w:rsid w:val="007824BF"/>
    <w:rsid w:val="0078326B"/>
    <w:rsid w:val="00783B8D"/>
    <w:rsid w:val="00794B94"/>
    <w:rsid w:val="00794BD4"/>
    <w:rsid w:val="007A127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1D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B0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80F"/>
    <w:rsid w:val="00B35D8A"/>
    <w:rsid w:val="00B45B34"/>
    <w:rsid w:val="00B57047"/>
    <w:rsid w:val="00B61D86"/>
    <w:rsid w:val="00B6342D"/>
    <w:rsid w:val="00B726BD"/>
    <w:rsid w:val="00B732BC"/>
    <w:rsid w:val="00B77EF6"/>
    <w:rsid w:val="00B90E33"/>
    <w:rsid w:val="00B9676B"/>
    <w:rsid w:val="00BA11E6"/>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B1D"/>
    <w:rsid w:val="00C73CA7"/>
    <w:rsid w:val="00C822F6"/>
    <w:rsid w:val="00C82AC2"/>
    <w:rsid w:val="00C8456C"/>
    <w:rsid w:val="00C912C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E92"/>
    <w:rsid w:val="00F00B2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E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17E33F"/>
  <w15:docId w15:val="{3BCE9263-F524-424A-A9BD-2E2C61FE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51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1D3"/>
    <w:rPr>
      <w:rFonts w:ascii="Segoe UI" w:hAnsi="Segoe UI" w:cs="Segoe UI"/>
      <w:spacing w:val="4"/>
      <w:sz w:val="18"/>
      <w:szCs w:val="18"/>
    </w:rPr>
  </w:style>
  <w:style w:type="character" w:styleId="LineNumber">
    <w:name w:val="line number"/>
    <w:basedOn w:val="DefaultParagraphFont"/>
    <w:semiHidden/>
    <w:unhideWhenUsed/>
    <w:rsid w:val="00293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92BF7-BE71-4FE1-AEB5-287040B89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3419</Words>
  <Characters>19545</Characters>
  <Application>Microsoft Office Word</Application>
  <DocSecurity>0</DocSecurity>
  <Lines>423</Lines>
  <Paragraphs>95</Paragraphs>
  <ScaleCrop>false</ScaleCrop>
  <HeadingPairs>
    <vt:vector size="2" baseType="variant">
      <vt:variant>
        <vt:lpstr>Title</vt:lpstr>
      </vt:variant>
      <vt:variant>
        <vt:i4>1</vt:i4>
      </vt:variant>
    </vt:vector>
  </HeadingPairs>
  <TitlesOfParts>
    <vt:vector size="1" baseType="lpstr">
      <vt:lpstr>A4213</vt:lpstr>
    </vt:vector>
  </TitlesOfParts>
  <Manager>R229</Manager>
  <Company>NJ Office of Legislative Services</Company>
  <LinksUpToDate>false</LinksUpToDate>
  <CharactersWithSpaces>22989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A4213</dc:title>
  <dc:subject>20-7714</dc:subject>
  <dc:creator>Assemblyman  CONAWAY</dc:creator>
  <cp:keywords>A4213|10|HS |285|0|285|F|0|</cp:keywords>
  <dc:description>INTRODUCED JUNE 8, 2020</dc:description>
  <cp:lastModifiedBy>Todaro, Vivian</cp:lastModifiedBy>
  <cp:revision>2</cp:revision>
  <cp:lastPrinted>2020-06-16T15:33:00Z</cp:lastPrinted>
  <dcterms:created xsi:type="dcterms:W3CDTF">2020-06-16T15:33:00Z</dcterms:created>
  <dcterms:modified xsi:type="dcterms:W3CDTF">2020-06-16T15:33:00Z</dcterms:modified>
  <cp:category>s. 2: T&amp;E; s. 3: APA; s. 4: Eff. Date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