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8CD" w:rsidRDefault="003928CD" w:rsidP="003928C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4225 </w:t>
      </w:r>
    </w:p>
    <w:p w:rsidR="003928CD" w:rsidRPr="009D38FF" w:rsidRDefault="003928CD" w:rsidP="003928C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6845169" r:id="rId7"/>
        </w:object>
      </w:r>
    </w:p>
    <w:p w:rsidR="003928CD" w:rsidRDefault="003928CD" w:rsidP="003928CD">
      <w:pPr>
        <w:pStyle w:val="bpuState"/>
      </w:pPr>
      <w:r>
        <w:t>STATE OF NEW JERSEY</w:t>
      </w:r>
    </w:p>
    <w:p w:rsidR="003928CD" w:rsidRDefault="003928CD" w:rsidP="003928CD">
      <w:pPr>
        <w:pStyle w:val="bpuLegislature"/>
      </w:pPr>
      <w:r>
        <w:t>219th LEGISLATURE</w:t>
      </w:r>
    </w:p>
    <w:p w:rsidR="003928CD" w:rsidRDefault="003928CD" w:rsidP="003928C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6845170" r:id="rId8"/>
        </w:object>
      </w:r>
      <w:r>
        <w:t xml:space="preserve">  </w:t>
      </w:r>
    </w:p>
    <w:p w:rsidR="003928CD" w:rsidRDefault="003928CD" w:rsidP="003928CD">
      <w:pPr>
        <w:pStyle w:val="bpuIntro"/>
      </w:pPr>
      <w:r>
        <w:t>INTRODUCED JUNE 8, 2020</w:t>
      </w:r>
    </w:p>
    <w:p w:rsidR="003928CD" w:rsidRDefault="003928CD" w:rsidP="003928CD">
      <w:pPr>
        <w:pStyle w:val="bpuIntro"/>
      </w:pPr>
    </w:p>
    <w:p w:rsidR="003928CD" w:rsidRDefault="003928CD" w:rsidP="003928CD">
      <w:pPr>
        <w:pStyle w:val="bpuIntro"/>
        <w:sectPr w:rsidR="003928CD" w:rsidSect="00C6743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928CD" w:rsidRDefault="003928CD" w:rsidP="003928CD">
      <w:pPr>
        <w:pStyle w:val="bpuIntro"/>
      </w:pPr>
    </w:p>
    <w:p w:rsidR="003928CD" w:rsidRDefault="003928CD" w:rsidP="003928CD">
      <w:pPr>
        <w:pStyle w:val="bpuSponsor"/>
      </w:pPr>
      <w:r>
        <w:t>Sponsored by:</w:t>
      </w:r>
    </w:p>
    <w:p w:rsidR="003928CD" w:rsidRDefault="003928CD" w:rsidP="003928CD">
      <w:pPr>
        <w:pStyle w:val="bpuSponsor"/>
      </w:pPr>
      <w:r>
        <w:t>Assemblyman  RAJ MUKHERJI</w:t>
      </w:r>
    </w:p>
    <w:p w:rsidR="003928CD" w:rsidRDefault="003928CD" w:rsidP="003928CD">
      <w:pPr>
        <w:pStyle w:val="bpuSponsor"/>
      </w:pPr>
      <w:r>
        <w:t>District 33 (Hudson)</w:t>
      </w:r>
    </w:p>
    <w:p w:rsidR="003928CD" w:rsidRDefault="003928CD" w:rsidP="003928CD">
      <w:pPr>
        <w:pStyle w:val="bpuSponsor"/>
      </w:pPr>
      <w:r>
        <w:t>Assemblywoman  YVONNE LOPEZ</w:t>
      </w:r>
    </w:p>
    <w:p w:rsidR="003928CD" w:rsidRDefault="003928CD" w:rsidP="003928CD">
      <w:pPr>
        <w:pStyle w:val="bpuSponsor"/>
      </w:pPr>
      <w:r>
        <w:t>District 19 (Middlesex)</w:t>
      </w:r>
    </w:p>
    <w:p w:rsidR="003928CD" w:rsidRDefault="00860941" w:rsidP="00860941">
      <w:pPr>
        <w:pStyle w:val="bpuSponsor"/>
      </w:pPr>
      <w:r>
        <w:t>Assemblyman  GARY S. SCHAER</w:t>
      </w:r>
    </w:p>
    <w:p w:rsidR="00860941" w:rsidRDefault="00860941" w:rsidP="00860941">
      <w:pPr>
        <w:pStyle w:val="bpuSponsor"/>
      </w:pPr>
      <w:r>
        <w:t>District 36 (Bergen and Passaic)</w:t>
      </w:r>
    </w:p>
    <w:p w:rsidR="00860941" w:rsidRPr="00860941" w:rsidRDefault="00860941" w:rsidP="00860941">
      <w:pPr>
        <w:pStyle w:val="bpuSponsor"/>
      </w:pPr>
    </w:p>
    <w:p w:rsidR="00926874" w:rsidRDefault="00C67438" w:rsidP="00C67438">
      <w:pPr>
        <w:pStyle w:val="bpuSponsor"/>
      </w:pPr>
      <w:r>
        <w:t>Co-Sponsored by:</w:t>
      </w:r>
    </w:p>
    <w:p w:rsidR="00C67438" w:rsidRPr="00C67438" w:rsidRDefault="00C67438" w:rsidP="00C67438">
      <w:pPr>
        <w:pStyle w:val="bpuSponsor"/>
      </w:pPr>
      <w:r w:rsidRPr="00C67438">
        <w:t xml:space="preserve">Assemblymen Johnson and </w:t>
      </w:r>
      <w:proofErr w:type="spellStart"/>
      <w:r w:rsidRPr="00C67438">
        <w:t>Chiaravalloti</w:t>
      </w:r>
      <w:proofErr w:type="spellEnd"/>
    </w:p>
    <w:p w:rsidR="00926874" w:rsidRDefault="00926874" w:rsidP="00926874"/>
    <w:p w:rsidR="00C67438" w:rsidRPr="00926874" w:rsidRDefault="00C67438" w:rsidP="00926874"/>
    <w:p w:rsidR="003928CD" w:rsidRDefault="003928CD" w:rsidP="003928CD">
      <w:pPr>
        <w:pStyle w:val="bpuSponsor"/>
      </w:pPr>
    </w:p>
    <w:p w:rsidR="003928CD" w:rsidRDefault="003928CD" w:rsidP="003928CD">
      <w:pPr>
        <w:pStyle w:val="bpuSponsor"/>
      </w:pPr>
    </w:p>
    <w:p w:rsidR="003928CD" w:rsidRDefault="003928CD" w:rsidP="003928CD">
      <w:pPr>
        <w:pStyle w:val="bpuSponsor"/>
      </w:pPr>
      <w:r>
        <w:t>SYNOPSIS</w:t>
      </w:r>
    </w:p>
    <w:p w:rsidR="003928CD" w:rsidRDefault="003928CD" w:rsidP="003928CD">
      <w:pPr>
        <w:pStyle w:val="bpuNormText"/>
      </w:pPr>
      <w:r>
        <w:tab/>
        <w:t xml:space="preserve">Prohibits lawful presence in United States as qualification for obtaining professional or occupational license. </w:t>
      </w:r>
    </w:p>
    <w:p w:rsidR="003928CD" w:rsidRDefault="003928CD" w:rsidP="003928CD">
      <w:pPr>
        <w:pStyle w:val="bpuNormText"/>
      </w:pPr>
    </w:p>
    <w:p w:rsidR="003928CD" w:rsidRDefault="003928CD" w:rsidP="003928CD">
      <w:pPr>
        <w:pStyle w:val="bpuSponsor"/>
      </w:pPr>
      <w:r>
        <w:t xml:space="preserve">CURRENT VERSION OF TEXT </w:t>
      </w:r>
    </w:p>
    <w:p w:rsidR="003928CD" w:rsidRDefault="003928CD" w:rsidP="003928CD">
      <w:pPr>
        <w:pStyle w:val="bpuNormText"/>
      </w:pPr>
      <w:r>
        <w:tab/>
        <w:t>As introduced.</w:t>
      </w:r>
    </w:p>
    <w:p w:rsidR="003928CD" w:rsidRDefault="003928CD" w:rsidP="003928C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28CD" w:rsidRDefault="003928C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928CD" w:rsidSect="003928C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A3D94" w:rsidRPr="00677316" w:rsidRDefault="001A3D94" w:rsidP="001A3D94">
      <w:pPr>
        <w:pStyle w:val="HangingAnAct"/>
        <w:rPr>
          <w:rStyle w:val="HangingAnActChar"/>
        </w:rPr>
      </w:pPr>
      <w:r w:rsidRPr="001A3D9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</w:t>
      </w:r>
      <w:r w:rsidRPr="000A2AEC">
        <w:t xml:space="preserve">professional </w:t>
      </w:r>
      <w:r>
        <w:t>and</w:t>
      </w:r>
      <w:r w:rsidRPr="000A2AEC">
        <w:t xml:space="preserve"> occupational license</w:t>
      </w:r>
      <w:r>
        <w:t>s and supplementing Title 45 of the Revised Statutes.</w:t>
      </w:r>
    </w:p>
    <w:p w:rsidR="001A3D94" w:rsidRPr="00D71D68" w:rsidRDefault="001A3D94" w:rsidP="001A3D94"/>
    <w:p w:rsidR="001A3D94" w:rsidRPr="00AA7880" w:rsidRDefault="001A3D94" w:rsidP="001A3D9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A3D94" w:rsidRDefault="001A3D94" w:rsidP="001A3D94"/>
    <w:p w:rsidR="001A3D94" w:rsidRDefault="001A3D94" w:rsidP="001A3D94">
      <w:r>
        <w:tab/>
        <w:t>1.</w:t>
      </w:r>
      <w:r>
        <w:tab/>
        <w:t xml:space="preserve">Notwithstanding the provisions of any other law, rule, or regulation, </w:t>
      </w:r>
      <w:r w:rsidRPr="000A2AEC">
        <w:t xml:space="preserve">lawful presence in the United States shall not be </w:t>
      </w:r>
      <w:r>
        <w:t>required to</w:t>
      </w:r>
      <w:r w:rsidRPr="000A2AEC">
        <w:t xml:space="preserve"> obtain a professional or occupational license, provided that the applicant meets all</w:t>
      </w:r>
      <w:r>
        <w:t xml:space="preserve"> other</w:t>
      </w:r>
      <w:r w:rsidRPr="000A2AEC">
        <w:t xml:space="preserve"> requirements for licensure.</w:t>
      </w:r>
    </w:p>
    <w:p w:rsidR="001A3D94" w:rsidRPr="00D71D68" w:rsidRDefault="001A3D94" w:rsidP="001A3D94"/>
    <w:p w:rsidR="001A3D94" w:rsidRPr="00AA7880" w:rsidRDefault="001A3D94" w:rsidP="001A3D94">
      <w:r>
        <w:tab/>
        <w:t>2.</w:t>
      </w:r>
      <w:r>
        <w:tab/>
        <w:t>This act shall take effect immediately.</w:t>
      </w:r>
    </w:p>
    <w:p w:rsidR="001A3D94" w:rsidRDefault="001A3D94" w:rsidP="001A3D94"/>
    <w:p w:rsidR="001A3D94" w:rsidRPr="00CE7BD8" w:rsidRDefault="001A3D94" w:rsidP="001A3D94"/>
    <w:p w:rsidR="001A3D94" w:rsidRPr="00AA7880" w:rsidRDefault="001A3D94" w:rsidP="001A3D94">
      <w:pPr>
        <w:jc w:val="center"/>
      </w:pPr>
      <w:r w:rsidRPr="00D71D68">
        <w:t>STATEMENT</w:t>
      </w:r>
    </w:p>
    <w:p w:rsidR="001A3D94" w:rsidRDefault="001A3D94" w:rsidP="001A3D94"/>
    <w:p w:rsidR="001A3D94" w:rsidRDefault="001A3D94" w:rsidP="00E118C0">
      <w:r>
        <w:tab/>
        <w:t xml:space="preserve">This bill provides that, notwithstanding the provisions of any other law, </w:t>
      </w:r>
      <w:r w:rsidRPr="000A2AEC">
        <w:t xml:space="preserve">lawful presence in the United States </w:t>
      </w:r>
      <w:r>
        <w:t>may</w:t>
      </w:r>
      <w:r w:rsidRPr="000A2AEC">
        <w:t xml:space="preserve"> not be </w:t>
      </w:r>
      <w:r>
        <w:t>required to</w:t>
      </w:r>
      <w:r w:rsidRPr="000A2AEC">
        <w:t xml:space="preserve"> obtain a professional or occupational license, provided that the applicant meets all</w:t>
      </w:r>
      <w:r>
        <w:t xml:space="preserve"> other</w:t>
      </w:r>
      <w:r w:rsidRPr="000A2AEC">
        <w:t xml:space="preserve"> requirements for licensure.</w:t>
      </w:r>
      <w:r>
        <w:t xml:space="preserve"> </w:t>
      </w:r>
    </w:p>
    <w:sectPr w:rsidR="001A3D94" w:rsidSect="003928C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A72" w:rsidRDefault="002E3A72">
      <w:r>
        <w:separator/>
      </w:r>
    </w:p>
  </w:endnote>
  <w:endnote w:type="continuationSeparator" w:id="0">
    <w:p w:rsidR="002E3A72" w:rsidRDefault="002E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941" w:rsidRDefault="00C67438" w:rsidP="00C67438">
    <w:pPr>
      <w:pStyle w:val="sponUdate"/>
    </w:pPr>
    <w:r>
      <w:t>(Sponsorship Updated As Of: 7/20/2020)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A72" w:rsidRDefault="002E3A72">
      <w:r>
        <w:separator/>
      </w:r>
    </w:p>
  </w:footnote>
  <w:footnote w:type="continuationSeparator" w:id="0">
    <w:p w:rsidR="002E3A72" w:rsidRDefault="002E3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64AA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928CD" w:rsidRDefault="003928CD" w:rsidP="003928CD">
    <w:pPr>
      <w:pStyle w:val="bpuHeadSpon"/>
    </w:pPr>
    <w:r w:rsidRPr="003928CD">
      <w:rPr>
        <w:rStyle w:val="bpuHeadSponChar"/>
      </w:rPr>
      <w:t>A4225</w:t>
    </w:r>
    <w:r>
      <w:t xml:space="preserve"> MUKHERJI, LOPEZ</w:t>
    </w:r>
  </w:p>
  <w:p w:rsidR="003928CD" w:rsidRDefault="003928CD" w:rsidP="003928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118C0">
      <w:rPr>
        <w:noProof/>
      </w:rPr>
      <w:t>3</w:t>
    </w:r>
    <w:r>
      <w:fldChar w:fldCharType="end"/>
    </w:r>
  </w:p>
  <w:p w:rsidR="003928CD" w:rsidRDefault="003928CD" w:rsidP="003928C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928CD" w:rsidRDefault="003928CD" w:rsidP="003928CD">
    <w:pPr>
      <w:pStyle w:val="bpuHeadSpon"/>
    </w:pPr>
    <w:r w:rsidRPr="003928CD">
      <w:rPr>
        <w:rStyle w:val="bpuHeadSponChar"/>
      </w:rPr>
      <w:t>A4225</w:t>
    </w:r>
    <w:r>
      <w:t xml:space="preserve"> MUKHERJI, LOPEZ</w:t>
    </w:r>
  </w:p>
  <w:p w:rsidR="003928CD" w:rsidRDefault="003928CD" w:rsidP="003928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4AA9">
      <w:rPr>
        <w:noProof/>
      </w:rPr>
      <w:t>2</w:t>
    </w:r>
    <w:r>
      <w:fldChar w:fldCharType="end"/>
    </w:r>
  </w:p>
  <w:p w:rsidR="003928CD" w:rsidRDefault="003928CD" w:rsidP="003928C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A7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3D94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4AA9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A72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28CD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0CCF"/>
    <w:rsid w:val="0054460F"/>
    <w:rsid w:val="005536CD"/>
    <w:rsid w:val="00554051"/>
    <w:rsid w:val="00557240"/>
    <w:rsid w:val="00562757"/>
    <w:rsid w:val="005651F3"/>
    <w:rsid w:val="00572184"/>
    <w:rsid w:val="00577A15"/>
    <w:rsid w:val="00580533"/>
    <w:rsid w:val="0059131D"/>
    <w:rsid w:val="005A2D50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C39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941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2CF4"/>
    <w:rsid w:val="008C79B3"/>
    <w:rsid w:val="008D77BD"/>
    <w:rsid w:val="008E454C"/>
    <w:rsid w:val="008F1E5A"/>
    <w:rsid w:val="00901BDA"/>
    <w:rsid w:val="009121D8"/>
    <w:rsid w:val="00916F7A"/>
    <w:rsid w:val="00917FE3"/>
    <w:rsid w:val="00926874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41B0"/>
    <w:rsid w:val="00C46BC1"/>
    <w:rsid w:val="00C5235F"/>
    <w:rsid w:val="00C54CE2"/>
    <w:rsid w:val="00C66BF3"/>
    <w:rsid w:val="00C67438"/>
    <w:rsid w:val="00C70140"/>
    <w:rsid w:val="00C71A69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BB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2B8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18C0"/>
    <w:rsid w:val="00E15573"/>
    <w:rsid w:val="00E25A5B"/>
    <w:rsid w:val="00E373C7"/>
    <w:rsid w:val="00E4267B"/>
    <w:rsid w:val="00E42F13"/>
    <w:rsid w:val="00E452DF"/>
    <w:rsid w:val="00E51655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6A49"/>
    <w:rsid w:val="00EA7C16"/>
    <w:rsid w:val="00EC5281"/>
    <w:rsid w:val="00EC671C"/>
    <w:rsid w:val="00EC791D"/>
    <w:rsid w:val="00EC7CA6"/>
    <w:rsid w:val="00ED3C5D"/>
    <w:rsid w:val="00ED4553"/>
    <w:rsid w:val="00EE4A69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2DCD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EC696C0"/>
  <w15:docId w15:val="{8569461B-5E40-4980-8E02-7F6278B47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928CD"/>
  </w:style>
  <w:style w:type="paragraph" w:styleId="BalloonText">
    <w:name w:val="Balloon Text"/>
    <w:basedOn w:val="Normal"/>
    <w:link w:val="BalloonTextChar"/>
    <w:semiHidden/>
    <w:unhideWhenUsed/>
    <w:rsid w:val="005627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6275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177</Words>
  <Characters>1036</Characters>
  <Application>Microsoft Office Word</Application>
  <DocSecurity>0</DocSecurity>
  <Lines>51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A4225</vt:lpstr>
    </vt:vector>
  </TitlesOfParts>
  <Manager>R230</Manager>
  <Company>NJ Office of Legislative Services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A4225</dc:title>
  <dc:subject>Reintro of S2455 of 2020/21</dc:subject>
  <dc:creator>Assemblyman  MUKHERJI, Assemblywoman  LOPEZ</dc:creator>
  <cp:keywords>A4225|2|CL |260|0|260|N|0|</cp:keywords>
  <dc:description>INTRODUCED JUNE 8, 2020</dc:description>
  <cp:lastModifiedBy>Todaro, Vivian</cp:lastModifiedBy>
  <cp:revision>2</cp:revision>
  <cp:lastPrinted>2020-07-21T17:59:00Z</cp:lastPrinted>
  <dcterms:created xsi:type="dcterms:W3CDTF">2020-07-21T17:59:00Z</dcterms:created>
  <dcterms:modified xsi:type="dcterms:W3CDTF">2020-07-21T17:59:00Z</dcterms:modified>
  <cp:category>s.1: C.45:1-7.8 to 2020/35_x000d_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