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1FC" w:rsidRDefault="004551FC" w:rsidP="004551FC">
      <w:pPr>
        <w:pStyle w:val="bpuBill"/>
      </w:pPr>
      <w:bookmarkStart w:id="0" w:name="bpuFrontPg"/>
      <w:bookmarkEnd w:id="0"/>
      <w:r>
        <w:t xml:space="preserve">ASSEMBLY, No. 4228 </w:t>
      </w:r>
    </w:p>
    <w:p w:rsidR="004551FC" w:rsidRPr="009D38FF" w:rsidRDefault="004551FC" w:rsidP="004551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8529" r:id="rId7"/>
        </w:object>
      </w:r>
    </w:p>
    <w:p w:rsidR="004551FC" w:rsidRDefault="004551FC" w:rsidP="004551FC">
      <w:pPr>
        <w:pStyle w:val="bpuState"/>
      </w:pPr>
      <w:r>
        <w:t>STATE OF NEW JERSEY</w:t>
      </w:r>
    </w:p>
    <w:p w:rsidR="004551FC" w:rsidRDefault="004551FC" w:rsidP="004551FC">
      <w:pPr>
        <w:pStyle w:val="bpuLegislature"/>
      </w:pPr>
      <w:r>
        <w:t>219th LEGISLATURE</w:t>
      </w:r>
    </w:p>
    <w:p w:rsidR="004551FC" w:rsidRDefault="004551FC" w:rsidP="004551FC">
      <w:pPr>
        <w:pStyle w:val="bpuWpGraphic"/>
      </w:pPr>
      <w:r>
        <w:object w:dxaOrig="8985" w:dyaOrig="255">
          <v:shape id="_x0000_i1026" type="#_x0000_t75" style="width:6in;height:12pt" o:ole="">
            <v:imagedata r:id="rId6" o:title=""/>
          </v:shape>
          <o:OLEObject Type="Embed" ProgID="WPWin6.1" ShapeID="_x0000_i1026" DrawAspect="Content" ObjectID="_1653378530" r:id="rId8"/>
        </w:object>
      </w:r>
      <w:r>
        <w:t xml:space="preserve">  </w:t>
      </w:r>
    </w:p>
    <w:p w:rsidR="004551FC" w:rsidRDefault="004551FC" w:rsidP="004551FC">
      <w:pPr>
        <w:pStyle w:val="bpuIntro"/>
      </w:pPr>
      <w:r>
        <w:t>INTRODUCED JUNE 8, 2020</w:t>
      </w:r>
    </w:p>
    <w:p w:rsidR="004551FC" w:rsidRDefault="004551FC" w:rsidP="004551FC">
      <w:pPr>
        <w:pStyle w:val="bpuIntro"/>
      </w:pPr>
    </w:p>
    <w:p w:rsidR="004551FC" w:rsidRDefault="004551FC" w:rsidP="004551FC">
      <w:pPr>
        <w:pStyle w:val="bpuIntro"/>
        <w:sectPr w:rsidR="004551FC" w:rsidSect="00E705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1FC" w:rsidRDefault="004551FC" w:rsidP="004551FC">
      <w:pPr>
        <w:pStyle w:val="bpuIntro"/>
      </w:pPr>
    </w:p>
    <w:p w:rsidR="004551FC" w:rsidRDefault="004551FC" w:rsidP="004551FC">
      <w:pPr>
        <w:pStyle w:val="bpuSponsor"/>
      </w:pPr>
      <w:r>
        <w:t>Sponsored by:</w:t>
      </w:r>
    </w:p>
    <w:p w:rsidR="004551FC" w:rsidRDefault="004551FC" w:rsidP="004551FC">
      <w:pPr>
        <w:pStyle w:val="bpuSponsor"/>
      </w:pPr>
      <w:r>
        <w:t>Assemblyman  NICHOLAS CHIARAVALLOTI</w:t>
      </w:r>
    </w:p>
    <w:p w:rsidR="004551FC" w:rsidRDefault="004551FC" w:rsidP="004551FC">
      <w:pPr>
        <w:pStyle w:val="bpuSponsor"/>
      </w:pPr>
      <w:r>
        <w:t>District 31 (Hudson)</w:t>
      </w:r>
    </w:p>
    <w:p w:rsidR="004551FC" w:rsidRDefault="00233C9D" w:rsidP="00233C9D">
      <w:pPr>
        <w:pStyle w:val="bpuSponsor"/>
      </w:pPr>
      <w:r>
        <w:t>Assemblyman  RAJ MUKHERJI</w:t>
      </w:r>
    </w:p>
    <w:p w:rsidR="00233C9D" w:rsidRDefault="00233C9D" w:rsidP="00233C9D">
      <w:pPr>
        <w:pStyle w:val="bpuSponsor"/>
      </w:pPr>
      <w:r>
        <w:t>District 33 (Hudson)</w:t>
      </w:r>
    </w:p>
    <w:p w:rsidR="00233C9D" w:rsidRDefault="00D112AF" w:rsidP="00D112AF">
      <w:pPr>
        <w:pStyle w:val="bpuSponsor"/>
      </w:pPr>
      <w:r>
        <w:t>Assemblyman  DANIEL R. BENSON</w:t>
      </w:r>
    </w:p>
    <w:p w:rsidR="00D112AF" w:rsidRDefault="00D112AF" w:rsidP="00D112AF">
      <w:pPr>
        <w:pStyle w:val="bpuSponsor"/>
      </w:pPr>
      <w:r>
        <w:t>District 14 (Mercer and Middlesex)</w:t>
      </w:r>
    </w:p>
    <w:p w:rsidR="00D112AF" w:rsidRPr="00D112AF" w:rsidRDefault="00D112AF" w:rsidP="00D112AF">
      <w:pPr>
        <w:pStyle w:val="bpuSponsor"/>
      </w:pPr>
      <w:bookmarkStart w:id="1" w:name="_GoBack"/>
      <w:bookmarkEnd w:id="1"/>
    </w:p>
    <w:p w:rsidR="004551FC" w:rsidRDefault="004551FC" w:rsidP="004551FC">
      <w:pPr>
        <w:pStyle w:val="bpuSponsor"/>
      </w:pPr>
    </w:p>
    <w:p w:rsidR="004551FC" w:rsidRDefault="004551FC" w:rsidP="004551FC">
      <w:pPr>
        <w:pStyle w:val="bpuSponsor"/>
      </w:pPr>
    </w:p>
    <w:p w:rsidR="004551FC" w:rsidRDefault="004551FC" w:rsidP="004551FC">
      <w:pPr>
        <w:pStyle w:val="bpuSponsor"/>
      </w:pPr>
    </w:p>
    <w:p w:rsidR="004551FC" w:rsidRDefault="004551FC" w:rsidP="004551FC">
      <w:pPr>
        <w:pStyle w:val="bpuSponsor"/>
      </w:pPr>
      <w:r>
        <w:t>SYNOPSIS</w:t>
      </w:r>
    </w:p>
    <w:p w:rsidR="004551FC" w:rsidRDefault="004551FC" w:rsidP="004551FC">
      <w:pPr>
        <w:pStyle w:val="bpuNormText"/>
      </w:pPr>
      <w:r>
        <w:tab/>
        <w:t>Authorizes municipality to prohibit eviction as remedy for nonpayment of rent due during time surrounding COVID-19 pandemic.</w:t>
      </w:r>
    </w:p>
    <w:p w:rsidR="004551FC" w:rsidRDefault="004551FC" w:rsidP="004551FC">
      <w:pPr>
        <w:pStyle w:val="bpuNormText"/>
      </w:pPr>
    </w:p>
    <w:p w:rsidR="004551FC" w:rsidRDefault="004551FC" w:rsidP="004551FC">
      <w:pPr>
        <w:pStyle w:val="bpuSponsor"/>
      </w:pPr>
      <w:r>
        <w:t xml:space="preserve">CURRENT VERSION OF TEXT </w:t>
      </w:r>
    </w:p>
    <w:p w:rsidR="004551FC" w:rsidRDefault="004551FC" w:rsidP="004551FC">
      <w:pPr>
        <w:pStyle w:val="bpuNormText"/>
      </w:pPr>
      <w:r>
        <w:tab/>
        <w:t>As introduced.</w:t>
      </w:r>
    </w:p>
    <w:p w:rsidR="004551FC" w:rsidRDefault="004551FC" w:rsidP="004551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551FC" w:rsidRDefault="004551FC" w:rsidP="008916EC">
      <w:pPr>
        <w:pStyle w:val="FronterPage"/>
        <w:tabs>
          <w:tab w:val="clear" w:pos="720"/>
          <w:tab w:val="clear" w:pos="1440"/>
          <w:tab w:val="clear" w:pos="2160"/>
          <w:tab w:val="clear" w:pos="2880"/>
          <w:tab w:val="clear" w:pos="3600"/>
          <w:tab w:val="clear" w:pos="4320"/>
          <w:tab w:val="clear" w:pos="5040"/>
        </w:tabs>
        <w:sectPr w:rsidR="004551FC" w:rsidSect="004551FC">
          <w:type w:val="continuous"/>
          <w:pgSz w:w="12240" w:h="20160" w:code="5"/>
          <w:pgMar w:top="1440" w:right="2275" w:bottom="1440" w:left="2275" w:header="72" w:footer="720" w:gutter="0"/>
          <w:pgNumType w:start="1"/>
          <w:cols w:space="720"/>
          <w:docGrid w:linePitch="360"/>
        </w:sectPr>
      </w:pPr>
    </w:p>
    <w:p w:rsidR="00435395" w:rsidRPr="00677316" w:rsidRDefault="00435395" w:rsidP="00435395">
      <w:pPr>
        <w:pStyle w:val="HangingAnAct"/>
        <w:rPr>
          <w:rStyle w:val="HangingAnActChar"/>
        </w:rPr>
      </w:pPr>
      <w:r w:rsidRPr="00435395">
        <w:rPr>
          <w:rStyle w:val="BillHead"/>
        </w:rPr>
        <w:lastRenderedPageBreak/>
        <w:t>An Act</w:t>
      </w:r>
      <w:r w:rsidRPr="006B7FA7">
        <w:rPr>
          <w:rStyle w:val="HangingAnActChar"/>
        </w:rPr>
        <w:t xml:space="preserve"> </w:t>
      </w:r>
      <w:r>
        <w:rPr>
          <w:rStyle w:val="HangingAnActChar"/>
        </w:rPr>
        <w:t xml:space="preserve"> </w:t>
      </w:r>
      <w:r>
        <w:t>enhancing municipal authority to restrict eviction during time surrounding COVID-19 pandemic.</w:t>
      </w:r>
    </w:p>
    <w:p w:rsidR="00435395" w:rsidRPr="00D71D68" w:rsidRDefault="00435395" w:rsidP="00435395"/>
    <w:p w:rsidR="00435395" w:rsidRPr="00AA7880" w:rsidRDefault="00435395" w:rsidP="00435395">
      <w:r>
        <w:tab/>
      </w:r>
      <w:r>
        <w:rPr>
          <w:rStyle w:val="BillHeading2"/>
        </w:rPr>
        <w:t xml:space="preserve">Be It Enacted </w:t>
      </w:r>
      <w:r>
        <w:rPr>
          <w:rStyle w:val="BillLanguage"/>
        </w:rPr>
        <w:t>by the Senate and General Assembly of the State of New Jersey:</w:t>
      </w:r>
    </w:p>
    <w:p w:rsidR="00435395" w:rsidRPr="00D71D68" w:rsidRDefault="00435395" w:rsidP="00435395"/>
    <w:p w:rsidR="00435395" w:rsidRDefault="00435395" w:rsidP="00435395">
      <w:r>
        <w:tab/>
        <w:t>1.</w:t>
      </w:r>
      <w:r>
        <w:tab/>
        <w:t xml:space="preserve">The Legislature finds and declares that:  </w:t>
      </w:r>
    </w:p>
    <w:p w:rsidR="00435395" w:rsidRDefault="00435395" w:rsidP="00435395">
      <w:r>
        <w:tab/>
        <w:t>a.</w:t>
      </w:r>
      <w:r>
        <w:tab/>
        <w:t>The halt in economic activity that has been necessary to combat the COVID-19 pandemic has forced many New Jersey residents to endure job losses and prolonged depletions of income;</w:t>
      </w:r>
    </w:p>
    <w:p w:rsidR="00435395" w:rsidRDefault="00435395" w:rsidP="00435395">
      <w:r>
        <w:tab/>
        <w:t>b.</w:t>
      </w:r>
      <w:r>
        <w:tab/>
        <w:t>As of May 8, 2020, the unemployment rate of the United States exceeds 14 percent, and is widely expected to grow higher in the coming weeks;</w:t>
      </w:r>
    </w:p>
    <w:p w:rsidR="00435395" w:rsidRDefault="00435395" w:rsidP="00435395">
      <w:r>
        <w:tab/>
        <w:t>c.</w:t>
      </w:r>
      <w:r>
        <w:tab/>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435395" w:rsidRDefault="00435395" w:rsidP="00435395">
      <w:r>
        <w:tab/>
        <w:t>d.</w:t>
      </w:r>
      <w:r>
        <w:tab/>
        <w:t>This unprecedented situation has made the timely payment of rent impossible for many State residents and businesses; and</w:t>
      </w:r>
    </w:p>
    <w:p w:rsidR="00435395" w:rsidRDefault="00435395" w:rsidP="00435395">
      <w:r>
        <w:tab/>
        <w:t>e.</w:t>
      </w:r>
      <w:r>
        <w:tab/>
        <w:t xml:space="preserve">It is, therefore, necessary and in the public interest for the Legislature to authorize municipalities to prohibit eviction as a remedy for the recovery of unpaid rent due during and immediately following the months of the State of Emergency and Public Health Emergency issued in response to the COVID-19 pandemic.  </w:t>
      </w:r>
    </w:p>
    <w:p w:rsidR="00435395" w:rsidRDefault="00435395" w:rsidP="00435395"/>
    <w:p w:rsidR="00435395" w:rsidRDefault="00435395" w:rsidP="00435395">
      <w:pPr>
        <w:tabs>
          <w:tab w:val="clear" w:pos="1440"/>
          <w:tab w:val="left" w:pos="1080"/>
        </w:tabs>
      </w:pPr>
      <w:r>
        <w:tab/>
        <w:t>2.</w:t>
      </w:r>
      <w:r>
        <w:tab/>
        <w:t>a.</w:t>
      </w:r>
      <w:r>
        <w:tab/>
        <w:t>Notwithstanding subsection b. of section 1 of P.L.2020, c.1, (C.</w:t>
      </w:r>
      <w:r w:rsidRPr="0016199D">
        <w:t>2A:18-59.3</w:t>
      </w:r>
      <w:r>
        <w:t xml:space="preserve">), or any other law to the contrary, a municipality may, by ordinance of the governing body adopted prior to the conclusion of the covered period, prohibit eviction for nonpayment or habitually late payment of rent by a residential or nonresidential tenant, or both.  </w:t>
      </w:r>
    </w:p>
    <w:p w:rsidR="00435395" w:rsidRDefault="00435395" w:rsidP="00435395">
      <w:r>
        <w:tab/>
        <w:t>b.</w:t>
      </w:r>
      <w:r>
        <w:tab/>
        <w:t xml:space="preserve">An emergency anti-eviction ordinance shall apply only to rent payments due during the covered period.  Despite the adoption of an emergency anti-eviction ordinance, a landlord shall be entitled to recovery of the unpaid rent by filing an action in Superior Court for the recovery of the unpaid rent as a monetary judgment with applicable interest.  </w:t>
      </w:r>
    </w:p>
    <w:p w:rsidR="00435395" w:rsidRDefault="00435395" w:rsidP="00435395">
      <w:r>
        <w:tab/>
        <w:t>c.</w:t>
      </w:r>
      <w:r>
        <w:tab/>
        <w:t xml:space="preserve">Following the adoption of an emergency anti-eviction ordinance, a municipality shall promptly notify the Clerk of the Superior Court, and provide the Clerk with a copy of the ordinance.  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court may render that ruling null and void, and direct the court officers and their agents to refrain from removing individuals subject to the ruling.  </w:t>
      </w:r>
    </w:p>
    <w:p w:rsidR="00435395" w:rsidRDefault="00435395" w:rsidP="00435395">
      <w:r>
        <w:lastRenderedPageBreak/>
        <w:tab/>
        <w:t>d.</w:t>
      </w:r>
      <w:r>
        <w:tab/>
        <w:t>As used in this act:</w:t>
      </w:r>
    </w:p>
    <w:p w:rsidR="00435395" w:rsidRDefault="00435395" w:rsidP="00435395">
      <w:r>
        <w:tab/>
        <w:t xml:space="preserve">“Covered period” means the </w:t>
      </w:r>
      <w:r w:rsidRPr="00FF61F9">
        <w:t xml:space="preserve">period during which the Public Health Emergency and State of Emergency declared by the Governor in Executive Order 103, March 9, 2020 are in effect and concluding </w:t>
      </w:r>
      <w:r>
        <w:t>on the first day of the third month next</w:t>
      </w:r>
      <w:r w:rsidRPr="00FF61F9">
        <w:t xml:space="preserve"> following the conclusion of the State of Emergency or Public Health Emergency, whichever is </w:t>
      </w:r>
      <w:r>
        <w:t xml:space="preserve">later.  </w:t>
      </w:r>
    </w:p>
    <w:p w:rsidR="00435395" w:rsidRDefault="00435395" w:rsidP="00435395">
      <w:r>
        <w:tab/>
        <w:t xml:space="preserve">“Emergency anti-eviction ordinance” means an ordinance adopted pursuant to subsection a. of this section.  </w:t>
      </w:r>
    </w:p>
    <w:p w:rsidR="00435395" w:rsidRDefault="00435395" w:rsidP="00435395"/>
    <w:p w:rsidR="00435395" w:rsidRDefault="00435395" w:rsidP="00435395">
      <w:r>
        <w:tab/>
        <w:t>3.</w:t>
      </w:r>
      <w:r>
        <w:tab/>
        <w:t xml:space="preserve">This act shall take effect immediately and shall apply retroactively to rent payments missed subsequent to March 9, 2020. </w:t>
      </w:r>
    </w:p>
    <w:p w:rsidR="00D83F1F" w:rsidRPr="00CE7BD8" w:rsidRDefault="00D83F1F" w:rsidP="00435395"/>
    <w:p w:rsidR="00435395" w:rsidRPr="00AA7880" w:rsidRDefault="00435395" w:rsidP="00435395">
      <w:pPr>
        <w:jc w:val="center"/>
      </w:pPr>
      <w:r w:rsidRPr="00D71D68">
        <w:t>STATEMENT</w:t>
      </w:r>
    </w:p>
    <w:p w:rsidR="00435395" w:rsidRDefault="00435395" w:rsidP="00435395"/>
    <w:p w:rsidR="00435395" w:rsidRDefault="00435395" w:rsidP="00435395">
      <w:r>
        <w:tab/>
        <w:t xml:space="preserve">This bill would authorize a municipality to prohibit eviction as remedy for nonpayment of rent due during certain months surrounding the COVID-19 pandemic.  </w:t>
      </w:r>
    </w:p>
    <w:p w:rsidR="00435395" w:rsidRDefault="00435395" w:rsidP="00435395">
      <w:r>
        <w:tab/>
        <w:t xml:space="preserve">The bill provides that a municipality may, through the adoption of an “emergency anti-eviction ordinance,” prior to the conclusion of the covered period, prohibit eviction for nonpayment or habitually late payment of rent by a residential or nonresidential tenant, or both.  The bill defines the “covered period” as the </w:t>
      </w:r>
      <w:r w:rsidRPr="00FF61F9">
        <w:t xml:space="preserve">period during which the Public Health Emergency and State of Emergency declared by the Governor in Executive Order 103, March 9, 2020 are in effect and concluding </w:t>
      </w:r>
      <w:r>
        <w:t xml:space="preserve">on the first day of the third month </w:t>
      </w:r>
      <w:r w:rsidRPr="00FF61F9">
        <w:t xml:space="preserve">following the conclusion of the State of Emergency or Public Health Emergency, whichever is </w:t>
      </w:r>
      <w:r>
        <w:t>later.</w:t>
      </w:r>
    </w:p>
    <w:p w:rsidR="00435395" w:rsidRDefault="00435395" w:rsidP="00435395">
      <w:r>
        <w:tab/>
        <w:t xml:space="preserve">An emergency anti-eviction ordinance would apply only to rent payments due during the covered period.  Despite the adoption of an emergency anti-eviction ordinance, certain remedies would still be available to a landlord if a tenant fails to pay rent during the covered period.  A landlord would be entitled to recovery of the unpaid rent by filing an action in Superior Court for the recovery of the unpaid rent as a monetary judgment with applicable interest.  </w:t>
      </w:r>
    </w:p>
    <w:p w:rsidR="00435395" w:rsidRDefault="00435395" w:rsidP="00435395">
      <w:r>
        <w:tab/>
        <w:t>The bill directs that, following the adoption of an emergency anti-eviction ordinance, the municipality would promptly notify the Clerk of the Superior Court, and provide the Clerk with a copy of the ordinance.  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bill authorizes the court to render that ruling null and void, and direct the court officers and their agents to refrain from removing individuals subject to the ruling.</w:t>
      </w:r>
    </w:p>
    <w:p w:rsidR="00435395" w:rsidRDefault="00435395">
      <w:r>
        <w:tab/>
        <w:t xml:space="preserve">The bill would take effect immediately and would apply retroactively to rent payments missed subsequent to March 9, 2020.  </w:t>
      </w:r>
    </w:p>
    <w:sectPr w:rsidR="00435395" w:rsidSect="004551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AE0" w:rsidRDefault="00117AE0">
      <w:r>
        <w:separator/>
      </w:r>
    </w:p>
  </w:endnote>
  <w:endnote w:type="continuationSeparator" w:id="0">
    <w:p w:rsidR="00117AE0" w:rsidRDefault="0011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534" w:rsidRDefault="00E70534" w:rsidP="00E70534">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AE0" w:rsidRDefault="00117AE0">
      <w:r>
        <w:separator/>
      </w:r>
    </w:p>
  </w:footnote>
  <w:footnote w:type="continuationSeparator" w:id="0">
    <w:p w:rsidR="00117AE0" w:rsidRDefault="00117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38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1FC" w:rsidRDefault="004551FC" w:rsidP="004551FC">
    <w:pPr>
      <w:pStyle w:val="bpuHeadSpon"/>
    </w:pPr>
    <w:r w:rsidRPr="004551FC">
      <w:rPr>
        <w:rStyle w:val="bpuHeadSponChar"/>
      </w:rPr>
      <w:t>A4228</w:t>
    </w:r>
    <w:r>
      <w:t xml:space="preserve"> CHIARAVALLOTI</w:t>
    </w:r>
    <w:r w:rsidR="00233C9D">
      <w:t>,</w:t>
    </w:r>
    <w:r w:rsidR="00233C9D" w:rsidRPr="00233C9D">
      <w:t xml:space="preserve"> </w:t>
    </w:r>
    <w:r w:rsidR="00233C9D">
      <w:t>MUKHERJI</w:t>
    </w:r>
    <w:r w:rsidR="00233C9D">
      <w:t xml:space="preserve"> </w:t>
    </w:r>
  </w:p>
  <w:p w:rsidR="004551FC" w:rsidRDefault="004551FC" w:rsidP="004551FC">
    <w:pPr>
      <w:pStyle w:val="bpuHeadSpon"/>
    </w:pPr>
    <w:r>
      <w:fldChar w:fldCharType="begin"/>
    </w:r>
    <w:r>
      <w:instrText xml:space="preserve"> PAGE  \* MERGEFORMAT </w:instrText>
    </w:r>
    <w:r>
      <w:fldChar w:fldCharType="separate"/>
    </w:r>
    <w:r w:rsidR="00E37F9C">
      <w:rPr>
        <w:noProof/>
      </w:rPr>
      <w:t>3</w:t>
    </w:r>
    <w:r>
      <w:fldChar w:fldCharType="end"/>
    </w:r>
  </w:p>
  <w:p w:rsidR="004551FC" w:rsidRDefault="004551FC" w:rsidP="004551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1FC" w:rsidRDefault="004551FC" w:rsidP="004551FC">
    <w:pPr>
      <w:pStyle w:val="bpuHeadSpon"/>
    </w:pPr>
    <w:r w:rsidRPr="004551FC">
      <w:rPr>
        <w:rStyle w:val="bpuHeadSponChar"/>
      </w:rPr>
      <w:t>A4228</w:t>
    </w:r>
    <w:r>
      <w:t xml:space="preserve"> CHIARAVALLOTI</w:t>
    </w:r>
    <w:r w:rsidR="00233C9D">
      <w:t>,</w:t>
    </w:r>
    <w:r w:rsidR="00233C9D" w:rsidRPr="00233C9D">
      <w:t xml:space="preserve"> </w:t>
    </w:r>
    <w:r w:rsidR="00233C9D">
      <w:t>MUKHERJI</w:t>
    </w:r>
    <w:r w:rsidR="00233C9D">
      <w:t xml:space="preserve"> </w:t>
    </w:r>
  </w:p>
  <w:p w:rsidR="004551FC" w:rsidRDefault="004551FC" w:rsidP="004551FC">
    <w:pPr>
      <w:pStyle w:val="bpuHeadSpon"/>
    </w:pPr>
    <w:r>
      <w:fldChar w:fldCharType="begin"/>
    </w:r>
    <w:r>
      <w:instrText xml:space="preserve"> PAGE  \* MERGEFORMAT </w:instrText>
    </w:r>
    <w:r>
      <w:fldChar w:fldCharType="separate"/>
    </w:r>
    <w:r w:rsidR="005B38DA">
      <w:rPr>
        <w:noProof/>
      </w:rPr>
      <w:t>2</w:t>
    </w:r>
    <w:r>
      <w:fldChar w:fldCharType="end"/>
    </w:r>
  </w:p>
  <w:p w:rsidR="004551FC" w:rsidRDefault="004551FC" w:rsidP="004551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A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AE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C9D"/>
    <w:rsid w:val="002370D0"/>
    <w:rsid w:val="00255958"/>
    <w:rsid w:val="00257FA2"/>
    <w:rsid w:val="0026574A"/>
    <w:rsid w:val="002660BB"/>
    <w:rsid w:val="002720E8"/>
    <w:rsid w:val="00275293"/>
    <w:rsid w:val="002776B0"/>
    <w:rsid w:val="002830C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1B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395"/>
    <w:rsid w:val="00436F2D"/>
    <w:rsid w:val="00436F5D"/>
    <w:rsid w:val="00441B42"/>
    <w:rsid w:val="0045118A"/>
    <w:rsid w:val="004551F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A7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CD"/>
    <w:rsid w:val="005651F3"/>
    <w:rsid w:val="00572184"/>
    <w:rsid w:val="00577A15"/>
    <w:rsid w:val="00580533"/>
    <w:rsid w:val="0059131D"/>
    <w:rsid w:val="005B38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39C"/>
    <w:rsid w:val="00A222C2"/>
    <w:rsid w:val="00A305D6"/>
    <w:rsid w:val="00A342C4"/>
    <w:rsid w:val="00A50F6B"/>
    <w:rsid w:val="00A52237"/>
    <w:rsid w:val="00A551D6"/>
    <w:rsid w:val="00A6251B"/>
    <w:rsid w:val="00A6754E"/>
    <w:rsid w:val="00A70F58"/>
    <w:rsid w:val="00A72987"/>
    <w:rsid w:val="00A7346B"/>
    <w:rsid w:val="00A840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2AF"/>
    <w:rsid w:val="00D1215F"/>
    <w:rsid w:val="00D16561"/>
    <w:rsid w:val="00D17FF8"/>
    <w:rsid w:val="00D268AC"/>
    <w:rsid w:val="00D27FF3"/>
    <w:rsid w:val="00D343D0"/>
    <w:rsid w:val="00D3664D"/>
    <w:rsid w:val="00D500E9"/>
    <w:rsid w:val="00D507BC"/>
    <w:rsid w:val="00D6090A"/>
    <w:rsid w:val="00D62FA3"/>
    <w:rsid w:val="00D63B6F"/>
    <w:rsid w:val="00D64A90"/>
    <w:rsid w:val="00D83F1F"/>
    <w:rsid w:val="00D9410B"/>
    <w:rsid w:val="00D968D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F9C"/>
    <w:rsid w:val="00E4267B"/>
    <w:rsid w:val="00E42F13"/>
    <w:rsid w:val="00E452DF"/>
    <w:rsid w:val="00E543CF"/>
    <w:rsid w:val="00E546FD"/>
    <w:rsid w:val="00E608F1"/>
    <w:rsid w:val="00E611B9"/>
    <w:rsid w:val="00E7053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256795"/>
  <w15:docId w15:val="{042D20AF-361C-4308-A1BD-5CED7467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51FC"/>
  </w:style>
  <w:style w:type="paragraph" w:styleId="BalloonText">
    <w:name w:val="Balloon Text"/>
    <w:basedOn w:val="Normal"/>
    <w:link w:val="BalloonTextChar"/>
    <w:semiHidden/>
    <w:unhideWhenUsed/>
    <w:rsid w:val="00E705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5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905</Words>
  <Characters>4791</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A4228</vt:lpstr>
    </vt:vector>
  </TitlesOfParts>
  <Manager>R230</Manager>
  <Company>NJ Office of Legislative Services</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A4228</dc:title>
  <dc:subject/>
  <dc:creator>Assemblyman  CHIARAVALLOTI</dc:creator>
  <cp:keywords>A4228|3|LG |264|0|264|N|0|</cp:keywords>
  <dc:description>INTRODUCED JUNE 8, 2020</dc:description>
  <cp:lastModifiedBy>Franks, Denise</cp:lastModifiedBy>
  <cp:revision>2</cp:revision>
  <cp:lastPrinted>2020-06-11T15:01:00Z</cp:lastPrinted>
  <dcterms:created xsi:type="dcterms:W3CDTF">2020-06-11T15:02:00Z</dcterms:created>
  <dcterms:modified xsi:type="dcterms:W3CDTF">2020-06-11T15:02:00Z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