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27782" w14:textId="58795D93" w:rsidR="00236E54" w:rsidRDefault="00236E54" w:rsidP="00236E54">
      <w:pPr>
        <w:pStyle w:val="bpuBill"/>
      </w:pPr>
      <w:bookmarkStart w:id="0" w:name="bpuFrontPg"/>
      <w:bookmarkStart w:id="1" w:name="_GoBack"/>
      <w:bookmarkEnd w:id="0"/>
      <w:bookmarkEnd w:id="1"/>
      <w:r>
        <w:t xml:space="preserve">ASSEMBLY, No. 4244 </w:t>
      </w:r>
    </w:p>
    <w:p w14:paraId="4307AD8A" w14:textId="4DE530BE" w:rsidR="00236E54" w:rsidRPr="009D38FF" w:rsidRDefault="00236E54" w:rsidP="00236E54">
      <w:pPr>
        <w:pStyle w:val="bpuWpGraphic"/>
      </w:pPr>
      <w:r>
        <w:object w:dxaOrig="8985" w:dyaOrig="255" w14:anchorId="18995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pt" o:ole="">
            <v:imagedata r:id="rId6" o:title=""/>
          </v:shape>
          <o:OLEObject Type="Embed" ProgID="WPWin6.1" ShapeID="_x0000_i1025" DrawAspect="Content" ObjectID="_1700377233" r:id="rId7"/>
        </w:object>
      </w:r>
    </w:p>
    <w:p w14:paraId="19126927" w14:textId="77777777" w:rsidR="00236E54" w:rsidRDefault="00236E54" w:rsidP="00236E54">
      <w:pPr>
        <w:pStyle w:val="bpuState"/>
      </w:pPr>
      <w:r>
        <w:t>STATE OF NEW JERSEY</w:t>
      </w:r>
    </w:p>
    <w:p w14:paraId="024991E5" w14:textId="77777777" w:rsidR="00236E54" w:rsidRDefault="00236E54" w:rsidP="00236E54">
      <w:pPr>
        <w:pStyle w:val="bpuLegislature"/>
      </w:pPr>
      <w:r>
        <w:t>219th LEGISLATURE</w:t>
      </w:r>
    </w:p>
    <w:p w14:paraId="66D3ED42" w14:textId="3E277B60" w:rsidR="00236E54" w:rsidRDefault="00236E54" w:rsidP="00236E54">
      <w:pPr>
        <w:pStyle w:val="bpuWpGraphic"/>
      </w:pPr>
      <w:r>
        <w:object w:dxaOrig="8985" w:dyaOrig="255" w14:anchorId="5B6EA11B">
          <v:shape id="_x0000_i1026" type="#_x0000_t75" style="width:6in;height:11.7pt" o:ole="">
            <v:imagedata r:id="rId6" o:title=""/>
          </v:shape>
          <o:OLEObject Type="Embed" ProgID="WPWin6.1" ShapeID="_x0000_i1026" DrawAspect="Content" ObjectID="_1700377234" r:id="rId8"/>
        </w:object>
      </w:r>
      <w:r>
        <w:t xml:space="preserve">  </w:t>
      </w:r>
    </w:p>
    <w:p w14:paraId="4DCCB617" w14:textId="77777777" w:rsidR="00236E54" w:rsidRDefault="00236E54" w:rsidP="00236E54">
      <w:pPr>
        <w:pStyle w:val="bpuIntro"/>
      </w:pPr>
      <w:r>
        <w:t>INTRODUCED JUNE 8, 2020</w:t>
      </w:r>
    </w:p>
    <w:p w14:paraId="5FB6B6EF" w14:textId="77777777" w:rsidR="00236E54" w:rsidRDefault="00236E54" w:rsidP="00236E54">
      <w:pPr>
        <w:pStyle w:val="bpuIntro"/>
      </w:pPr>
    </w:p>
    <w:p w14:paraId="0D9788C1" w14:textId="77777777" w:rsidR="00236E54" w:rsidRDefault="00236E54" w:rsidP="00236E54">
      <w:pPr>
        <w:pStyle w:val="bpuIntro"/>
        <w:sectPr w:rsidR="00236E54" w:rsidSect="00236E54">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14:paraId="2D5759D6" w14:textId="77777777" w:rsidR="00236E54" w:rsidRDefault="00236E54" w:rsidP="00236E54">
      <w:pPr>
        <w:pStyle w:val="bpuIntro"/>
      </w:pPr>
    </w:p>
    <w:p w14:paraId="657673D1" w14:textId="77777777" w:rsidR="00236E54" w:rsidRDefault="00236E54" w:rsidP="00236E54">
      <w:pPr>
        <w:pStyle w:val="bpuSponsor"/>
      </w:pPr>
      <w:r>
        <w:t>Sponsored by:</w:t>
      </w:r>
    </w:p>
    <w:p w14:paraId="030CD493" w14:textId="77777777" w:rsidR="00236E54" w:rsidRDefault="00236E54" w:rsidP="00236E54">
      <w:pPr>
        <w:pStyle w:val="bpuSponsor"/>
      </w:pPr>
      <w:r>
        <w:t>Assemblyman  ROBERT J. KARABINCHAK</w:t>
      </w:r>
    </w:p>
    <w:p w14:paraId="46B4C978" w14:textId="77777777" w:rsidR="00236E54" w:rsidRDefault="00236E54" w:rsidP="00236E54">
      <w:pPr>
        <w:pStyle w:val="bpuSponsor"/>
      </w:pPr>
      <w:r>
        <w:t>District 18 (Middlesex)</w:t>
      </w:r>
    </w:p>
    <w:p w14:paraId="7B76AF4E" w14:textId="77777777" w:rsidR="00236E54" w:rsidRDefault="00236E54" w:rsidP="00236E54">
      <w:pPr>
        <w:pStyle w:val="bpuSponsor"/>
      </w:pPr>
    </w:p>
    <w:p w14:paraId="3C03A93F" w14:textId="77777777" w:rsidR="00236E54" w:rsidRDefault="00236E54" w:rsidP="00236E54">
      <w:pPr>
        <w:pStyle w:val="bpuSponsor"/>
      </w:pPr>
    </w:p>
    <w:p w14:paraId="27924A65" w14:textId="77777777" w:rsidR="00236E54" w:rsidRDefault="00236E54" w:rsidP="00236E54">
      <w:pPr>
        <w:pStyle w:val="bpuSponsor"/>
      </w:pPr>
    </w:p>
    <w:p w14:paraId="625A6E49" w14:textId="77777777" w:rsidR="00236E54" w:rsidRDefault="00236E54" w:rsidP="00236E54">
      <w:pPr>
        <w:pStyle w:val="bpuSponsor"/>
      </w:pPr>
    </w:p>
    <w:p w14:paraId="3784BB37" w14:textId="77777777" w:rsidR="00236E54" w:rsidRDefault="00236E54" w:rsidP="00236E54">
      <w:pPr>
        <w:pStyle w:val="bpuSponsor"/>
      </w:pPr>
      <w:r>
        <w:t>SYNOPSIS</w:t>
      </w:r>
    </w:p>
    <w:p w14:paraId="378F9F40" w14:textId="77777777" w:rsidR="00236E54" w:rsidRDefault="00236E54" w:rsidP="00236E54">
      <w:pPr>
        <w:pStyle w:val="bpuNormText"/>
      </w:pPr>
      <w:r>
        <w:tab/>
        <w:t xml:space="preserve">Authorizes religious corporations to hold remote meetings during state of emergency declared by Governor. </w:t>
      </w:r>
    </w:p>
    <w:p w14:paraId="0D472902" w14:textId="77777777" w:rsidR="00236E54" w:rsidRDefault="00236E54" w:rsidP="00236E54">
      <w:pPr>
        <w:pStyle w:val="bpuNormText"/>
      </w:pPr>
    </w:p>
    <w:p w14:paraId="7C0A8F74" w14:textId="77777777" w:rsidR="00236E54" w:rsidRDefault="00236E54" w:rsidP="00236E54">
      <w:pPr>
        <w:pStyle w:val="bpuSponsor"/>
      </w:pPr>
      <w:r>
        <w:t xml:space="preserve">CURRENT VERSION OF TEXT </w:t>
      </w:r>
    </w:p>
    <w:p w14:paraId="4DA0E6DD" w14:textId="77777777" w:rsidR="00236E54" w:rsidRDefault="00236E54" w:rsidP="00236E54">
      <w:pPr>
        <w:pStyle w:val="bpuNormText"/>
      </w:pPr>
      <w:r>
        <w:tab/>
        <w:t>As introduced.</w:t>
      </w:r>
    </w:p>
    <w:p w14:paraId="497A418D" w14:textId="30C599E8" w:rsidR="00236E54" w:rsidRDefault="00236E54" w:rsidP="00236E54">
      <w:pPr>
        <w:pStyle w:val="bpuNormText"/>
      </w:pPr>
      <w:r>
        <w:rPr>
          <w:noProof/>
        </w:rPr>
        <w:drawing>
          <wp:anchor distT="0" distB="0" distL="114300" distR="114300" simplePos="0" relativeHeight="251659264" behindDoc="1" locked="0" layoutInCell="1" allowOverlap="1" wp14:anchorId="27AE2928" wp14:editId="0DE48FC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8A6876D" w14:textId="77777777" w:rsidR="00236E54" w:rsidRDefault="00236E54" w:rsidP="008916EC">
      <w:pPr>
        <w:pStyle w:val="FronterPage"/>
        <w:tabs>
          <w:tab w:val="clear" w:pos="720"/>
          <w:tab w:val="clear" w:pos="1440"/>
          <w:tab w:val="clear" w:pos="2160"/>
          <w:tab w:val="clear" w:pos="2880"/>
          <w:tab w:val="clear" w:pos="3600"/>
          <w:tab w:val="clear" w:pos="4320"/>
          <w:tab w:val="clear" w:pos="5040"/>
        </w:tabs>
        <w:sectPr w:rsidR="00236E54" w:rsidSect="00236E54">
          <w:type w:val="continuous"/>
          <w:pgSz w:w="12240" w:h="20160" w:code="5"/>
          <w:pgMar w:top="1440" w:right="2275" w:bottom="1440" w:left="2275" w:header="72" w:footer="720" w:gutter="0"/>
          <w:pgNumType w:start="1"/>
          <w:cols w:space="720"/>
          <w:docGrid w:linePitch="360"/>
        </w:sectPr>
      </w:pPr>
    </w:p>
    <w:p w14:paraId="0A61000C" w14:textId="77777777" w:rsidR="00533072" w:rsidRDefault="001534BB" w:rsidP="00533072">
      <w:pPr>
        <w:pStyle w:val="HangingAnAct"/>
        <w:rPr>
          <w:rStyle w:val="BillHead"/>
          <w:b w:val="0"/>
          <w:bCs/>
          <w:smallCaps w:val="0"/>
        </w:rPr>
      </w:pPr>
      <w:r>
        <w:rPr>
          <w:rStyle w:val="BillHead"/>
        </w:rPr>
        <w:lastRenderedPageBreak/>
        <w:t>An Act</w:t>
      </w:r>
      <w:r w:rsidR="00686AEB" w:rsidRPr="006B7FA7">
        <w:rPr>
          <w:rStyle w:val="HangingAnActChar"/>
        </w:rPr>
        <w:t xml:space="preserve"> </w:t>
      </w:r>
      <w:r w:rsidR="00533072">
        <w:rPr>
          <w:rStyle w:val="BillHead"/>
          <w:b w:val="0"/>
          <w:bCs/>
          <w:smallCaps w:val="0"/>
        </w:rPr>
        <w:t>concerning religious corporations and remote meetings and amending R.S.16:1-5 and R.S.16:1-10.</w:t>
      </w:r>
    </w:p>
    <w:p w14:paraId="4CAC1A7A" w14:textId="77777777" w:rsidR="000B1054" w:rsidRPr="00D71D68" w:rsidRDefault="000B1054" w:rsidP="000B1054"/>
    <w:p w14:paraId="01808999"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B2B6CCD" w14:textId="18285A99" w:rsidR="00686AEB" w:rsidRDefault="00686AEB" w:rsidP="00686AEB"/>
    <w:p w14:paraId="573EA66D" w14:textId="77777777" w:rsidR="00967B8E" w:rsidRPr="00D34B47" w:rsidRDefault="00533072" w:rsidP="00967B8E">
      <w:r w:rsidRPr="00D34B47">
        <w:tab/>
      </w:r>
      <w:r w:rsidR="00967B8E" w:rsidRPr="00D34B47">
        <w:t>1.</w:t>
      </w:r>
      <w:r w:rsidR="00967B8E" w:rsidRPr="00D34B47">
        <w:tab/>
        <w:t>R.S.16:1-5 is amended to read as follows:</w:t>
      </w:r>
    </w:p>
    <w:p w14:paraId="1983865B" w14:textId="41D4E4C8" w:rsidR="00967B8E" w:rsidRPr="00D34B47" w:rsidRDefault="00967B8E" w:rsidP="00BA18FC">
      <w:pPr>
        <w:tabs>
          <w:tab w:val="clear" w:pos="1440"/>
          <w:tab w:val="clear" w:pos="2160"/>
          <w:tab w:val="left" w:pos="1260"/>
          <w:tab w:val="left" w:pos="1620"/>
        </w:tabs>
        <w:rPr>
          <w:u w:val="single"/>
        </w:rPr>
      </w:pPr>
      <w:r w:rsidRPr="00D34B47">
        <w:tab/>
        <w:t>16:1-5.</w:t>
      </w:r>
      <w:r w:rsidR="00BA18FC">
        <w:tab/>
      </w:r>
      <w:r w:rsidRPr="00D34B47">
        <w:rPr>
          <w:u w:val="single"/>
        </w:rPr>
        <w:t>a.</w:t>
      </w:r>
      <w:r w:rsidRPr="00D34B47">
        <w:tab/>
        <w:t>The proceedings, orders and acts of a majority of the members of such corporat</w:t>
      </w:r>
      <w:r w:rsidR="00162B31">
        <w:t>ion present in person at any du</w:t>
      </w:r>
      <w:r w:rsidRPr="00D34B47">
        <w:t xml:space="preserve">ly convened annual or special meeting, but not of a less number shall be valid and effectual.  </w:t>
      </w:r>
      <w:r w:rsidRPr="00D34B47">
        <w:rPr>
          <w:u w:val="single"/>
        </w:rPr>
        <w:t>During a state of emergency declared by the Governor, a meeting of members may be held by means of remote communication to the extent the trustees authorize and adopt guidelines and procedures governing such a meeting.</w:t>
      </w:r>
    </w:p>
    <w:p w14:paraId="65C613F8" w14:textId="77777777" w:rsidR="00967B8E" w:rsidRPr="00D34B47" w:rsidRDefault="00967B8E" w:rsidP="00967B8E">
      <w:pPr>
        <w:rPr>
          <w:u w:val="single"/>
        </w:rPr>
      </w:pPr>
      <w:r w:rsidRPr="00D34B47">
        <w:tab/>
      </w:r>
      <w:r w:rsidRPr="00D34B47">
        <w:rPr>
          <w:u w:val="single"/>
        </w:rPr>
        <w:t>b.</w:t>
      </w:r>
      <w:r w:rsidRPr="00D34B47">
        <w:rPr>
          <w:u w:val="single"/>
        </w:rPr>
        <w:tab/>
        <w:t xml:space="preserve">One or more members may participate in a meeting by means of remote communication to the extent the trustees authorize </w:t>
      </w:r>
      <w:r>
        <w:rPr>
          <w:u w:val="single"/>
        </w:rPr>
        <w:t>that</w:t>
      </w:r>
      <w:r w:rsidRPr="00D34B47">
        <w:rPr>
          <w:u w:val="single"/>
        </w:rPr>
        <w:t xml:space="preserve"> participation.  M</w:t>
      </w:r>
      <w:r>
        <w:rPr>
          <w:u w:val="single"/>
        </w:rPr>
        <w:t>eetings conducted in part or solely by means of remote communication and any m</w:t>
      </w:r>
      <w:r w:rsidRPr="00D34B47">
        <w:rPr>
          <w:u w:val="single"/>
        </w:rPr>
        <w:t>ember</w:t>
      </w:r>
      <w:r>
        <w:rPr>
          <w:u w:val="single"/>
        </w:rPr>
        <w:t>’s remote</w:t>
      </w:r>
      <w:r w:rsidRPr="00D34B47">
        <w:rPr>
          <w:u w:val="single"/>
        </w:rPr>
        <w:t xml:space="preserve"> </w:t>
      </w:r>
      <w:r>
        <w:rPr>
          <w:u w:val="single"/>
        </w:rPr>
        <w:t>participation</w:t>
      </w:r>
      <w:r w:rsidRPr="00D34B47">
        <w:rPr>
          <w:u w:val="single"/>
        </w:rPr>
        <w:t xml:space="preserve"> in </w:t>
      </w:r>
      <w:r>
        <w:rPr>
          <w:u w:val="single"/>
        </w:rPr>
        <w:t xml:space="preserve">those </w:t>
      </w:r>
      <w:r w:rsidRPr="00D34B47">
        <w:rPr>
          <w:u w:val="single"/>
        </w:rPr>
        <w:t>meetings shall be subject to those guidelines and procedures as the trustees adopt and shall be in conformity with subsection c. of this section.</w:t>
      </w:r>
    </w:p>
    <w:p w14:paraId="7AF8F2CC" w14:textId="77777777" w:rsidR="00967B8E" w:rsidRPr="00D34B47" w:rsidRDefault="00967B8E" w:rsidP="00967B8E">
      <w:pPr>
        <w:rPr>
          <w:u w:val="single"/>
        </w:rPr>
      </w:pPr>
      <w:r w:rsidRPr="00D34B47">
        <w:tab/>
      </w:r>
      <w:r w:rsidRPr="00D34B47">
        <w:rPr>
          <w:u w:val="single"/>
        </w:rPr>
        <w:t>c.</w:t>
      </w:r>
      <w:r w:rsidRPr="00D34B47">
        <w:rPr>
          <w:u w:val="single"/>
        </w:rPr>
        <w:tab/>
        <w:t>A member participating in a meeting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14:paraId="3B8776EB" w14:textId="77777777" w:rsidR="00967B8E" w:rsidRPr="00D34B47" w:rsidRDefault="00967B8E" w:rsidP="00967B8E">
      <w:pPr>
        <w:rPr>
          <w:u w:val="single"/>
        </w:rPr>
      </w:pPr>
      <w:r w:rsidRPr="00D34B47">
        <w:tab/>
      </w:r>
      <w:r w:rsidRPr="00D34B47">
        <w:rPr>
          <w:u w:val="single"/>
        </w:rPr>
        <w:t>(1)</w:t>
      </w:r>
      <w:r w:rsidRPr="00D34B47">
        <w:rPr>
          <w:u w:val="single"/>
        </w:rPr>
        <w:tab/>
        <w:t>verify that each person participating remotely is a member;</w:t>
      </w:r>
    </w:p>
    <w:p w14:paraId="56E9E41F" w14:textId="77777777" w:rsidR="00967B8E" w:rsidRPr="00D34B47" w:rsidRDefault="00967B8E" w:rsidP="00967B8E">
      <w:pPr>
        <w:rPr>
          <w:u w:val="single"/>
        </w:rPr>
      </w:pPr>
      <w:r w:rsidRPr="00D34B47">
        <w:tab/>
      </w:r>
      <w:r w:rsidRPr="00D34B47">
        <w:rPr>
          <w:u w:val="single"/>
        </w:rPr>
        <w:t>(2)</w:t>
      </w:r>
      <w:r w:rsidRPr="00D34B47">
        <w:rPr>
          <w:u w:val="single"/>
        </w:rP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14:paraId="65E14F6D" w14:textId="77777777" w:rsidR="00967B8E" w:rsidRPr="00D34B47" w:rsidRDefault="00967B8E" w:rsidP="00967B8E">
      <w:r w:rsidRPr="00033EDF">
        <w:tab/>
      </w:r>
      <w:r w:rsidRPr="00D34B47">
        <w:rPr>
          <w:u w:val="single"/>
        </w:rPr>
        <w:t>(3)</w:t>
      </w:r>
      <w:r w:rsidRPr="00D34B47">
        <w:rPr>
          <w:u w:val="single"/>
        </w:rPr>
        <w:tab/>
        <w:t>record and maintain a record of any votes or other actions taken by remote communication at the meeting.</w:t>
      </w:r>
    </w:p>
    <w:p w14:paraId="0FB10475" w14:textId="77777777" w:rsidR="00967B8E" w:rsidRPr="00D34B47" w:rsidRDefault="00967B8E" w:rsidP="00967B8E">
      <w:r w:rsidRPr="00D34B47">
        <w:t>(cf: P.L.1955, c.124, s.1)</w:t>
      </w:r>
    </w:p>
    <w:p w14:paraId="1504B9A6" w14:textId="77777777" w:rsidR="00967B8E" w:rsidRPr="00D34B47" w:rsidRDefault="00967B8E" w:rsidP="00967B8E"/>
    <w:p w14:paraId="135D82F0" w14:textId="77777777" w:rsidR="00EC1E2A" w:rsidRPr="00EC1E2A" w:rsidRDefault="00967B8E" w:rsidP="00EC1E2A">
      <w:r w:rsidRPr="00D34B47">
        <w:tab/>
      </w:r>
      <w:r w:rsidR="00EC1E2A" w:rsidRPr="00EC1E2A">
        <w:t>2.</w:t>
      </w:r>
      <w:r w:rsidR="00EC1E2A" w:rsidRPr="00EC1E2A">
        <w:tab/>
        <w:t>R.S.16:1-10 is amended to read as follows:</w:t>
      </w:r>
    </w:p>
    <w:p w14:paraId="0574E75D" w14:textId="56051A06" w:rsidR="00EC1E2A" w:rsidRPr="00EC1E2A" w:rsidRDefault="00EC1E2A" w:rsidP="00EC1E2A">
      <w:r w:rsidRPr="00EC1E2A">
        <w:tab/>
        <w:t>16:1-10</w:t>
      </w:r>
      <w:r w:rsidR="00AC7489">
        <w:t>.</w:t>
      </w:r>
      <w:r w:rsidRPr="00EC1E2A">
        <w:tab/>
        <w:t xml:space="preserve">The annual meetings for the election of trustees and officers shall be called by the board of trustees of such religious society or congregation upon </w:t>
      </w:r>
      <w:r w:rsidRPr="00EC1E2A">
        <w:rPr>
          <w:b/>
          <w:bCs/>
        </w:rPr>
        <w:t>[</w:t>
      </w:r>
      <w:r w:rsidRPr="00EC1E2A">
        <w:t>ten</w:t>
      </w:r>
      <w:r w:rsidRPr="00EC1E2A">
        <w:rPr>
          <w:b/>
          <w:bCs/>
        </w:rPr>
        <w:t>]</w:t>
      </w:r>
      <w:r w:rsidRPr="00EC1E2A">
        <w:t xml:space="preserve"> </w:t>
      </w:r>
      <w:r w:rsidRPr="00EC1E2A">
        <w:rPr>
          <w:u w:val="single"/>
        </w:rPr>
        <w:t>10</w:t>
      </w:r>
      <w:r w:rsidRPr="00EC1E2A">
        <w:t xml:space="preserve"> days’ notice, signed by the secretary of the board and posted as required in </w:t>
      </w:r>
      <w:r w:rsidRPr="00EC1E2A">
        <w:rPr>
          <w:b/>
          <w:bCs/>
        </w:rPr>
        <w:t>[</w:t>
      </w:r>
      <w:r w:rsidRPr="00EC1E2A">
        <w:t>section</w:t>
      </w:r>
      <w:r w:rsidR="008C3A0C" w:rsidRPr="00EC1E2A">
        <w:rPr>
          <w:b/>
          <w:bCs/>
        </w:rPr>
        <w:t>]</w:t>
      </w:r>
      <w:r w:rsidRPr="00EC1E2A">
        <w:t xml:space="preserve"> </w:t>
      </w:r>
      <w:r w:rsidR="008C3A0C" w:rsidRPr="00EC1E2A">
        <w:rPr>
          <w:u w:val="single"/>
        </w:rPr>
        <w:t>R.S.</w:t>
      </w:r>
      <w:r w:rsidR="008C3A0C" w:rsidRPr="008C3A0C">
        <w:t>16:1-1</w:t>
      </w:r>
      <w:r w:rsidR="008C3A0C" w:rsidRPr="00EC1E2A">
        <w:t xml:space="preserve"> </w:t>
      </w:r>
      <w:r w:rsidRPr="00EC1E2A">
        <w:rPr>
          <w:b/>
          <w:bCs/>
        </w:rPr>
        <w:t>[</w:t>
      </w:r>
      <w:r w:rsidRPr="00EC1E2A">
        <w:t>of this Title</w:t>
      </w:r>
      <w:r w:rsidRPr="00EC1E2A">
        <w:rPr>
          <w:b/>
          <w:bCs/>
        </w:rPr>
        <w:t>]</w:t>
      </w:r>
      <w:r w:rsidRPr="00EC1E2A">
        <w:t xml:space="preserve">.  </w:t>
      </w:r>
      <w:r w:rsidRPr="00EC1E2A">
        <w:rPr>
          <w:u w:val="single"/>
        </w:rPr>
        <w:t>If the board has authorized participation by members by means of remote communication pursuant to R.S.16:1-5, the notice to members shall describe the means of remote communication to be used.  A meeting held by means of remote communication may occur after a state of emergency has been lifted if notice of the meeting was provided during the state of emergency.</w:t>
      </w:r>
      <w:r w:rsidRPr="00EC1E2A">
        <w:t xml:space="preserve">  The meeting when convened shall select its own officers and determine its own rules of procedure.</w:t>
      </w:r>
    </w:p>
    <w:p w14:paraId="70DC9AC5" w14:textId="77777777" w:rsidR="00EC1E2A" w:rsidRPr="00EC1E2A" w:rsidRDefault="00EC1E2A" w:rsidP="00EC1E2A">
      <w:r w:rsidRPr="00EC1E2A">
        <w:t>(cf: P.L.1955, c.124, s.6)</w:t>
      </w:r>
    </w:p>
    <w:p w14:paraId="07E83DF6" w14:textId="5A2A7C6A" w:rsidR="00967B8E" w:rsidRPr="00D34B47" w:rsidRDefault="00967B8E" w:rsidP="00EC1E2A"/>
    <w:p w14:paraId="739DBF16" w14:textId="77777777" w:rsidR="00967B8E" w:rsidRPr="00D34B47" w:rsidRDefault="00967B8E" w:rsidP="00967B8E">
      <w:r w:rsidRPr="00D34B47">
        <w:tab/>
        <w:t>3.</w:t>
      </w:r>
      <w:r w:rsidRPr="00D34B47">
        <w:tab/>
        <w:t>This act shall take effect immediately.</w:t>
      </w:r>
    </w:p>
    <w:p w14:paraId="5F286557" w14:textId="207150D3" w:rsidR="00533072" w:rsidRDefault="00533072" w:rsidP="00967B8E"/>
    <w:p w14:paraId="36368319" w14:textId="77777777" w:rsidR="00BA18FC" w:rsidRPr="00D71D68" w:rsidRDefault="00BA18FC" w:rsidP="00967B8E"/>
    <w:p w14:paraId="62AAF05A" w14:textId="77777777" w:rsidR="00686AEB" w:rsidRPr="00AA7880" w:rsidRDefault="00686AEB" w:rsidP="00686AEB">
      <w:pPr>
        <w:jc w:val="center"/>
      </w:pPr>
      <w:r w:rsidRPr="00D71D68">
        <w:t>STATEMENT</w:t>
      </w:r>
    </w:p>
    <w:p w14:paraId="52D3AA6D" w14:textId="099B9A1F" w:rsidR="00686AEB" w:rsidRDefault="00686AEB" w:rsidP="00686AEB"/>
    <w:p w14:paraId="4550D5E0" w14:textId="77777777" w:rsidR="00D90D3C" w:rsidRPr="00D34B47" w:rsidRDefault="00D90D3C" w:rsidP="00D90D3C">
      <w:r w:rsidRPr="00D34B47">
        <w:tab/>
        <w:t xml:space="preserve">This bill allows members of religious corporations to hold, either solely or in part, meetings by means of remote communication during a state of emergency. </w:t>
      </w:r>
    </w:p>
    <w:p w14:paraId="4929C94B" w14:textId="77777777" w:rsidR="00D90D3C" w:rsidRPr="00D34B47" w:rsidRDefault="00D90D3C" w:rsidP="00D90D3C">
      <w:r w:rsidRPr="00D34B47">
        <w:tab/>
        <w:t xml:space="preserve">Pursuant to current law, meetings of members are required to be held at a physical location, with no provision for members to participate by alternative means during a state of emergency. Under this bill, remote communication of meetings will be permitted if a state of emergency is declared by the Governor. During the state of emergency, a meeting of members may be held by means of remote communication to the extent that the board of trustees authorize and adopt guidelines and procedures governing such a meeting. </w:t>
      </w:r>
    </w:p>
    <w:p w14:paraId="631C10B2" w14:textId="77777777" w:rsidR="00D90D3C" w:rsidRPr="00D34B47" w:rsidRDefault="00D90D3C" w:rsidP="00D90D3C">
      <w:r w:rsidRPr="00D34B47">
        <w:tab/>
        <w:t>The bill will also provide that members are deemed present if participating in a meeting by means of remote communication, regardless of whether the meeting is held solely by means of remote communication or in part.</w:t>
      </w:r>
    </w:p>
    <w:p w14:paraId="46B95D52" w14:textId="77777777" w:rsidR="00D90D3C" w:rsidRPr="00D34B47" w:rsidRDefault="00D90D3C" w:rsidP="00D90D3C">
      <w:pPr>
        <w:rPr>
          <w:u w:val="single"/>
        </w:rPr>
      </w:pPr>
      <w:r w:rsidRPr="00D34B47">
        <w:tab/>
        <w:t>In times of crisis, remote meetings can offer broader accessibility to members and increase member participation. It also provides religious corporations with the flexibility that they may need to respond to any challenges that may occur because of a state of emergency declaration.</w:t>
      </w:r>
    </w:p>
    <w:sectPr w:rsidR="00D90D3C" w:rsidRPr="00D34B47" w:rsidSect="00236E54">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4BC98" w14:textId="77777777" w:rsidR="00BF0DAA" w:rsidRDefault="00BF0DAA">
      <w:r>
        <w:separator/>
      </w:r>
    </w:p>
  </w:endnote>
  <w:endnote w:type="continuationSeparator" w:id="0">
    <w:p w14:paraId="3CBF58AE" w14:textId="77777777" w:rsidR="00BF0DAA" w:rsidRDefault="00BF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4C00C" w14:textId="77777777" w:rsidR="00BA18FC" w:rsidRDefault="00BA1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0F381" w14:textId="77777777" w:rsidR="00BA18FC" w:rsidRDefault="00BA18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30F3" w14:textId="77777777" w:rsidR="00BA18FC" w:rsidRDefault="00BA1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C9AAC"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DF433"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36E09DD" w14:textId="77777777" w:rsidR="001534BB" w:rsidRPr="00921C91" w:rsidRDefault="001534BB">
    <w:pPr>
      <w:pStyle w:val="Footer"/>
      <w:rPr>
        <w:szCs w:val="18"/>
      </w:rPr>
    </w:pPr>
  </w:p>
  <w:p w14:paraId="5F7D4C1C"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DDAC81" w14:textId="77777777" w:rsidR="001534BB" w:rsidRDefault="001534BB">
    <w:pPr>
      <w:pStyle w:val="Footer"/>
    </w:pPr>
  </w:p>
  <w:p w14:paraId="272FC50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0DB94" w14:textId="77777777" w:rsidR="00BF0DAA" w:rsidRDefault="00BF0DAA">
      <w:r>
        <w:separator/>
      </w:r>
    </w:p>
  </w:footnote>
  <w:footnote w:type="continuationSeparator" w:id="0">
    <w:p w14:paraId="111BE64A" w14:textId="77777777" w:rsidR="00BF0DAA" w:rsidRDefault="00BF0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0058B" w14:textId="77777777" w:rsidR="00665CBC" w:rsidRDefault="00FD6EB3">
    <w:pPr>
      <w:pStyle w:val="Header"/>
    </w:pPr>
    <w:r>
      <w:rPr>
        <w:noProof/>
      </w:rPr>
      <w:pict w14:anchorId="7F7628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382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15975" w14:textId="77777777" w:rsidR="00BA18FC" w:rsidRDefault="00BA1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8D3B" w14:textId="3B058BA4" w:rsidR="00665CBC" w:rsidRDefault="00665CBC" w:rsidP="00686AEB">
    <w:pPr>
      <w:pStyle w:val="Header"/>
      <w:jc w:val="center"/>
      <w:rPr>
        <w:rStyle w:val="PageNumber"/>
      </w:rPr>
    </w:pPr>
  </w:p>
  <w:p w14:paraId="5ECAE4EC" w14:textId="76F6A71B" w:rsidR="00236E54" w:rsidRDefault="00236E54" w:rsidP="00236E54">
    <w:pPr>
      <w:pStyle w:val="bpuHeadSpon"/>
    </w:pPr>
    <w:r w:rsidRPr="00236E54">
      <w:rPr>
        <w:rStyle w:val="bpuHeadSponChar"/>
      </w:rPr>
      <w:t>A4244</w:t>
    </w:r>
    <w:r>
      <w:t xml:space="preserve"> KARABINCHAK</w:t>
    </w:r>
  </w:p>
  <w:p w14:paraId="6F75A2DA" w14:textId="2616B0E7" w:rsidR="00236E54" w:rsidRDefault="00236E54" w:rsidP="00236E54">
    <w:pPr>
      <w:pStyle w:val="bpuHeadSpon"/>
    </w:pPr>
    <w:r>
      <w:fldChar w:fldCharType="begin"/>
    </w:r>
    <w:r>
      <w:instrText xml:space="preserve"> PAGE  \* MERGEFORMAT </w:instrText>
    </w:r>
    <w:r>
      <w:fldChar w:fldCharType="separate"/>
    </w:r>
    <w:r w:rsidR="00FD6EB3">
      <w:rPr>
        <w:noProof/>
      </w:rPr>
      <w:t>3</w:t>
    </w:r>
    <w:r>
      <w:fldChar w:fldCharType="end"/>
    </w:r>
  </w:p>
  <w:p w14:paraId="2A331DF9" w14:textId="77777777" w:rsidR="00236E54" w:rsidRDefault="00236E54" w:rsidP="00236E5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C4FF6" w14:textId="02C707A3" w:rsidR="00665CBC" w:rsidRDefault="00665CBC">
    <w:pPr>
      <w:pStyle w:val="Header"/>
    </w:pPr>
  </w:p>
  <w:p w14:paraId="287CAAB8" w14:textId="4BF824C3" w:rsidR="00236E54" w:rsidRDefault="00236E54" w:rsidP="00236E54">
    <w:pPr>
      <w:pStyle w:val="bpuHeadSpon"/>
    </w:pPr>
    <w:r w:rsidRPr="00236E54">
      <w:rPr>
        <w:rStyle w:val="bpuHeadSponChar"/>
      </w:rPr>
      <w:t>A4244</w:t>
    </w:r>
    <w:r>
      <w:t xml:space="preserve"> KARABINCHAK</w:t>
    </w:r>
  </w:p>
  <w:p w14:paraId="09A71872" w14:textId="339D7EB1" w:rsidR="00236E54" w:rsidRDefault="00236E54" w:rsidP="00236E54">
    <w:pPr>
      <w:pStyle w:val="bpuHeadSpon"/>
    </w:pPr>
    <w:r>
      <w:fldChar w:fldCharType="begin"/>
    </w:r>
    <w:r>
      <w:instrText xml:space="preserve"> PAGE  \* MERGEFORMAT </w:instrText>
    </w:r>
    <w:r>
      <w:fldChar w:fldCharType="separate"/>
    </w:r>
    <w:r w:rsidR="00FD6EB3">
      <w:rPr>
        <w:noProof/>
      </w:rPr>
      <w:t>2</w:t>
    </w:r>
    <w:r>
      <w:fldChar w:fldCharType="end"/>
    </w:r>
  </w:p>
  <w:p w14:paraId="61B2FD53" w14:textId="77777777" w:rsidR="00236E54" w:rsidRDefault="00236E54" w:rsidP="00236E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2B31"/>
    <w:rsid w:val="001645FB"/>
    <w:rsid w:val="00173D2B"/>
    <w:rsid w:val="00181676"/>
    <w:rsid w:val="00183603"/>
    <w:rsid w:val="00194E78"/>
    <w:rsid w:val="0019635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E5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06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72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B0E"/>
    <w:rsid w:val="004A77A4"/>
    <w:rsid w:val="004C742C"/>
    <w:rsid w:val="004E1F3E"/>
    <w:rsid w:val="004F21BD"/>
    <w:rsid w:val="004F4F1D"/>
    <w:rsid w:val="004F74DD"/>
    <w:rsid w:val="00501317"/>
    <w:rsid w:val="0050495C"/>
    <w:rsid w:val="00505DC9"/>
    <w:rsid w:val="00506E1E"/>
    <w:rsid w:val="00513C81"/>
    <w:rsid w:val="00525918"/>
    <w:rsid w:val="005272A4"/>
    <w:rsid w:val="00527BFB"/>
    <w:rsid w:val="00532A32"/>
    <w:rsid w:val="0053307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B7DBD"/>
    <w:rsid w:val="005C07E4"/>
    <w:rsid w:val="005C2124"/>
    <w:rsid w:val="005C336F"/>
    <w:rsid w:val="005C7F3C"/>
    <w:rsid w:val="005E017C"/>
    <w:rsid w:val="005E50C6"/>
    <w:rsid w:val="005F01B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6A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CA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CE1"/>
    <w:rsid w:val="008916EC"/>
    <w:rsid w:val="00891E4F"/>
    <w:rsid w:val="008A31C5"/>
    <w:rsid w:val="008A4F9A"/>
    <w:rsid w:val="008B2850"/>
    <w:rsid w:val="008C3A0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B8E"/>
    <w:rsid w:val="00971493"/>
    <w:rsid w:val="00971AD9"/>
    <w:rsid w:val="00973069"/>
    <w:rsid w:val="00973523"/>
    <w:rsid w:val="00980766"/>
    <w:rsid w:val="009835D4"/>
    <w:rsid w:val="009865D4"/>
    <w:rsid w:val="00997152"/>
    <w:rsid w:val="009972CD"/>
    <w:rsid w:val="009A0E9C"/>
    <w:rsid w:val="009A45DA"/>
    <w:rsid w:val="009B06D2"/>
    <w:rsid w:val="009B2E1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489"/>
    <w:rsid w:val="00AC7639"/>
    <w:rsid w:val="00AD08BB"/>
    <w:rsid w:val="00AD0EC0"/>
    <w:rsid w:val="00AD70D6"/>
    <w:rsid w:val="00AD75BC"/>
    <w:rsid w:val="00AD7BB0"/>
    <w:rsid w:val="00AD7BC9"/>
    <w:rsid w:val="00AE1871"/>
    <w:rsid w:val="00AF1A8C"/>
    <w:rsid w:val="00B0116D"/>
    <w:rsid w:val="00B01173"/>
    <w:rsid w:val="00B02F35"/>
    <w:rsid w:val="00B04376"/>
    <w:rsid w:val="00B05A3C"/>
    <w:rsid w:val="00B07100"/>
    <w:rsid w:val="00B1138C"/>
    <w:rsid w:val="00B2574A"/>
    <w:rsid w:val="00B35D8A"/>
    <w:rsid w:val="00B45B34"/>
    <w:rsid w:val="00B57047"/>
    <w:rsid w:val="00B61D86"/>
    <w:rsid w:val="00B6342D"/>
    <w:rsid w:val="00B726BD"/>
    <w:rsid w:val="00B732BC"/>
    <w:rsid w:val="00B90E33"/>
    <w:rsid w:val="00B9676B"/>
    <w:rsid w:val="00BA18FC"/>
    <w:rsid w:val="00BA2EA5"/>
    <w:rsid w:val="00BA364B"/>
    <w:rsid w:val="00BB1190"/>
    <w:rsid w:val="00BB31D0"/>
    <w:rsid w:val="00BB3A11"/>
    <w:rsid w:val="00BB4DDB"/>
    <w:rsid w:val="00BB5D79"/>
    <w:rsid w:val="00BB5F02"/>
    <w:rsid w:val="00BC7892"/>
    <w:rsid w:val="00BD345F"/>
    <w:rsid w:val="00BE24D6"/>
    <w:rsid w:val="00BE7EFA"/>
    <w:rsid w:val="00BF06AD"/>
    <w:rsid w:val="00BF0DAA"/>
    <w:rsid w:val="00BF2C67"/>
    <w:rsid w:val="00C04F4D"/>
    <w:rsid w:val="00C12E48"/>
    <w:rsid w:val="00C13D14"/>
    <w:rsid w:val="00C15F53"/>
    <w:rsid w:val="00C23F09"/>
    <w:rsid w:val="00C25356"/>
    <w:rsid w:val="00C328D0"/>
    <w:rsid w:val="00C46BC1"/>
    <w:rsid w:val="00C5126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7E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0D3C"/>
    <w:rsid w:val="00D9410B"/>
    <w:rsid w:val="00D9695B"/>
    <w:rsid w:val="00DA2417"/>
    <w:rsid w:val="00DA5585"/>
    <w:rsid w:val="00DB02AC"/>
    <w:rsid w:val="00DB6AA2"/>
    <w:rsid w:val="00DE10D1"/>
    <w:rsid w:val="00DE2514"/>
    <w:rsid w:val="00DE6851"/>
    <w:rsid w:val="00DF03EE"/>
    <w:rsid w:val="00E01B71"/>
    <w:rsid w:val="00E035C7"/>
    <w:rsid w:val="00E05CC9"/>
    <w:rsid w:val="00E15573"/>
    <w:rsid w:val="00E25A5B"/>
    <w:rsid w:val="00E35C2C"/>
    <w:rsid w:val="00E373C7"/>
    <w:rsid w:val="00E4267B"/>
    <w:rsid w:val="00E42F13"/>
    <w:rsid w:val="00E452DF"/>
    <w:rsid w:val="00E543CF"/>
    <w:rsid w:val="00E546FD"/>
    <w:rsid w:val="00E608F1"/>
    <w:rsid w:val="00E611B9"/>
    <w:rsid w:val="00E67E60"/>
    <w:rsid w:val="00E7144F"/>
    <w:rsid w:val="00E73D74"/>
    <w:rsid w:val="00E76A79"/>
    <w:rsid w:val="00E80692"/>
    <w:rsid w:val="00E80C24"/>
    <w:rsid w:val="00E93836"/>
    <w:rsid w:val="00EA7C16"/>
    <w:rsid w:val="00EC1E2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E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6E9F5"/>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3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707</Words>
  <Characters>3681</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A4244</vt:lpstr>
    </vt:vector>
  </TitlesOfParts>
  <Manager>R224</Manager>
  <Company>NJ Office of Legislative Services</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A4244</dc:title>
  <dc:subject/>
  <dc:creator>Assemblyman  KARABINCHAK</dc:creator>
  <cp:keywords>A4244|3|CL |318|307|311|N|0|</cp:keywords>
  <dc:description>INTRODUCED JUNE 8, 2020</dc:description>
  <cp:lastModifiedBy>Brabson, Dawn</cp:lastModifiedBy>
  <cp:revision>2</cp:revision>
  <cp:lastPrinted>2020-06-05T18:25:00Z</cp:lastPrinted>
  <dcterms:created xsi:type="dcterms:W3CDTF">2021-12-07T15:14:00Z</dcterms:created>
  <dcterms:modified xsi:type="dcterms:W3CDTF">2021-12-07T15:14:00Z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