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41" w:rsidRDefault="00E67541" w:rsidP="00E67541">
      <w:pPr>
        <w:pStyle w:val="bpuBill"/>
      </w:pPr>
      <w:bookmarkStart w:id="0" w:name="bpuFrontPg"/>
      <w:bookmarkEnd w:id="0"/>
      <w:r>
        <w:t xml:space="preserve">ASSEMBLY, No. 4249 </w:t>
      </w:r>
    </w:p>
    <w:p w:rsidR="00E67541" w:rsidRPr="009D38FF" w:rsidRDefault="00E67541" w:rsidP="00E675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981592" r:id="rId8"/>
        </w:object>
      </w:r>
    </w:p>
    <w:p w:rsidR="00E67541" w:rsidRDefault="00E67541" w:rsidP="00E67541">
      <w:pPr>
        <w:pStyle w:val="bpuState"/>
      </w:pPr>
      <w:r>
        <w:t>STATE OF NEW JERSEY</w:t>
      </w:r>
    </w:p>
    <w:p w:rsidR="00E67541" w:rsidRDefault="00E67541" w:rsidP="00E67541">
      <w:pPr>
        <w:pStyle w:val="bpuLegislature"/>
      </w:pPr>
      <w:r>
        <w:t>219th LEGISLATURE</w:t>
      </w:r>
    </w:p>
    <w:p w:rsidR="00E67541" w:rsidRDefault="00E67541" w:rsidP="00E67541">
      <w:pPr>
        <w:pStyle w:val="bpuWpGraphic"/>
      </w:pPr>
      <w:r>
        <w:object w:dxaOrig="8985" w:dyaOrig="255">
          <v:shape id="_x0000_i1026" type="#_x0000_t75" style="width:6in;height:12pt" o:ole="">
            <v:imagedata r:id="rId7" o:title=""/>
          </v:shape>
          <o:OLEObject Type="Embed" ProgID="WPWin6.1" ShapeID="_x0000_i1026" DrawAspect="Content" ObjectID="_1653981593" r:id="rId9"/>
        </w:object>
      </w:r>
      <w:r>
        <w:t xml:space="preserve">  </w:t>
      </w:r>
    </w:p>
    <w:p w:rsidR="00E67541" w:rsidRDefault="00E67541" w:rsidP="00E67541">
      <w:pPr>
        <w:pStyle w:val="bpuIntro"/>
      </w:pPr>
      <w:r>
        <w:t>INTRODUCED JUNE 11, 2020</w:t>
      </w:r>
    </w:p>
    <w:p w:rsidR="00E67541" w:rsidRDefault="00E67541" w:rsidP="00E67541">
      <w:pPr>
        <w:pStyle w:val="bpuIntro"/>
      </w:pPr>
    </w:p>
    <w:p w:rsidR="00E67541" w:rsidRDefault="00E67541" w:rsidP="00E67541">
      <w:pPr>
        <w:pStyle w:val="bpuIntro"/>
        <w:sectPr w:rsidR="00E67541" w:rsidSect="00E8299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67541" w:rsidRDefault="00E67541" w:rsidP="00E67541">
      <w:pPr>
        <w:pStyle w:val="bpuIntro"/>
      </w:pPr>
    </w:p>
    <w:p w:rsidR="00E67541" w:rsidRDefault="00E67541" w:rsidP="00E67541">
      <w:pPr>
        <w:pStyle w:val="bpuSponsor"/>
      </w:pPr>
      <w:r>
        <w:t>Sponsored by:</w:t>
      </w:r>
    </w:p>
    <w:p w:rsidR="00E67541" w:rsidRDefault="00E67541" w:rsidP="00E67541">
      <w:pPr>
        <w:pStyle w:val="bpuSponsor"/>
      </w:pPr>
      <w:r>
        <w:t>Assemblywoman  ANNETTE QUIJANO</w:t>
      </w:r>
    </w:p>
    <w:p w:rsidR="00E67541" w:rsidRDefault="00E67541" w:rsidP="00E67541">
      <w:pPr>
        <w:pStyle w:val="bpuSponsor"/>
      </w:pPr>
      <w:r>
        <w:t>District 20 (Union)</w:t>
      </w:r>
    </w:p>
    <w:p w:rsidR="00E67541" w:rsidRDefault="00E82994" w:rsidP="00E82994">
      <w:pPr>
        <w:pStyle w:val="bpuSponsor"/>
      </w:pPr>
      <w:r>
        <w:t>Assemblyman  ROBERT J. KARABINCHAK</w:t>
      </w:r>
    </w:p>
    <w:p w:rsidR="00E82994" w:rsidRDefault="00E82994" w:rsidP="00E82994">
      <w:pPr>
        <w:pStyle w:val="bpuSponsor"/>
      </w:pPr>
      <w:r>
        <w:t>District 18 (Middlesex)</w:t>
      </w:r>
    </w:p>
    <w:p w:rsidR="00E82994" w:rsidRDefault="007F3FC8" w:rsidP="007F3FC8">
      <w:pPr>
        <w:pStyle w:val="bpuSponsor"/>
      </w:pPr>
      <w:r>
        <w:t>Assemblyman  ANTHONY S. VERRELLI</w:t>
      </w:r>
    </w:p>
    <w:p w:rsidR="007F3FC8" w:rsidRDefault="007F3FC8" w:rsidP="007F3FC8">
      <w:pPr>
        <w:pStyle w:val="bpuSponsor"/>
      </w:pPr>
      <w:r>
        <w:t>District 15 (Hunterdon and Mercer)</w:t>
      </w:r>
    </w:p>
    <w:p w:rsidR="007F3FC8" w:rsidRPr="007F3FC8" w:rsidRDefault="007F3FC8" w:rsidP="007F3FC8">
      <w:pPr>
        <w:pStyle w:val="bpuSponsor"/>
      </w:pPr>
    </w:p>
    <w:p w:rsidR="00E67541" w:rsidRDefault="00EA4E9D" w:rsidP="00EA4E9D">
      <w:pPr>
        <w:pStyle w:val="bpuSponsor"/>
      </w:pPr>
      <w:r>
        <w:t>Co-Sponsored by:</w:t>
      </w:r>
    </w:p>
    <w:p w:rsidR="00EA4E9D" w:rsidRDefault="00EA4E9D" w:rsidP="00EA4E9D">
      <w:pPr>
        <w:pStyle w:val="bpuSponsor"/>
      </w:pPr>
      <w:r w:rsidRPr="00EA4E9D">
        <w:t xml:space="preserve">Assemblymen </w:t>
      </w:r>
      <w:proofErr w:type="spellStart"/>
      <w:r w:rsidRPr="00EA4E9D">
        <w:t>Mazzeo</w:t>
      </w:r>
      <w:proofErr w:type="spellEnd"/>
      <w:r w:rsidRPr="00EA4E9D">
        <w:t xml:space="preserve">, </w:t>
      </w:r>
      <w:proofErr w:type="spellStart"/>
      <w:r w:rsidRPr="00EA4E9D">
        <w:t>Armato</w:t>
      </w:r>
      <w:proofErr w:type="spellEnd"/>
      <w:r w:rsidRPr="00EA4E9D">
        <w:t xml:space="preserve"> and Johnson</w:t>
      </w:r>
    </w:p>
    <w:p w:rsidR="00EA4E9D" w:rsidRDefault="00EA4E9D" w:rsidP="00EA4E9D"/>
    <w:p w:rsidR="00EA4E9D" w:rsidRPr="00EA4E9D" w:rsidRDefault="00EA4E9D" w:rsidP="00EA4E9D">
      <w:bookmarkStart w:id="1" w:name="_GoBack"/>
      <w:bookmarkEnd w:id="1"/>
    </w:p>
    <w:p w:rsidR="00E67541" w:rsidRDefault="00E67541" w:rsidP="00E67541">
      <w:pPr>
        <w:pStyle w:val="bpuSponsor"/>
      </w:pPr>
    </w:p>
    <w:p w:rsidR="00E67541" w:rsidRDefault="00E67541" w:rsidP="00E67541">
      <w:pPr>
        <w:pStyle w:val="bpuSponsor"/>
      </w:pPr>
    </w:p>
    <w:p w:rsidR="00E67541" w:rsidRDefault="00E67541" w:rsidP="00E67541">
      <w:pPr>
        <w:pStyle w:val="bpuSponsor"/>
      </w:pPr>
      <w:r>
        <w:t>SYNOPSIS</w:t>
      </w:r>
    </w:p>
    <w:p w:rsidR="00E67541" w:rsidRDefault="00E67541" w:rsidP="00E67541">
      <w:pPr>
        <w:pStyle w:val="bpuNormText"/>
      </w:pPr>
      <w:r>
        <w:tab/>
        <w:t xml:space="preserve">Directs State Auditor to audit Division of Unemployment and Temporary Disability Insurance in DOLWD. </w:t>
      </w:r>
    </w:p>
    <w:p w:rsidR="00E67541" w:rsidRDefault="00E67541" w:rsidP="00E67541">
      <w:pPr>
        <w:pStyle w:val="bpuNormText"/>
      </w:pPr>
    </w:p>
    <w:p w:rsidR="00E67541" w:rsidRDefault="00E67541" w:rsidP="00E67541">
      <w:pPr>
        <w:pStyle w:val="bpuSponsor"/>
      </w:pPr>
      <w:r>
        <w:t xml:space="preserve">CURRENT VERSION OF TEXT </w:t>
      </w:r>
    </w:p>
    <w:p w:rsidR="00E67541" w:rsidRDefault="00E67541" w:rsidP="00E67541">
      <w:pPr>
        <w:pStyle w:val="bpuNormText"/>
      </w:pPr>
      <w:r>
        <w:tab/>
        <w:t>As introduced.</w:t>
      </w:r>
    </w:p>
    <w:p w:rsidR="00E67541" w:rsidRDefault="00E67541" w:rsidP="00E675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7541" w:rsidRDefault="00E67541" w:rsidP="008916EC">
      <w:pPr>
        <w:pStyle w:val="FronterPage"/>
        <w:tabs>
          <w:tab w:val="clear" w:pos="720"/>
          <w:tab w:val="clear" w:pos="1440"/>
          <w:tab w:val="clear" w:pos="2160"/>
          <w:tab w:val="clear" w:pos="2880"/>
          <w:tab w:val="clear" w:pos="3600"/>
          <w:tab w:val="clear" w:pos="4320"/>
          <w:tab w:val="clear" w:pos="5040"/>
        </w:tabs>
        <w:sectPr w:rsidR="00E67541" w:rsidSect="00E67541">
          <w:type w:val="continuous"/>
          <w:pgSz w:w="12240" w:h="20160" w:code="5"/>
          <w:pgMar w:top="1440" w:right="2275" w:bottom="1440" w:left="2275" w:header="72" w:footer="720" w:gutter="0"/>
          <w:pgNumType w:start="1"/>
          <w:cols w:space="720"/>
          <w:docGrid w:linePitch="360"/>
        </w:sectPr>
      </w:pPr>
    </w:p>
    <w:p w:rsidR="00686AEB" w:rsidRPr="00677316" w:rsidRDefault="00160E08" w:rsidP="003E47BA">
      <w:pPr>
        <w:pStyle w:val="HangingAnAct"/>
        <w:rPr>
          <w:rStyle w:val="HangingAnActChar"/>
        </w:rPr>
      </w:pPr>
      <w:r>
        <w:rPr>
          <w:rStyle w:val="BillHead"/>
        </w:rPr>
        <w:lastRenderedPageBreak/>
        <w:t>An Act</w:t>
      </w:r>
      <w:r w:rsidR="00686AEB" w:rsidRPr="006B7FA7">
        <w:rPr>
          <w:rStyle w:val="HangingAnActChar"/>
        </w:rPr>
        <w:t xml:space="preserve"> </w:t>
      </w:r>
      <w:r w:rsidR="00504085">
        <w:t>directing the State Auditor to audit the Division of Unemployment and Temporary Disability Insurance in the Department of Labor and Workforce Development.</w:t>
      </w:r>
    </w:p>
    <w:p w:rsidR="000B1054" w:rsidRPr="00D71D68" w:rsidRDefault="000B1054" w:rsidP="000B1054"/>
    <w:p w:rsidR="00686AEB" w:rsidRPr="00AA7880" w:rsidRDefault="00686AEB" w:rsidP="00686AEB">
      <w:r>
        <w:tab/>
      </w:r>
      <w:r w:rsidR="00160E08">
        <w:rPr>
          <w:rStyle w:val="BillHeading2"/>
        </w:rPr>
        <w:t>Be It Enacted</w:t>
      </w:r>
      <w:r>
        <w:rPr>
          <w:rStyle w:val="BillHeading2"/>
        </w:rPr>
        <w:t xml:space="preserve"> </w:t>
      </w:r>
      <w:r w:rsidR="00160E08">
        <w:rPr>
          <w:rStyle w:val="BillLanguage"/>
        </w:rPr>
        <w:t>by the Senate and General Assembly of the State of New Jersey:</w:t>
      </w:r>
    </w:p>
    <w:p w:rsidR="00686AEB" w:rsidRPr="00D71D68" w:rsidRDefault="00686AEB" w:rsidP="00686AEB"/>
    <w:p w:rsidR="00504085" w:rsidRDefault="00504085" w:rsidP="00504085">
      <w:r>
        <w:tab/>
        <w:t>1.</w:t>
      </w:r>
      <w:r>
        <w:tab/>
        <w:t>a.  The State Auditor shall conduct a performance review audit of the Division of Unemployment and Temporary Disability Insurance in the Department of Labor and Workforce Development within six months of the effective date of this act. The performance review audit shall analyze whether the office is achieving economy, efficiency, and effectiveness in the employment of available resources and whether the office is in compliance with statutory law and regulations governing the operation of the office.</w:t>
      </w:r>
    </w:p>
    <w:p w:rsidR="00504085" w:rsidRDefault="00504085" w:rsidP="00504085">
      <w:r>
        <w:tab/>
        <w:t>b.</w:t>
      </w:r>
      <w:r>
        <w:tab/>
        <w:t>The audit required in subsection a. of this section shall include but not be limited to:</w:t>
      </w:r>
    </w:p>
    <w:p w:rsidR="00504085" w:rsidRDefault="00504085" w:rsidP="00504085">
      <w:r>
        <w:tab/>
        <w:t>(1)</w:t>
      </w:r>
      <w:r>
        <w:tab/>
        <w:t>an analysis of the office’s use of federal and State allocated funding;</w:t>
      </w:r>
    </w:p>
    <w:p w:rsidR="00504085" w:rsidRDefault="00504085" w:rsidP="00504085">
      <w:r>
        <w:tab/>
        <w:t>(2)</w:t>
      </w:r>
      <w:r>
        <w:tab/>
        <w:t>a determination of whether the existing personnel of the office is adequate to meet the statutory mandate of the office;</w:t>
      </w:r>
    </w:p>
    <w:p w:rsidR="00504085" w:rsidRDefault="00504085" w:rsidP="00504085">
      <w:r>
        <w:tab/>
        <w:t>(3)</w:t>
      </w:r>
      <w:r>
        <w:tab/>
        <w:t>an evaluation of the efficiency of the office’s internal operations, focusing especially on the areas of response time and capacity when processing applications during a state of emergency; and</w:t>
      </w:r>
    </w:p>
    <w:p w:rsidR="00504085" w:rsidRDefault="00504085" w:rsidP="00504085">
      <w:r>
        <w:tab/>
        <w:t>(4)</w:t>
      </w:r>
      <w:r>
        <w:tab/>
        <w:t>recommendations to address any organizational deficiencies that may be revealed by the audit.</w:t>
      </w:r>
    </w:p>
    <w:p w:rsidR="00504085" w:rsidRDefault="00504085" w:rsidP="00504085"/>
    <w:p w:rsidR="00504085" w:rsidRDefault="00504085" w:rsidP="00504085">
      <w:r>
        <w:tab/>
        <w:t>2.</w:t>
      </w:r>
      <w:r>
        <w:tab/>
        <w:t>Within one year of the effective date of this act, the State Auditor shall submit to the Governor, and to the Legislature pursuant to section 2 of P.L1991, c. 164 (C.52:14-19.1), a report summarizing the results of the performance review audit conducted pursuant to section 1 of this act.</w:t>
      </w:r>
    </w:p>
    <w:p w:rsidR="00504085" w:rsidRPr="00D71D68" w:rsidRDefault="00504085" w:rsidP="00504085"/>
    <w:p w:rsidR="00686AEB" w:rsidRPr="00AA7880" w:rsidRDefault="00686AEB" w:rsidP="00686AEB">
      <w:r>
        <w:tab/>
      </w:r>
      <w:r w:rsidR="00504085">
        <w:t>3</w:t>
      </w:r>
      <w:r w:rsidR="00160E08">
        <w:t>.</w:t>
      </w:r>
      <w:r w:rsidR="00504085">
        <w:tab/>
      </w:r>
      <w:r w:rsidR="00160E08">
        <w:t>This act shall take effect</w:t>
      </w:r>
      <w:r w:rsidR="00504085">
        <w:t xml:space="preserve"> immediately.</w:t>
      </w:r>
    </w:p>
    <w:p w:rsidR="00686AEB" w:rsidRDefault="00686AEB" w:rsidP="00686AEB"/>
    <w:p w:rsidR="00504085" w:rsidRPr="00CE7BD8" w:rsidRDefault="00504085" w:rsidP="00686AEB"/>
    <w:p w:rsidR="00686AEB" w:rsidRPr="00AA7880" w:rsidRDefault="00686AEB" w:rsidP="00686AEB">
      <w:pPr>
        <w:jc w:val="center"/>
      </w:pPr>
      <w:r w:rsidRPr="00D71D68">
        <w:t>STATEMENT</w:t>
      </w:r>
    </w:p>
    <w:p w:rsidR="00686AEB" w:rsidRDefault="00686AEB" w:rsidP="00686AEB"/>
    <w:p w:rsidR="00504085" w:rsidRDefault="00504085" w:rsidP="00504085">
      <w:r>
        <w:tab/>
        <w:t>This bill directs the State Auditor to conduct a performance review audit of the Division of Unemployment and Temporary Disability Insurance in the Department of Labor and Workforce Development.</w:t>
      </w:r>
    </w:p>
    <w:p w:rsidR="00504085" w:rsidRDefault="00504085" w:rsidP="00504085">
      <w:r>
        <w:tab/>
        <w:t xml:space="preserve">The bill requires the performance review audit of the Division of Unemployment and Temporary Disability Insurance to analyze whether the division is achieving economy, efficiency, and effectiveness in employing available resources and whether the </w:t>
      </w:r>
      <w:r>
        <w:lastRenderedPageBreak/>
        <w:t>office is in compliance with statutory law and regulations governing its operations.</w:t>
      </w:r>
    </w:p>
    <w:p w:rsidR="00504085" w:rsidRDefault="00504085" w:rsidP="00504085">
      <w:r>
        <w:tab/>
        <w:t>The audit must include an analysis of the office’s use of federal and State allocated funding; a determination of whether the existing personnel of the office is adequate to meet the statutory mandate of the office; an evaluation of the efficiency of the office’s internal operations, including during a state of emergency; and recommendations to address any organizational deficiencies that may be revealed by the audit.</w:t>
      </w:r>
    </w:p>
    <w:p w:rsidR="00504085" w:rsidRDefault="00504085" w:rsidP="00504085">
      <w:r>
        <w:tab/>
        <w:t>The State Auditor is required by the bill to complete the audit and submit to the Governor and the Legislature a report summarizing the results of the audit within one year of the effective date of the bill</w:t>
      </w:r>
    </w:p>
    <w:sectPr w:rsidR="00504085" w:rsidSect="00E675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5EC" w:rsidRDefault="00A105EC">
      <w:r>
        <w:separator/>
      </w:r>
    </w:p>
  </w:endnote>
  <w:endnote w:type="continuationSeparator" w:id="0">
    <w:p w:rsidR="00A105EC" w:rsidRDefault="00A1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94" w:rsidRDefault="00E82994" w:rsidP="00E82994">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5EC" w:rsidRDefault="00A105EC">
      <w:r>
        <w:separator/>
      </w:r>
    </w:p>
  </w:footnote>
  <w:footnote w:type="continuationSeparator" w:id="0">
    <w:p w:rsidR="00A105EC" w:rsidRDefault="00A1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F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7541" w:rsidRDefault="00E67541" w:rsidP="00E67541">
    <w:pPr>
      <w:pStyle w:val="bpuHeadSpon"/>
    </w:pPr>
    <w:r w:rsidRPr="00E67541">
      <w:rPr>
        <w:rStyle w:val="bpuHeadSponChar"/>
      </w:rPr>
      <w:t>A4249</w:t>
    </w:r>
    <w:r>
      <w:t xml:space="preserve"> QUIJANO</w:t>
    </w:r>
    <w:r w:rsidR="00E82994">
      <w:t xml:space="preserve">, </w:t>
    </w:r>
    <w:r w:rsidR="00E82994">
      <w:t>KARABINCHAK</w:t>
    </w:r>
  </w:p>
  <w:p w:rsidR="00E67541" w:rsidRDefault="00E67541" w:rsidP="00E67541">
    <w:pPr>
      <w:pStyle w:val="bpuHeadSpon"/>
    </w:pPr>
    <w:r>
      <w:fldChar w:fldCharType="begin"/>
    </w:r>
    <w:r>
      <w:instrText xml:space="preserve"> PAGE  \* MERGEFORMAT </w:instrText>
    </w:r>
    <w:r>
      <w:fldChar w:fldCharType="separate"/>
    </w:r>
    <w:r w:rsidR="00801A9B">
      <w:rPr>
        <w:noProof/>
      </w:rPr>
      <w:t>3</w:t>
    </w:r>
    <w:r>
      <w:fldChar w:fldCharType="end"/>
    </w:r>
  </w:p>
  <w:p w:rsidR="00E67541" w:rsidRDefault="00E67541" w:rsidP="00E675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7541" w:rsidRDefault="00E67541" w:rsidP="00E67541">
    <w:pPr>
      <w:pStyle w:val="bpuHeadSpon"/>
    </w:pPr>
    <w:r w:rsidRPr="00E67541">
      <w:rPr>
        <w:rStyle w:val="bpuHeadSponChar"/>
      </w:rPr>
      <w:t>A4249</w:t>
    </w:r>
    <w:r>
      <w:t xml:space="preserve"> QUIJANO</w:t>
    </w:r>
    <w:r w:rsidR="00E82994">
      <w:t xml:space="preserve">, </w:t>
    </w:r>
    <w:r w:rsidR="00E82994">
      <w:t>KARABINCHAK</w:t>
    </w:r>
  </w:p>
  <w:p w:rsidR="00E67541" w:rsidRDefault="00E67541" w:rsidP="00E67541">
    <w:pPr>
      <w:pStyle w:val="bpuHeadSpon"/>
    </w:pPr>
    <w:r>
      <w:fldChar w:fldCharType="begin"/>
    </w:r>
    <w:r>
      <w:instrText xml:space="preserve"> PAGE  \* MERGEFORMAT </w:instrText>
    </w:r>
    <w:r>
      <w:fldChar w:fldCharType="separate"/>
    </w:r>
    <w:r w:rsidR="00801A9B">
      <w:rPr>
        <w:noProof/>
      </w:rPr>
      <w:t>2</w:t>
    </w:r>
    <w:r>
      <w:fldChar w:fldCharType="end"/>
    </w:r>
  </w:p>
  <w:p w:rsidR="00E67541" w:rsidRDefault="00E67541" w:rsidP="00E675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EC"/>
    <w:rsid w:val="000051BD"/>
    <w:rsid w:val="000160A5"/>
    <w:rsid w:val="0002335B"/>
    <w:rsid w:val="0003549A"/>
    <w:rsid w:val="000367AE"/>
    <w:rsid w:val="00043B22"/>
    <w:rsid w:val="00054975"/>
    <w:rsid w:val="00057D20"/>
    <w:rsid w:val="0006197C"/>
    <w:rsid w:val="0006281F"/>
    <w:rsid w:val="0008141C"/>
    <w:rsid w:val="00094A55"/>
    <w:rsid w:val="000A3B1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B71"/>
    <w:rsid w:val="00160E08"/>
    <w:rsid w:val="001645FB"/>
    <w:rsid w:val="001725B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08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8DF"/>
    <w:rsid w:val="002E69D1"/>
    <w:rsid w:val="002F3BA6"/>
    <w:rsid w:val="00315320"/>
    <w:rsid w:val="00325776"/>
    <w:rsid w:val="00325E27"/>
    <w:rsid w:val="00330395"/>
    <w:rsid w:val="00333704"/>
    <w:rsid w:val="00333E7F"/>
    <w:rsid w:val="00336624"/>
    <w:rsid w:val="0034025F"/>
    <w:rsid w:val="00340458"/>
    <w:rsid w:val="0034200F"/>
    <w:rsid w:val="003446A0"/>
    <w:rsid w:val="0034481B"/>
    <w:rsid w:val="00350130"/>
    <w:rsid w:val="00354334"/>
    <w:rsid w:val="0036180C"/>
    <w:rsid w:val="00362A73"/>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085"/>
    <w:rsid w:val="0050495C"/>
    <w:rsid w:val="00505DC9"/>
    <w:rsid w:val="00506530"/>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E0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FC8"/>
    <w:rsid w:val="007F485D"/>
    <w:rsid w:val="007F6050"/>
    <w:rsid w:val="00801A9B"/>
    <w:rsid w:val="00813627"/>
    <w:rsid w:val="00832816"/>
    <w:rsid w:val="00837109"/>
    <w:rsid w:val="00840365"/>
    <w:rsid w:val="008406A3"/>
    <w:rsid w:val="00841D2C"/>
    <w:rsid w:val="00845F3C"/>
    <w:rsid w:val="008461B8"/>
    <w:rsid w:val="008462F1"/>
    <w:rsid w:val="00847EF1"/>
    <w:rsid w:val="008538FA"/>
    <w:rsid w:val="008573B0"/>
    <w:rsid w:val="0086179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5B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E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5A6"/>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6C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19"/>
    <w:rsid w:val="00E67541"/>
    <w:rsid w:val="00E7144F"/>
    <w:rsid w:val="00E73D74"/>
    <w:rsid w:val="00E76A79"/>
    <w:rsid w:val="00E80692"/>
    <w:rsid w:val="00E80C24"/>
    <w:rsid w:val="00E82994"/>
    <w:rsid w:val="00E93836"/>
    <w:rsid w:val="00EA4E9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8E2F9D"/>
  <w15:docId w15:val="{DFBCB710-A892-40DC-AA11-AAC33F55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7E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E07"/>
    <w:rPr>
      <w:rFonts w:ascii="Segoe UI" w:hAnsi="Segoe UI" w:cs="Segoe UI"/>
      <w:spacing w:val="4"/>
      <w:sz w:val="18"/>
      <w:szCs w:val="18"/>
    </w:rPr>
  </w:style>
  <w:style w:type="character" w:styleId="LineNumber">
    <w:name w:val="line number"/>
    <w:basedOn w:val="DefaultParagraphFont"/>
    <w:semiHidden/>
    <w:unhideWhenUsed/>
    <w:rsid w:val="00E6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E5AB3-2BA2-4190-AE7E-6075D75ED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513</Words>
  <Characters>2799</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A4249</vt:lpstr>
    </vt:vector>
  </TitlesOfParts>
  <Manager>R229</Manager>
  <Company>NJ Office of Legislative Services</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A4249</dc:title>
  <dc:subject>Unemployment Compensation</dc:subject>
  <dc:creator>Assemblywoman  QUIJANO</dc:creator>
  <cp:keywords>A4249|3|CL |311|0|311|F|0|</cp:keywords>
  <dc:description>INTRODUCED JUNE 11, 2020</dc:description>
  <cp:lastModifiedBy>Todaro, Vivian</cp:lastModifiedBy>
  <cp:revision>2</cp:revision>
  <cp:lastPrinted>2020-06-18T14:32:00Z</cp:lastPrinted>
  <dcterms:created xsi:type="dcterms:W3CDTF">2020-06-18T14:33:00Z</dcterms:created>
  <dcterms:modified xsi:type="dcterms:W3CDTF">2020-06-18T14:33:00Z</dcterms:modified>
  <cp:category>ss.1-2: T&amp;E; s.3: Eff. Date to 2020/35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