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DD8" w:rsidRDefault="00AC3DD8" w:rsidP="00AC3DD8">
      <w:pPr>
        <w:pStyle w:val="bpuBill"/>
      </w:pPr>
      <w:bookmarkStart w:id="0" w:name="bpuFrontPg"/>
      <w:bookmarkStart w:id="1" w:name="_GoBack"/>
      <w:bookmarkEnd w:id="0"/>
      <w:bookmarkEnd w:id="1"/>
      <w:r>
        <w:t xml:space="preserve">ASSEMBLY, No. 4269 </w:t>
      </w:r>
    </w:p>
    <w:p w:rsidR="00AC3DD8" w:rsidRPr="009D38FF" w:rsidRDefault="00AC3DD8" w:rsidP="00AC3D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983000" r:id="rId8"/>
        </w:object>
      </w:r>
    </w:p>
    <w:p w:rsidR="00AC3DD8" w:rsidRDefault="00AC3DD8" w:rsidP="00AC3DD8">
      <w:pPr>
        <w:pStyle w:val="bpuState"/>
      </w:pPr>
      <w:r>
        <w:t>STATE OF NEW JERSEY</w:t>
      </w:r>
    </w:p>
    <w:p w:rsidR="00AC3DD8" w:rsidRDefault="00AC3DD8" w:rsidP="00AC3DD8">
      <w:pPr>
        <w:pStyle w:val="bpuLegislature"/>
      </w:pPr>
      <w:r>
        <w:t>219th LEGISLATURE</w:t>
      </w:r>
    </w:p>
    <w:p w:rsidR="00AC3DD8" w:rsidRDefault="00AC3DD8" w:rsidP="00AC3DD8">
      <w:pPr>
        <w:pStyle w:val="bpuWpGraphic"/>
      </w:pPr>
      <w:r>
        <w:object w:dxaOrig="8985" w:dyaOrig="255">
          <v:shape id="_x0000_i1026" type="#_x0000_t75" style="width:6in;height:12pt" o:ole="">
            <v:imagedata r:id="rId7" o:title=""/>
          </v:shape>
          <o:OLEObject Type="Embed" ProgID="WPWin6.1" ShapeID="_x0000_i1026" DrawAspect="Content" ObjectID="_1653983001" r:id="rId9"/>
        </w:object>
      </w:r>
      <w:r>
        <w:t xml:space="preserve">  </w:t>
      </w:r>
    </w:p>
    <w:p w:rsidR="00AC3DD8" w:rsidRDefault="00AC3DD8" w:rsidP="00AC3DD8">
      <w:pPr>
        <w:pStyle w:val="bpuIntro"/>
      </w:pPr>
      <w:r>
        <w:t>INTRODUCED JUNE 15, 2020</w:t>
      </w:r>
    </w:p>
    <w:p w:rsidR="00AC3DD8" w:rsidRDefault="00AC3DD8" w:rsidP="00AC3DD8">
      <w:pPr>
        <w:pStyle w:val="bpuIntro"/>
      </w:pPr>
    </w:p>
    <w:p w:rsidR="00AC3DD8" w:rsidRDefault="00AC3DD8" w:rsidP="00AC3DD8">
      <w:pPr>
        <w:pStyle w:val="bpuIntro"/>
        <w:sectPr w:rsidR="00AC3DD8" w:rsidSect="008F07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C3DD8" w:rsidRDefault="00AC3DD8" w:rsidP="00AC3DD8">
      <w:pPr>
        <w:pStyle w:val="bpuIntro"/>
      </w:pPr>
    </w:p>
    <w:p w:rsidR="00AC3DD8" w:rsidRDefault="00AC3DD8" w:rsidP="00AC3DD8">
      <w:pPr>
        <w:pStyle w:val="bpuSponsor"/>
      </w:pPr>
      <w:r>
        <w:t>Sponsored by:</w:t>
      </w:r>
    </w:p>
    <w:p w:rsidR="00AC3DD8" w:rsidRDefault="00AC3DD8" w:rsidP="00AC3DD8">
      <w:pPr>
        <w:pStyle w:val="bpuSponsor"/>
      </w:pPr>
      <w:r>
        <w:t>Assemblywoman  ANNETTE QUIJANO</w:t>
      </w:r>
    </w:p>
    <w:p w:rsidR="00AC3DD8" w:rsidRDefault="00AC3DD8" w:rsidP="00AC3DD8">
      <w:pPr>
        <w:pStyle w:val="bpuSponsor"/>
      </w:pPr>
      <w:r>
        <w:t>District 20 (Union)</w:t>
      </w:r>
    </w:p>
    <w:p w:rsidR="00AC3DD8" w:rsidRDefault="00F3408F" w:rsidP="00F3408F">
      <w:pPr>
        <w:pStyle w:val="bpuSponsor"/>
      </w:pPr>
      <w:r>
        <w:t>Assemblywoman  SHANIQUE SPEIGHT</w:t>
      </w:r>
    </w:p>
    <w:p w:rsidR="00F3408F" w:rsidRDefault="00F3408F" w:rsidP="00F3408F">
      <w:pPr>
        <w:pStyle w:val="bpuSponsor"/>
      </w:pPr>
      <w:r>
        <w:t>District 29 (Essex)</w:t>
      </w:r>
    </w:p>
    <w:p w:rsidR="00F3408F" w:rsidRDefault="00F83C41" w:rsidP="00F83C41">
      <w:pPr>
        <w:pStyle w:val="bpuSponsor"/>
      </w:pPr>
      <w:r>
        <w:t>Assemblywoman  BRITNEE N. TIMBERLAKE</w:t>
      </w:r>
    </w:p>
    <w:p w:rsidR="00F83C41" w:rsidRDefault="00F83C41" w:rsidP="00F83C41">
      <w:pPr>
        <w:pStyle w:val="bpuSponsor"/>
      </w:pPr>
      <w:r>
        <w:t>District 34 (Essex and Passaic)</w:t>
      </w:r>
    </w:p>
    <w:p w:rsidR="00F83C41" w:rsidRPr="00F83C41" w:rsidRDefault="00F83C41" w:rsidP="00F83C41">
      <w:pPr>
        <w:pStyle w:val="bpuSponsor"/>
      </w:pPr>
    </w:p>
    <w:p w:rsidR="00AC3DD8" w:rsidRDefault="008F0783" w:rsidP="008F0783">
      <w:pPr>
        <w:pStyle w:val="bpuSponsor"/>
      </w:pPr>
      <w:r>
        <w:t>Co-Sponsored by:</w:t>
      </w:r>
    </w:p>
    <w:p w:rsidR="008F0783" w:rsidRDefault="008F0783" w:rsidP="008F0783">
      <w:pPr>
        <w:pStyle w:val="bpuSponsor"/>
      </w:pPr>
      <w:r w:rsidRPr="008F0783">
        <w:t>Assemblywoman Reynolds-Jackson and Assemblyman Spearman</w:t>
      </w:r>
    </w:p>
    <w:p w:rsidR="008F0783" w:rsidRPr="008F0783" w:rsidRDefault="008F0783" w:rsidP="008F0783"/>
    <w:p w:rsidR="00AC3DD8" w:rsidRDefault="00AC3DD8" w:rsidP="00AC3DD8">
      <w:pPr>
        <w:pStyle w:val="bpuSponsor"/>
      </w:pPr>
    </w:p>
    <w:p w:rsidR="00D5413D" w:rsidRPr="00D5413D" w:rsidRDefault="00D5413D" w:rsidP="00D5413D"/>
    <w:p w:rsidR="00AC3DD8" w:rsidRDefault="00AC3DD8" w:rsidP="00AC3DD8">
      <w:pPr>
        <w:pStyle w:val="bpuSponsor"/>
      </w:pPr>
    </w:p>
    <w:p w:rsidR="00AC3DD8" w:rsidRDefault="00AC3DD8" w:rsidP="00AC3DD8">
      <w:pPr>
        <w:pStyle w:val="bpuSponsor"/>
      </w:pPr>
      <w:r>
        <w:t>SYNOPSIS</w:t>
      </w:r>
    </w:p>
    <w:p w:rsidR="00AC3DD8" w:rsidRDefault="00AC3DD8" w:rsidP="00AC3DD8">
      <w:pPr>
        <w:pStyle w:val="bpuNormText"/>
      </w:pPr>
      <w:r>
        <w:tab/>
        <w:t xml:space="preserve">Provides for certain criminal and civil justice reforms, particularly with respect to legal consequences associated with certain marijuana and hashish offenses as well as broadening awareness of available expungement relief. </w:t>
      </w:r>
    </w:p>
    <w:p w:rsidR="00AC3DD8" w:rsidRDefault="00AC3DD8" w:rsidP="00AC3DD8">
      <w:pPr>
        <w:pStyle w:val="bpuNormText"/>
      </w:pPr>
    </w:p>
    <w:p w:rsidR="00AC3DD8" w:rsidRDefault="00AC3DD8" w:rsidP="00AC3DD8">
      <w:pPr>
        <w:pStyle w:val="bpuSponsor"/>
      </w:pPr>
      <w:r>
        <w:t xml:space="preserve">CURRENT VERSION OF TEXT </w:t>
      </w:r>
    </w:p>
    <w:p w:rsidR="00AC3DD8" w:rsidRDefault="00AC3DD8" w:rsidP="00AC3DD8">
      <w:pPr>
        <w:pStyle w:val="bpuNormText"/>
      </w:pPr>
      <w:r>
        <w:tab/>
        <w:t>As introduced.</w:t>
      </w:r>
    </w:p>
    <w:p w:rsidR="00AC3DD8" w:rsidRDefault="00AC3DD8" w:rsidP="00AC3D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3DD8" w:rsidRDefault="00AC3DD8" w:rsidP="008916EC">
      <w:pPr>
        <w:pStyle w:val="FronterPage"/>
        <w:tabs>
          <w:tab w:val="clear" w:pos="720"/>
          <w:tab w:val="clear" w:pos="1440"/>
          <w:tab w:val="clear" w:pos="2160"/>
          <w:tab w:val="clear" w:pos="2880"/>
          <w:tab w:val="clear" w:pos="3600"/>
          <w:tab w:val="clear" w:pos="4320"/>
          <w:tab w:val="clear" w:pos="5040"/>
        </w:tabs>
        <w:sectPr w:rsidR="00AC3DD8" w:rsidSect="00AC3DD8">
          <w:type w:val="continuous"/>
          <w:pgSz w:w="12240" w:h="20160" w:code="5"/>
          <w:pgMar w:top="1440" w:right="2275" w:bottom="1440" w:left="2275" w:header="72" w:footer="720" w:gutter="0"/>
          <w:pgNumType w:start="1"/>
          <w:cols w:space="720"/>
          <w:docGrid w:linePitch="360"/>
        </w:sectPr>
      </w:pPr>
    </w:p>
    <w:p w:rsidR="00B003D5" w:rsidRPr="00677316" w:rsidRDefault="00B003D5" w:rsidP="00B003D5">
      <w:pPr>
        <w:pStyle w:val="HangingAnAct"/>
        <w:rPr>
          <w:rStyle w:val="HangingAnActChar"/>
        </w:rPr>
      </w:pPr>
      <w:r w:rsidRPr="00B003D5">
        <w:rPr>
          <w:rStyle w:val="BillHead"/>
        </w:rPr>
        <w:lastRenderedPageBreak/>
        <w:t>An Act</w:t>
      </w:r>
      <w:r w:rsidRPr="006B7FA7">
        <w:rPr>
          <w:rStyle w:val="HangingAnActChar"/>
        </w:rPr>
        <w:t xml:space="preserve"> </w:t>
      </w:r>
      <w:r>
        <w:t xml:space="preserve">concerning certain criminal and civil justice reforms, particularly with respect to the legal consequences associated with certain marijuana and hashish offenses as well as </w:t>
      </w:r>
      <w:r w:rsidR="00E34315">
        <w:t xml:space="preserve">broadening awareness of available </w:t>
      </w:r>
      <w:r>
        <w:t>expung</w:t>
      </w:r>
      <w:r w:rsidR="00E34315">
        <w:t>ement relief</w:t>
      </w:r>
      <w:r>
        <w:t>, and amending and supplementing various parts of the statutory law.</w:t>
      </w:r>
    </w:p>
    <w:p w:rsidR="00B003D5" w:rsidRPr="00D71D68" w:rsidRDefault="00B003D5" w:rsidP="00B003D5"/>
    <w:p w:rsidR="00B003D5" w:rsidRPr="00AA7880" w:rsidRDefault="00B003D5" w:rsidP="00B003D5">
      <w:r>
        <w:tab/>
      </w:r>
      <w:r>
        <w:rPr>
          <w:rStyle w:val="BillHeading2"/>
        </w:rPr>
        <w:t xml:space="preserve">Be It Enacted </w:t>
      </w:r>
      <w:r>
        <w:rPr>
          <w:rStyle w:val="BillLanguage"/>
        </w:rPr>
        <w:t>by the Senate and General Assembly of the State of New Jersey:</w:t>
      </w:r>
    </w:p>
    <w:p w:rsidR="00B003D5" w:rsidRPr="00D71D68" w:rsidRDefault="00B003D5" w:rsidP="00B003D5"/>
    <w:p w:rsidR="00B003D5" w:rsidRPr="00967FCB" w:rsidRDefault="00B003D5" w:rsidP="00B003D5">
      <w:r>
        <w:tab/>
        <w:t>1.</w:t>
      </w:r>
      <w:r>
        <w:tab/>
      </w:r>
      <w:r w:rsidRPr="00967FCB">
        <w:rPr>
          <w:bCs/>
        </w:rPr>
        <w:t xml:space="preserve">N.J.S.2C:35-5 is amended to read as follows: </w:t>
      </w:r>
    </w:p>
    <w:p w:rsidR="00B003D5" w:rsidRPr="00967FCB" w:rsidRDefault="00B003D5" w:rsidP="00B003D5">
      <w:r>
        <w:tab/>
        <w:t xml:space="preserve">2C:35-5.  </w:t>
      </w:r>
      <w:r w:rsidRPr="00967FCB">
        <w:t>Manufacturing, Distributing or Dispensing. a.  Except as authorized by P.L.1970, c.226 (C.24:21-1 et seq.), it shall be unlawful for any person knowingly or purposely:</w:t>
      </w:r>
    </w:p>
    <w:p w:rsidR="00B003D5" w:rsidRPr="00967FCB" w:rsidRDefault="00B003D5" w:rsidP="00B003D5">
      <w:r w:rsidRPr="00967FCB">
        <w:tab/>
        <w:t>(1)</w:t>
      </w:r>
      <w:r w:rsidRPr="00967FCB">
        <w:tab/>
        <w:t>To manufacture, distribute or dispense, or to possess or have under his control with intent to manufacture, distribute or dispense, a controlled dangerous substance or controlled substance analog; or</w:t>
      </w:r>
    </w:p>
    <w:p w:rsidR="00B003D5" w:rsidRPr="00967FCB" w:rsidRDefault="00B003D5" w:rsidP="00B003D5">
      <w:r w:rsidRPr="00967FCB">
        <w:tab/>
        <w:t>(2)</w:t>
      </w:r>
      <w:r w:rsidRPr="00967FCB">
        <w:tab/>
        <w:t>To create, distribute, or possess or have under his control with intent to distribute, a counterfeit controlled dangerous substance.</w:t>
      </w:r>
    </w:p>
    <w:p w:rsidR="00B003D5" w:rsidRPr="00967FCB" w:rsidRDefault="00B003D5" w:rsidP="00B003D5">
      <w:r w:rsidRPr="00967FCB">
        <w:tab/>
        <w:t>b.</w:t>
      </w:r>
      <w:r w:rsidRPr="00967FCB">
        <w:tab/>
        <w:t>Any person who violates subsection a. with respect to:</w:t>
      </w:r>
    </w:p>
    <w:p w:rsidR="00B003D5" w:rsidRPr="00967FCB" w:rsidRDefault="00B003D5" w:rsidP="00B003D5">
      <w:r w:rsidRPr="00967FCB">
        <w:tab/>
        <w:t>(1)</w:t>
      </w:r>
      <w:r w:rsidRPr="00967FCB">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967FCB">
        <w:t>decocainized</w:t>
      </w:r>
      <w:proofErr w:type="spellEnd"/>
      <w:r w:rsidRPr="00967FCB">
        <w:t xml:space="preserve"> coca leaves or extractions which do not contain cocaine or </w:t>
      </w:r>
      <w:proofErr w:type="spellStart"/>
      <w:r w:rsidRPr="00967FCB">
        <w:t>ecogine</w:t>
      </w:r>
      <w:proofErr w:type="spellEnd"/>
      <w:r w:rsidRPr="00967FCB">
        <w:t xml:space="preserve">,  or 3,4-methylenedioxymethamphetamine or 3,4-methylenedioxyamphetamine, in a quantity of five ounces or more including any adulterants or </w:t>
      </w:r>
      <w:proofErr w:type="spellStart"/>
      <w:r w:rsidRPr="00967FCB">
        <w:t>dilutants</w:t>
      </w:r>
      <w:proofErr w:type="spellEnd"/>
      <w:r w:rsidRPr="00967FCB">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967FCB">
        <w:rPr>
          <w:rFonts w:ascii="Albertus Extra Bold" w:hAnsi="Albertus Extra Bold"/>
          <w:b/>
        </w:rPr>
        <w:t>[</w:t>
      </w:r>
      <w:r w:rsidRPr="00967FCB">
        <w:t>$500,000.00</w:t>
      </w:r>
      <w:r w:rsidRPr="00967FCB">
        <w:rPr>
          <w:rFonts w:ascii="Albertus Extra Bold" w:hAnsi="Albertus Extra Bold"/>
          <w:b/>
        </w:rPr>
        <w:t>]</w:t>
      </w:r>
      <w:r w:rsidRPr="00967FCB">
        <w:t xml:space="preserve"> </w:t>
      </w:r>
      <w:r w:rsidRPr="00967FCB">
        <w:rPr>
          <w:u w:val="single"/>
        </w:rPr>
        <w:t>$500,000</w:t>
      </w:r>
      <w:r w:rsidRPr="00967FCB">
        <w:t xml:space="preserve"> may be imposed; </w:t>
      </w:r>
    </w:p>
    <w:p w:rsidR="00B003D5" w:rsidRPr="00967FCB" w:rsidRDefault="00B003D5" w:rsidP="00B003D5">
      <w:r w:rsidRPr="00967FCB">
        <w:tab/>
        <w:t>(2)</w:t>
      </w:r>
      <w:r w:rsidRPr="00967FCB">
        <w:tab/>
        <w:t xml:space="preserve">A substance referred to in paragraph (1) of this subsection, in a quantity of one-half ounce or more but less than five ounces, including any adulterants or </w:t>
      </w:r>
      <w:proofErr w:type="spellStart"/>
      <w:r w:rsidRPr="00967FCB">
        <w:t>dilutants</w:t>
      </w:r>
      <w:proofErr w:type="spellEnd"/>
      <w:r w:rsidRPr="00967FCB">
        <w:t xml:space="preserve"> is guilty of a crime of the second degree; </w:t>
      </w:r>
    </w:p>
    <w:p w:rsidR="00B003D5" w:rsidRPr="00967FCB" w:rsidRDefault="00B003D5" w:rsidP="00B003D5">
      <w:r w:rsidRPr="00967FCB">
        <w:tab/>
        <w:t>(3)</w:t>
      </w:r>
      <w:r w:rsidRPr="00967FCB">
        <w:tab/>
        <w:t xml:space="preserve">A substance referred to paragraph (1) of this subsection in a quantity less than one-half ounce including any adulterants or </w:t>
      </w:r>
      <w:proofErr w:type="spellStart"/>
      <w:r w:rsidRPr="00967FCB">
        <w:t>dilutants</w:t>
      </w:r>
      <w:proofErr w:type="spellEnd"/>
      <w:r w:rsidRPr="00967FCB">
        <w:t xml:space="preserve"> is guilty of a crime of the third degree except that, </w:t>
      </w:r>
      <w:r w:rsidRPr="00967FCB">
        <w:lastRenderedPageBreak/>
        <w:t xml:space="preserve">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w:t>
      </w:r>
      <w:r w:rsidRPr="00967FCB">
        <w:t xml:space="preserve"> </w:t>
      </w:r>
      <w:r w:rsidRPr="00967FCB">
        <w:rPr>
          <w:u w:val="single"/>
        </w:rPr>
        <w:t>$75,000</w:t>
      </w:r>
      <w:r w:rsidRPr="00967FCB">
        <w:t xml:space="preserve"> may be imposed;</w:t>
      </w:r>
    </w:p>
    <w:p w:rsidR="00B003D5" w:rsidRPr="00967FCB" w:rsidRDefault="00B003D5" w:rsidP="00B003D5">
      <w:r w:rsidRPr="00967FCB">
        <w:tab/>
        <w:t>(4)</w:t>
      </w:r>
      <w:r w:rsidRPr="00967FCB">
        <w:tab/>
        <w:t>A substance classified as a narcotic drug in Schedule I or II</w:t>
      </w:r>
      <w:r w:rsidRPr="00967FCB">
        <w:rPr>
          <w:u w:val="single"/>
        </w:rPr>
        <w:t xml:space="preserve"> </w:t>
      </w:r>
      <w:r w:rsidRPr="00967FCB">
        <w:t xml:space="preserve">other than those specifically covered in this section, or the analog of any such substance, in a quantity of one ounce or more including any adulterants or </w:t>
      </w:r>
      <w:proofErr w:type="spellStart"/>
      <w:r w:rsidRPr="00967FCB">
        <w:t>dilutants</w:t>
      </w:r>
      <w:proofErr w:type="spellEnd"/>
      <w:r w:rsidRPr="00967FCB">
        <w:t xml:space="preserve"> is guilty of a crime of the second degree;</w:t>
      </w:r>
    </w:p>
    <w:p w:rsidR="00B003D5" w:rsidRPr="00967FCB" w:rsidRDefault="00B003D5" w:rsidP="00B003D5">
      <w:r w:rsidRPr="00967FCB">
        <w:tab/>
        <w:t>(5)</w:t>
      </w:r>
      <w:r w:rsidRPr="00967FCB">
        <w:tab/>
        <w:t>A substance classified as a narcotic drug in Schedule I or II</w:t>
      </w:r>
      <w:r w:rsidRPr="00967FCB">
        <w:rPr>
          <w:u w:val="single"/>
        </w:rPr>
        <w:t xml:space="preserve"> </w:t>
      </w:r>
      <w:r w:rsidRPr="00967FCB">
        <w:t xml:space="preserve">other than those specifically covered in this section, or the analog of any such substance, in a quantity of less than one ounce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 xml:space="preserve">] </w:t>
      </w:r>
      <w:r w:rsidRPr="00967FCB">
        <w:rPr>
          <w:u w:val="single"/>
        </w:rPr>
        <w:t>$75,000</w:t>
      </w:r>
      <w:r w:rsidRPr="00967FCB">
        <w:t xml:space="preserve"> may be imposed; </w:t>
      </w:r>
    </w:p>
    <w:p w:rsidR="00B003D5" w:rsidRPr="00967FCB" w:rsidRDefault="00B003D5" w:rsidP="00B003D5">
      <w:r w:rsidRPr="00967FCB">
        <w:tab/>
        <w:t>(6)</w:t>
      </w:r>
      <w:r w:rsidRPr="00967FCB">
        <w:tab/>
        <w:t xml:space="preserve">Lysergic acid diethylamide, or its analog, in a quantity of 100 milligrams or more including any adulterants or </w:t>
      </w:r>
      <w:proofErr w:type="spellStart"/>
      <w:r w:rsidRPr="00967FCB">
        <w:t>dilutants</w:t>
      </w:r>
      <w:proofErr w:type="spellEnd"/>
      <w:r w:rsidRPr="00967FCB">
        <w:t xml:space="preserve">, or phencyclidine, or its analog, in a quantity of 10 grams or more including any adulterants or </w:t>
      </w:r>
      <w:proofErr w:type="spellStart"/>
      <w:r w:rsidRPr="00967FCB">
        <w:t>dilutants</w:t>
      </w:r>
      <w:proofErr w:type="spellEnd"/>
      <w:r w:rsidRPr="00967FCB">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967FCB">
        <w:rPr>
          <w:rFonts w:ascii="Albertus Extra Bold" w:hAnsi="Albertus Extra Bold"/>
          <w:b/>
        </w:rPr>
        <w:t>[</w:t>
      </w:r>
      <w:r w:rsidRPr="00967FCB">
        <w:t>$500,000.00</w:t>
      </w:r>
      <w:r w:rsidRPr="00967FCB">
        <w:rPr>
          <w:rFonts w:ascii="Albertus Extra Bold" w:hAnsi="Albertus Extra Bold"/>
          <w:b/>
        </w:rPr>
        <w:t>]</w:t>
      </w:r>
      <w:r w:rsidRPr="00967FCB">
        <w:t xml:space="preserve"> </w:t>
      </w:r>
      <w:r w:rsidRPr="00967FCB">
        <w:rPr>
          <w:u w:val="single"/>
        </w:rPr>
        <w:t>$500,000</w:t>
      </w:r>
      <w:r w:rsidRPr="00967FCB">
        <w:t xml:space="preserve"> may be imposed;</w:t>
      </w:r>
    </w:p>
    <w:p w:rsidR="00B003D5" w:rsidRPr="00967FCB" w:rsidRDefault="00B003D5" w:rsidP="00B003D5">
      <w:r w:rsidRPr="00967FCB">
        <w:tab/>
        <w:t>(7)</w:t>
      </w:r>
      <w:r w:rsidRPr="00967FCB">
        <w:tab/>
        <w:t xml:space="preserve">Lysergic acid diethylamide, or its analog, in a quantity of less than 100 milligrams including any adulterants or </w:t>
      </w:r>
      <w:proofErr w:type="spellStart"/>
      <w:r w:rsidRPr="00967FCB">
        <w:t>dilutants</w:t>
      </w:r>
      <w:proofErr w:type="spellEnd"/>
      <w:r w:rsidRPr="00967FCB">
        <w:t xml:space="preserve">, or where the amount is undetermined, or phencyclidine, or its analog, in a quantity of less than 10 grams including any adulterants or </w:t>
      </w:r>
      <w:proofErr w:type="spellStart"/>
      <w:r w:rsidRPr="00967FCB">
        <w:t>dilutants</w:t>
      </w:r>
      <w:proofErr w:type="spellEnd"/>
      <w:r w:rsidRPr="00967FCB">
        <w:t xml:space="preserve">, or where the amount is undetermined, is guilty of a crime of the second degree; </w:t>
      </w:r>
    </w:p>
    <w:p w:rsidR="00B003D5" w:rsidRPr="00967FCB" w:rsidRDefault="00B003D5" w:rsidP="00B003D5">
      <w:r w:rsidRPr="00967FCB">
        <w:tab/>
        <w:t>(8)</w:t>
      </w:r>
      <w:r w:rsidRPr="00967FCB">
        <w:tab/>
        <w:t xml:space="preserve">Methamphetamine, or its analog, or phenyl-2-propanone (P2P), in a quantity of five ounces or more including any adulterants or </w:t>
      </w:r>
      <w:proofErr w:type="spellStart"/>
      <w:r w:rsidRPr="00967FCB">
        <w:t>dilutants</w:t>
      </w:r>
      <w:proofErr w:type="spellEnd"/>
      <w:r w:rsidRPr="00967FCB">
        <w:t xml:space="preserve"> is guilty of a crime of the first degree. Notwithstanding the provisions of subsection a. of N.J.S.2C:43-3, a fine of up to </w:t>
      </w:r>
      <w:r w:rsidRPr="00967FCB">
        <w:rPr>
          <w:rFonts w:ascii="Albertus Extra Bold" w:hAnsi="Albertus Extra Bold"/>
          <w:b/>
        </w:rPr>
        <w:t>[</w:t>
      </w:r>
      <w:r w:rsidRPr="00967FCB">
        <w:t>$300,000.00</w:t>
      </w:r>
      <w:r w:rsidRPr="00967FCB">
        <w:rPr>
          <w:rFonts w:ascii="Albertus Extra Bold" w:hAnsi="Albertus Extra Bold"/>
          <w:b/>
        </w:rPr>
        <w:t>]</w:t>
      </w:r>
      <w:r w:rsidRPr="00967FCB">
        <w:t xml:space="preserve"> </w:t>
      </w:r>
      <w:r w:rsidRPr="00967FCB">
        <w:rPr>
          <w:u w:val="single"/>
        </w:rPr>
        <w:t>$300,000</w:t>
      </w:r>
      <w:r w:rsidRPr="00967FCB">
        <w:t xml:space="preserve"> may be imposed;</w:t>
      </w:r>
    </w:p>
    <w:p w:rsidR="00B003D5" w:rsidRPr="00967FCB" w:rsidRDefault="00B003D5" w:rsidP="00B003D5">
      <w:pPr>
        <w:tabs>
          <w:tab w:val="clear" w:pos="1440"/>
          <w:tab w:val="left" w:pos="1170"/>
        </w:tabs>
      </w:pPr>
      <w:r w:rsidRPr="00967FCB">
        <w:tab/>
        <w:t>(9)</w:t>
      </w:r>
      <w:r w:rsidRPr="00967FCB">
        <w:tab/>
        <w:t>(a)</w:t>
      </w:r>
      <w:r w:rsidRPr="00967FCB">
        <w:tab/>
        <w:t xml:space="preserve">Methamphetamine, or its analog, or phenyl-2-propanone (P2P), in a quantity of one-half ounce or more but less than five ounces including any adulterants or </w:t>
      </w:r>
      <w:proofErr w:type="spellStart"/>
      <w:r w:rsidRPr="00967FCB">
        <w:t>dilutants</w:t>
      </w:r>
      <w:proofErr w:type="spellEnd"/>
      <w:r w:rsidRPr="00967FCB">
        <w:t xml:space="preserve"> is guilty of a crime of the second degree;</w:t>
      </w:r>
    </w:p>
    <w:p w:rsidR="00B003D5" w:rsidRPr="00967FCB" w:rsidRDefault="00B003D5" w:rsidP="00B003D5">
      <w:r w:rsidRPr="00967FCB">
        <w:tab/>
        <w:t>(b)</w:t>
      </w:r>
      <w:r w:rsidRPr="00967FCB">
        <w:tab/>
        <w:t xml:space="preserve">Methamphetamine, or its analog, or phenyl-2-propanone  (P2P), in a quantity of less than one-half ounce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w:t>
      </w:r>
      <w:r w:rsidRPr="00967FCB">
        <w:t xml:space="preserve"> </w:t>
      </w:r>
      <w:r w:rsidRPr="00967FCB">
        <w:rPr>
          <w:u w:val="single"/>
        </w:rPr>
        <w:t>$75,000</w:t>
      </w:r>
      <w:r w:rsidRPr="00967FCB">
        <w:t xml:space="preserve"> may be imposed;</w:t>
      </w:r>
    </w:p>
    <w:p w:rsidR="00B003D5" w:rsidRPr="00967FCB" w:rsidRDefault="00B003D5" w:rsidP="00B003D5">
      <w:pPr>
        <w:tabs>
          <w:tab w:val="clear" w:pos="720"/>
          <w:tab w:val="left" w:pos="900"/>
        </w:tabs>
      </w:pPr>
      <w:r w:rsidRPr="00967FCB">
        <w:lastRenderedPageBreak/>
        <w:tab/>
        <w:t>(10)</w:t>
      </w:r>
      <w:r w:rsidRPr="00967FCB">
        <w:tab/>
        <w:t>(a)</w:t>
      </w:r>
      <w:r w:rsidRPr="00967FCB">
        <w:tab/>
        <w:t xml:space="preserve">Marijuana in a quantity of 25 pounds or more including any adulterants or </w:t>
      </w:r>
      <w:proofErr w:type="spellStart"/>
      <w:r w:rsidRPr="00967FCB">
        <w:t>dilutants</w:t>
      </w:r>
      <w:proofErr w:type="spellEnd"/>
      <w:r w:rsidRPr="00967FCB">
        <w:t xml:space="preserve">, or 50 or more marijuana plants, regardless of weight, or hashish in a quantity of five pounds or more including any adulterants or </w:t>
      </w:r>
      <w:proofErr w:type="spellStart"/>
      <w:r w:rsidRPr="00967FCB">
        <w:t>dilutants</w:t>
      </w:r>
      <w:proofErr w:type="spellEnd"/>
      <w:r w:rsidRPr="00967FCB">
        <w:t>, is guilty of a crime of the first</w:t>
      </w:r>
      <w:r w:rsidRPr="00967FCB">
        <w:rPr>
          <w:rFonts w:ascii="Albertus Extra Bold" w:hAnsi="Albertus Extra Bold"/>
          <w:b/>
        </w:rPr>
        <w:t xml:space="preserve"> </w:t>
      </w:r>
      <w:r w:rsidRPr="00967FCB">
        <w:t xml:space="preserve">degree.  Notwithstanding the provisions of subsection a. of N.J.S.2C:43-3, a fine of up to </w:t>
      </w:r>
      <w:r w:rsidRPr="00967FCB">
        <w:rPr>
          <w:rFonts w:ascii="Albertus Extra Bold" w:hAnsi="Albertus Extra Bold"/>
          <w:b/>
        </w:rPr>
        <w:t>[</w:t>
      </w:r>
      <w:r w:rsidRPr="00967FCB">
        <w:t>$300,000.00</w:t>
      </w:r>
      <w:r w:rsidRPr="00967FCB">
        <w:rPr>
          <w:rFonts w:ascii="Albertus Extra Bold" w:hAnsi="Albertus Extra Bold"/>
          <w:b/>
        </w:rPr>
        <w:t>]</w:t>
      </w:r>
      <w:r w:rsidRPr="00967FCB">
        <w:t xml:space="preserve"> </w:t>
      </w:r>
      <w:r w:rsidRPr="00967FCB">
        <w:rPr>
          <w:u w:val="single"/>
        </w:rPr>
        <w:t>$300,000</w:t>
      </w:r>
      <w:r w:rsidRPr="00967FCB">
        <w:t xml:space="preserve"> may be imposed;</w:t>
      </w:r>
    </w:p>
    <w:p w:rsidR="00B003D5" w:rsidRPr="00967FCB" w:rsidRDefault="00B003D5" w:rsidP="00B003D5">
      <w:r w:rsidRPr="00967FCB">
        <w:tab/>
        <w:t>(b)</w:t>
      </w:r>
      <w:r w:rsidRPr="00967FCB">
        <w:tab/>
        <w:t xml:space="preserve">Marijuana in a quantity of five pounds or more but less than 25 pounds including any adulterants or </w:t>
      </w:r>
      <w:proofErr w:type="spellStart"/>
      <w:r w:rsidRPr="00967FCB">
        <w:t>dilutants</w:t>
      </w:r>
      <w:proofErr w:type="spellEnd"/>
      <w:r w:rsidRPr="00967FCB">
        <w:t xml:space="preserve">, or 10 or more but fewer than 50 marijuana plants, regardless of weight, or hashish in a quantity of one pound or more but less than five pounds, including any adulterants and </w:t>
      </w:r>
      <w:proofErr w:type="spellStart"/>
      <w:r w:rsidRPr="00967FCB">
        <w:t>dilutants</w:t>
      </w:r>
      <w:proofErr w:type="spellEnd"/>
      <w:r w:rsidRPr="00967FCB">
        <w:t>, is guilty of a crime of the second</w:t>
      </w:r>
      <w:r w:rsidRPr="00967FCB">
        <w:rPr>
          <w:rFonts w:ascii="Albertus Extra Bold" w:hAnsi="Albertus Extra Bold"/>
          <w:b/>
        </w:rPr>
        <w:t xml:space="preserve"> </w:t>
      </w:r>
      <w:r w:rsidRPr="00967FCB">
        <w:t xml:space="preserve">degree; </w:t>
      </w:r>
    </w:p>
    <w:p w:rsidR="00B003D5" w:rsidRPr="00722535" w:rsidRDefault="00B003D5" w:rsidP="00B003D5">
      <w:pPr>
        <w:tabs>
          <w:tab w:val="clear" w:pos="720"/>
          <w:tab w:val="left" w:pos="810"/>
        </w:tabs>
      </w:pPr>
      <w:r w:rsidRPr="00967FCB">
        <w:tab/>
        <w:t>(11)</w:t>
      </w:r>
      <w:r w:rsidR="00AD420F">
        <w:tab/>
      </w:r>
      <w:r w:rsidRPr="00967FCB">
        <w:t xml:space="preserve">Marijuana in a quantity of one </w:t>
      </w:r>
      <w:r>
        <w:rPr>
          <w:rFonts w:ascii="Albertus Extra Bold" w:hAnsi="Albertus Extra Bold"/>
        </w:rPr>
        <w:t>[</w:t>
      </w:r>
      <w:r w:rsidRPr="00967FCB">
        <w:t>ounce</w:t>
      </w:r>
      <w:r>
        <w:rPr>
          <w:rFonts w:ascii="Albertus Extra Bold" w:hAnsi="Albertus Extra Bold"/>
        </w:rPr>
        <w:t>]</w:t>
      </w:r>
      <w:r w:rsidRPr="00967FCB">
        <w:t xml:space="preserve"> </w:t>
      </w:r>
      <w:r>
        <w:rPr>
          <w:u w:val="single"/>
        </w:rPr>
        <w:t>pound</w:t>
      </w:r>
      <w:r>
        <w:rPr>
          <w:rFonts w:ascii="Albertus Extra Bold" w:hAnsi="Albertus Extra Bold"/>
        </w:rPr>
        <w:t xml:space="preserve"> </w:t>
      </w:r>
      <w:r>
        <w:t xml:space="preserve">or </w:t>
      </w:r>
      <w:r w:rsidRPr="00967FCB">
        <w:t>more</w:t>
      </w:r>
      <w:r w:rsidRPr="00967FCB">
        <w:rPr>
          <w:rFonts w:ascii="Albertus Extra Bold" w:hAnsi="Albertus Extra Bold"/>
        </w:rPr>
        <w:t xml:space="preserve"> </w:t>
      </w:r>
      <w:r w:rsidRPr="00967FCB">
        <w:t xml:space="preserve">but less than five pounds including any adulterants or </w:t>
      </w:r>
      <w:proofErr w:type="spellStart"/>
      <w:r w:rsidRPr="00967FCB">
        <w:t>dilutants</w:t>
      </w:r>
      <w:proofErr w:type="spellEnd"/>
      <w:r w:rsidRPr="00967FCB">
        <w:t xml:space="preserve">, or hashish in a quantity of </w:t>
      </w:r>
      <w:r>
        <w:rPr>
          <w:rFonts w:ascii="Albertus Extra Bold" w:hAnsi="Albertus Extra Bold"/>
        </w:rPr>
        <w:t>[</w:t>
      </w:r>
      <w:r w:rsidRPr="00967FCB">
        <w:t>five grams</w:t>
      </w:r>
      <w:r>
        <w:rPr>
          <w:rFonts w:ascii="Albertus Extra Bold" w:hAnsi="Albertus Extra Bold"/>
        </w:rPr>
        <w:t>]</w:t>
      </w:r>
      <w:r>
        <w:t xml:space="preserve"> </w:t>
      </w:r>
      <w:r>
        <w:rPr>
          <w:u w:val="single"/>
        </w:rPr>
        <w:t>one-half pound</w:t>
      </w:r>
      <w:r w:rsidRPr="00967FCB">
        <w:t xml:space="preserve"> or more</w:t>
      </w:r>
      <w:r>
        <w:t xml:space="preserve"> </w:t>
      </w:r>
      <w:r w:rsidRPr="00967FCB">
        <w:t xml:space="preserve">but less than one pound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rPr>
        <w:t>[</w:t>
      </w:r>
      <w:r w:rsidRPr="00967FCB">
        <w:t>$25,000.00</w:t>
      </w:r>
      <w:r w:rsidRPr="00967FCB">
        <w:rPr>
          <w:rFonts w:ascii="Albertus Extra Bold" w:hAnsi="Albertus Extra Bold"/>
        </w:rPr>
        <w:t>]</w:t>
      </w:r>
      <w:r w:rsidRPr="00967FCB">
        <w:t xml:space="preserve"> </w:t>
      </w:r>
      <w:r w:rsidRPr="00967FCB">
        <w:rPr>
          <w:u w:val="single"/>
        </w:rPr>
        <w:t>$25,000</w:t>
      </w:r>
      <w:r w:rsidRPr="00967FCB">
        <w:t xml:space="preserve"> may be imposed;</w:t>
      </w:r>
    </w:p>
    <w:p w:rsidR="00B003D5" w:rsidRPr="0089135A" w:rsidRDefault="00B003D5" w:rsidP="00B003D5">
      <w:pPr>
        <w:tabs>
          <w:tab w:val="clear" w:pos="720"/>
          <w:tab w:val="left" w:pos="810"/>
        </w:tabs>
        <w:rPr>
          <w:u w:val="single"/>
        </w:rPr>
      </w:pPr>
      <w:r w:rsidRPr="00967FCB">
        <w:tab/>
        <w:t>(12)</w:t>
      </w:r>
      <w:r w:rsidRPr="00967FCB">
        <w:tab/>
      </w:r>
      <w:r w:rsidR="00AD420F">
        <w:rPr>
          <w:u w:val="single"/>
        </w:rPr>
        <w:t>(a)</w:t>
      </w:r>
      <w:r w:rsidR="00AD420F">
        <w:rPr>
          <w:u w:val="single"/>
        </w:rPr>
        <w:tab/>
      </w:r>
      <w:r>
        <w:rPr>
          <w:u w:val="single"/>
        </w:rPr>
        <w:t xml:space="preserve">Marijuana in a quantity of two ounces or more but less than one pound including any adulterants or </w:t>
      </w:r>
      <w:proofErr w:type="spellStart"/>
      <w:r>
        <w:rPr>
          <w:u w:val="single"/>
        </w:rPr>
        <w:t>dilutants</w:t>
      </w:r>
      <w:proofErr w:type="spellEnd"/>
      <w:r>
        <w:rPr>
          <w:u w:val="single"/>
        </w:rPr>
        <w:t xml:space="preserve">, or hashish in a quantity of five grams or more but less than one-half pound including any adulterants or </w:t>
      </w:r>
      <w:proofErr w:type="spellStart"/>
      <w:r>
        <w:rPr>
          <w:u w:val="single"/>
        </w:rPr>
        <w:t>dilutants</w:t>
      </w:r>
      <w:proofErr w:type="spellEnd"/>
      <w:r>
        <w:rPr>
          <w:u w:val="single"/>
        </w:rPr>
        <w:t xml:space="preserve">, is guilty of a disorderly persons offense for a first offense, and guilty of a crime of the fourth degree for a second or subsequent offense; </w:t>
      </w:r>
    </w:p>
    <w:p w:rsidR="00B003D5" w:rsidRPr="00967FCB" w:rsidRDefault="00B003D5" w:rsidP="00B003D5">
      <w:pPr>
        <w:tabs>
          <w:tab w:val="clear" w:pos="720"/>
          <w:tab w:val="left" w:pos="810"/>
        </w:tabs>
      </w:pPr>
      <w:r>
        <w:tab/>
      </w:r>
      <w:r>
        <w:rPr>
          <w:u w:val="single"/>
        </w:rPr>
        <w:t>(b)</w:t>
      </w:r>
      <w:r w:rsidR="00AD420F">
        <w:tab/>
      </w:r>
      <w:r w:rsidRPr="00967FCB">
        <w:t xml:space="preserve">Marijuana in a quantity of less than </w:t>
      </w:r>
      <w:r>
        <w:rPr>
          <w:rFonts w:ascii="Albertus Extra Bold" w:hAnsi="Albertus Extra Bold"/>
        </w:rPr>
        <w:t>[</w:t>
      </w:r>
      <w:r w:rsidRPr="00967FCB">
        <w:t>one ounce</w:t>
      </w:r>
      <w:r>
        <w:rPr>
          <w:rFonts w:ascii="Albertus Extra Bold" w:hAnsi="Albertus Extra Bold"/>
        </w:rPr>
        <w:t>]</w:t>
      </w:r>
      <w:r>
        <w:t xml:space="preserve"> </w:t>
      </w:r>
      <w:r>
        <w:rPr>
          <w:u w:val="single"/>
        </w:rPr>
        <w:t>two ounces</w:t>
      </w:r>
      <w:r w:rsidRPr="00967FCB">
        <w:t xml:space="preserve"> including any adulterants or </w:t>
      </w:r>
      <w:proofErr w:type="spellStart"/>
      <w:r w:rsidRPr="00967FCB">
        <w:t>dilutants</w:t>
      </w:r>
      <w:proofErr w:type="spellEnd"/>
      <w:r w:rsidRPr="00967FCB">
        <w:t>, or hashish in a quantity of less than</w:t>
      </w:r>
      <w:r>
        <w:t xml:space="preserve"> five grams </w:t>
      </w:r>
      <w:r w:rsidRPr="00967FCB">
        <w:t xml:space="preserve">including any adulterants or </w:t>
      </w:r>
      <w:proofErr w:type="spellStart"/>
      <w:r w:rsidRPr="00967FCB">
        <w:t>dilutants</w:t>
      </w:r>
      <w:proofErr w:type="spellEnd"/>
      <w:r w:rsidRPr="00967FCB">
        <w:t xml:space="preserve">, is </w:t>
      </w:r>
      <w:r>
        <w:rPr>
          <w:rFonts w:ascii="Albertus Extra Bold" w:hAnsi="Albertus Extra Bold"/>
        </w:rPr>
        <w:t>[</w:t>
      </w:r>
      <w:r w:rsidRPr="00967FCB">
        <w:t>guilty of a crime of the fourth degree</w:t>
      </w:r>
      <w:r>
        <w:rPr>
          <w:rFonts w:ascii="Albertus Extra Bold" w:hAnsi="Albertus Extra Bold"/>
        </w:rPr>
        <w:t>]</w:t>
      </w:r>
      <w:r>
        <w:t xml:space="preserve"> </w:t>
      </w:r>
      <w:r>
        <w:rPr>
          <w:u w:val="single"/>
        </w:rPr>
        <w:t xml:space="preserve">an unlawful act subject to a civil penalty of $50.  The civil penalty provided for in this subparagraph shall be </w:t>
      </w:r>
      <w:r w:rsidRPr="00967FCB">
        <w:rPr>
          <w:u w:val="single"/>
        </w:rPr>
        <w:t>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967FCB">
        <w:t>;</w:t>
      </w:r>
    </w:p>
    <w:p w:rsidR="00B003D5" w:rsidRPr="00967FCB" w:rsidRDefault="00B003D5" w:rsidP="00B003D5">
      <w:pPr>
        <w:tabs>
          <w:tab w:val="clear" w:pos="720"/>
          <w:tab w:val="left" w:pos="810"/>
        </w:tabs>
      </w:pPr>
      <w:r w:rsidRPr="00967FCB">
        <w:tab/>
        <w:t>(13)</w:t>
      </w:r>
      <w:r w:rsidRPr="00967FCB">
        <w:tab/>
        <w:t xml:space="preserve">Any other controlled dangerous substance classified in Schedule I, II, III or IV, or its analog, is guilty of a crime of the third degree, except that, notwithstanding the provisions of subsection b. of N.J.S.2C:43-3, a fine of up to </w:t>
      </w:r>
      <w:r w:rsidRPr="00967FCB">
        <w:rPr>
          <w:rFonts w:ascii="Albertus Extra Bold" w:hAnsi="Albertus Extra Bold"/>
          <w:b/>
        </w:rPr>
        <w:t>[</w:t>
      </w:r>
      <w:r w:rsidRPr="00967FCB">
        <w:t>$25,000.00</w:t>
      </w:r>
      <w:r w:rsidRPr="00967FCB">
        <w:rPr>
          <w:rFonts w:ascii="Albertus Extra Bold" w:hAnsi="Albertus Extra Bold"/>
          <w:b/>
        </w:rPr>
        <w:t>]</w:t>
      </w:r>
      <w:r w:rsidRPr="00967FCB">
        <w:t xml:space="preserve"> </w:t>
      </w:r>
      <w:r w:rsidRPr="00967FCB">
        <w:rPr>
          <w:u w:val="single"/>
        </w:rPr>
        <w:t>$25,000</w:t>
      </w:r>
      <w:r w:rsidRPr="00967FCB">
        <w:t xml:space="preserve"> may be imposed; or </w:t>
      </w:r>
    </w:p>
    <w:p w:rsidR="00B003D5" w:rsidRPr="00967FCB" w:rsidRDefault="00B003D5" w:rsidP="00B003D5">
      <w:pPr>
        <w:tabs>
          <w:tab w:val="clear" w:pos="720"/>
          <w:tab w:val="left" w:pos="810"/>
        </w:tabs>
      </w:pPr>
      <w:r w:rsidRPr="00967FCB">
        <w:tab/>
        <w:t>(14)</w:t>
      </w:r>
      <w:r w:rsidRPr="00967FCB">
        <w:tab/>
        <w:t xml:space="preserve">Any Schedule V substance, or its analog, is guilty of a crime of the fourth degree except that, notwithstanding the </w:t>
      </w:r>
      <w:r w:rsidRPr="00967FCB">
        <w:lastRenderedPageBreak/>
        <w:t xml:space="preserve">provisions of subsection b. of N.J.S.2C:43-3, a fine of up to </w:t>
      </w:r>
      <w:r w:rsidRPr="00967FCB">
        <w:rPr>
          <w:rFonts w:ascii="Albertus Extra Bold" w:hAnsi="Albertus Extra Bold"/>
          <w:b/>
        </w:rPr>
        <w:t>[</w:t>
      </w:r>
      <w:r w:rsidRPr="00967FCB">
        <w:t>$25,000.00</w:t>
      </w:r>
      <w:r w:rsidRPr="00967FCB">
        <w:rPr>
          <w:rFonts w:ascii="Albertus Extra Bold" w:hAnsi="Albertus Extra Bold"/>
          <w:b/>
        </w:rPr>
        <w:t>]</w:t>
      </w:r>
      <w:r w:rsidRPr="00967FCB">
        <w:t xml:space="preserve"> </w:t>
      </w:r>
      <w:r w:rsidRPr="00967FCB">
        <w:rPr>
          <w:u w:val="single"/>
        </w:rPr>
        <w:t>$25,000</w:t>
      </w:r>
      <w:r w:rsidRPr="00967FCB">
        <w:t xml:space="preserve"> may be imposed. </w:t>
      </w:r>
    </w:p>
    <w:p w:rsidR="00B003D5" w:rsidRPr="00967FCB" w:rsidRDefault="00B003D5" w:rsidP="00B003D5">
      <w:r w:rsidRPr="00967FCB">
        <w:tab/>
        <w:t>c.</w:t>
      </w:r>
      <w:r w:rsidRPr="00967FCB">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B003D5" w:rsidRDefault="00B003D5" w:rsidP="00B003D5">
      <w:r w:rsidRPr="00967FCB">
        <w:t>(</w:t>
      </w:r>
      <w:proofErr w:type="spellStart"/>
      <w:r w:rsidRPr="00967FCB">
        <w:t>cf</w:t>
      </w:r>
      <w:proofErr w:type="spellEnd"/>
      <w:r w:rsidRPr="00967FCB">
        <w:t>: P.L.2000, c.136, s.1)</w:t>
      </w:r>
    </w:p>
    <w:p w:rsidR="00B003D5" w:rsidRDefault="00B003D5" w:rsidP="00B003D5"/>
    <w:p w:rsidR="00B003D5" w:rsidRPr="007720B5" w:rsidRDefault="00B003D5" w:rsidP="00B003D5">
      <w:r>
        <w:tab/>
        <w:t>2.</w:t>
      </w:r>
      <w:r>
        <w:tab/>
      </w:r>
      <w:r w:rsidRPr="007720B5">
        <w:t>N.J.S.2C:35-10 is amended to read as follows:</w:t>
      </w:r>
    </w:p>
    <w:p w:rsidR="00B003D5" w:rsidRPr="007720B5" w:rsidRDefault="00B003D5" w:rsidP="00B003D5">
      <w:r w:rsidRPr="007720B5">
        <w:tab/>
        <w:t>2C:35-10.  Possession, Use or Being Under the Influence, or Failure to Make Lawful Disposition.</w:t>
      </w:r>
    </w:p>
    <w:p w:rsidR="00B003D5" w:rsidRPr="007720B5" w:rsidRDefault="00B003D5" w:rsidP="00B003D5">
      <w:r w:rsidRPr="007720B5">
        <w:tab/>
        <w:t>a.</w:t>
      </w:r>
      <w:r w:rsidRPr="007720B5">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B003D5" w:rsidRPr="007720B5" w:rsidRDefault="00B003D5" w:rsidP="00B003D5">
      <w:r w:rsidRPr="007720B5">
        <w:tab/>
        <w:t>(1)</w:t>
      </w:r>
      <w:r w:rsidRPr="007720B5">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7720B5">
        <w:rPr>
          <w:rFonts w:ascii="Albertus Extra Bold" w:hAnsi="Albertus Extra Bold"/>
          <w:b/>
        </w:rPr>
        <w:t>[</w:t>
      </w:r>
      <w:r w:rsidRPr="007720B5">
        <w:t>$35,000.00</w:t>
      </w:r>
      <w:r w:rsidRPr="007720B5">
        <w:rPr>
          <w:rFonts w:ascii="Albertus Extra Bold" w:hAnsi="Albertus Extra Bold"/>
          <w:b/>
        </w:rPr>
        <w:t>]</w:t>
      </w:r>
      <w:r w:rsidRPr="007720B5">
        <w:t xml:space="preserve"> </w:t>
      </w:r>
      <w:r w:rsidRPr="007720B5">
        <w:rPr>
          <w:u w:val="single"/>
        </w:rPr>
        <w:t>$35,000</w:t>
      </w:r>
      <w:r w:rsidRPr="007720B5">
        <w:t xml:space="preserve"> may be imposed;</w:t>
      </w:r>
    </w:p>
    <w:p w:rsidR="00B003D5" w:rsidRPr="007720B5" w:rsidRDefault="00B003D5" w:rsidP="00B003D5">
      <w:r w:rsidRPr="007720B5">
        <w:tab/>
        <w:t>(2)</w:t>
      </w:r>
      <w:r w:rsidRPr="007720B5">
        <w:tab/>
        <w:t xml:space="preserve">Any controlled dangerous substance, or its analog, classified in Schedule V, is guilty of a crime of the fourth degree except that, notwithstanding the provisions of subsection b. of N.J.S.2C:43-3, a fine of up to </w:t>
      </w:r>
      <w:r w:rsidRPr="007720B5">
        <w:rPr>
          <w:rFonts w:ascii="Albertus Extra Bold" w:hAnsi="Albertus Extra Bold"/>
          <w:b/>
        </w:rPr>
        <w:t>[</w:t>
      </w:r>
      <w:r w:rsidRPr="007720B5">
        <w:t>$15,000.00</w:t>
      </w:r>
      <w:r w:rsidRPr="007720B5">
        <w:rPr>
          <w:rFonts w:ascii="Albertus Extra Bold" w:hAnsi="Albertus Extra Bold"/>
          <w:b/>
        </w:rPr>
        <w:t>]</w:t>
      </w:r>
      <w:r w:rsidRPr="007720B5">
        <w:t xml:space="preserve"> </w:t>
      </w:r>
      <w:r w:rsidRPr="007720B5">
        <w:rPr>
          <w:u w:val="single"/>
        </w:rPr>
        <w:t>$15,000</w:t>
      </w:r>
      <w:r w:rsidRPr="007720B5">
        <w:t xml:space="preserve"> may be imposed;</w:t>
      </w:r>
    </w:p>
    <w:p w:rsidR="00B003D5" w:rsidRPr="007720B5" w:rsidRDefault="00B003D5" w:rsidP="00B003D5">
      <w:pPr>
        <w:rPr>
          <w:u w:val="single"/>
        </w:rPr>
      </w:pPr>
      <w:r w:rsidRPr="007720B5">
        <w:tab/>
        <w:t>(3)</w:t>
      </w:r>
      <w:r w:rsidRPr="007720B5">
        <w:tab/>
        <w:t xml:space="preserve">Possession of more than </w:t>
      </w:r>
      <w:r>
        <w:rPr>
          <w:rFonts w:ascii="Albertus Extra Bold" w:hAnsi="Albertus Extra Bold"/>
        </w:rPr>
        <w:t>[</w:t>
      </w:r>
      <w:r w:rsidRPr="007720B5">
        <w:t>50 grams</w:t>
      </w:r>
      <w:r>
        <w:rPr>
          <w:rFonts w:ascii="Albertus Extra Bold" w:hAnsi="Albertus Extra Bold"/>
        </w:rPr>
        <w:t>]</w:t>
      </w:r>
      <w:r>
        <w:t xml:space="preserve"> </w:t>
      </w:r>
      <w:r>
        <w:rPr>
          <w:u w:val="single"/>
        </w:rPr>
        <w:t>two ounces</w:t>
      </w:r>
      <w:r w:rsidRPr="007720B5">
        <w:t xml:space="preserve"> of marijuana, including any adulterants or </w:t>
      </w:r>
      <w:proofErr w:type="spellStart"/>
      <w:r w:rsidRPr="007720B5">
        <w:t>dilutants</w:t>
      </w:r>
      <w:proofErr w:type="spellEnd"/>
      <w:r w:rsidRPr="007720B5">
        <w:t>, or more than five grams of hashish is guilty of a crime of the fourth degree, except that, notwithstanding the provisions of subsection b. of N.J.S.2C:43-3, a fine of up to $25,000.00 may be imposed; or</w:t>
      </w:r>
    </w:p>
    <w:p w:rsidR="00B003D5" w:rsidRPr="007720B5" w:rsidRDefault="00B003D5" w:rsidP="00B003D5">
      <w:pPr>
        <w:rPr>
          <w:u w:val="single"/>
        </w:rPr>
      </w:pPr>
      <w:r w:rsidRPr="007720B5">
        <w:tab/>
        <w:t>(4)</w:t>
      </w:r>
      <w:r w:rsidRPr="007720B5">
        <w:tab/>
        <w:t xml:space="preserve">Possession of </w:t>
      </w:r>
      <w:r>
        <w:rPr>
          <w:rFonts w:ascii="Albertus Extra Bold" w:hAnsi="Albertus Extra Bold"/>
        </w:rPr>
        <w:t>[</w:t>
      </w:r>
      <w:r w:rsidRPr="007720B5">
        <w:t>50 grams</w:t>
      </w:r>
      <w:r>
        <w:rPr>
          <w:rFonts w:ascii="Albertus Extra Bold" w:hAnsi="Albertus Extra Bold"/>
        </w:rPr>
        <w:t>]</w:t>
      </w:r>
      <w:r>
        <w:t xml:space="preserve"> </w:t>
      </w:r>
      <w:r>
        <w:rPr>
          <w:u w:val="single"/>
        </w:rPr>
        <w:t>two ounces</w:t>
      </w:r>
      <w:r w:rsidRPr="007720B5">
        <w:t xml:space="preserve"> or less of marijuana, including any adulterants or </w:t>
      </w:r>
      <w:proofErr w:type="spellStart"/>
      <w:r w:rsidRPr="007720B5">
        <w:t>dilutants</w:t>
      </w:r>
      <w:proofErr w:type="spellEnd"/>
      <w:r w:rsidRPr="007720B5">
        <w:t xml:space="preserve">, or five grams or less of hashish is </w:t>
      </w:r>
      <w:r w:rsidRPr="007720B5">
        <w:rPr>
          <w:spacing w:val="0"/>
          <w:u w:val="single"/>
        </w:rPr>
        <w:t>an unlawful act subject to</w:t>
      </w:r>
      <w:r w:rsidRPr="007720B5">
        <w:t xml:space="preserve"> a </w:t>
      </w:r>
      <w:r w:rsidRPr="007720B5">
        <w:rPr>
          <w:rFonts w:ascii="Albertus Extra Bold" w:hAnsi="Albertus Extra Bold"/>
        </w:rPr>
        <w:t>[</w:t>
      </w:r>
      <w:r w:rsidRPr="007720B5">
        <w:t>disorderly person</w:t>
      </w:r>
      <w:r w:rsidRPr="007720B5">
        <w:rPr>
          <w:rFonts w:ascii="Albertus Extra Bold" w:hAnsi="Albertus Extra Bold"/>
        </w:rPr>
        <w:t>]</w:t>
      </w:r>
      <w:r w:rsidRPr="007720B5">
        <w:t xml:space="preserve"> </w:t>
      </w:r>
      <w:r w:rsidRPr="007720B5">
        <w:rPr>
          <w:u w:val="single"/>
        </w:rPr>
        <w:t>civil penalty of $50</w:t>
      </w:r>
      <w:r>
        <w:rPr>
          <w:u w:val="single"/>
        </w:rPr>
        <w:t xml:space="preserve">, </w:t>
      </w:r>
      <w:r w:rsidRPr="00967FCB">
        <w:rPr>
          <w:u w:val="single"/>
        </w:rPr>
        <w:t xml:space="preserve">but </w:t>
      </w:r>
      <w:r>
        <w:rPr>
          <w:u w:val="single"/>
        </w:rPr>
        <w:t xml:space="preserve">this amount of marijuana or hashish </w:t>
      </w:r>
      <w:r w:rsidRPr="00967FCB">
        <w:rPr>
          <w:u w:val="single"/>
        </w:rPr>
        <w:t>is presumed to be the lawful possession of</w:t>
      </w:r>
      <w:r>
        <w:rPr>
          <w:u w:val="single"/>
        </w:rPr>
        <w:t xml:space="preserve"> medical</w:t>
      </w:r>
      <w:r w:rsidRPr="00967FCB">
        <w:rPr>
          <w:u w:val="single"/>
        </w:rPr>
        <w:t xml:space="preserve"> cannabis</w:t>
      </w:r>
      <w:r>
        <w:rPr>
          <w:u w:val="single"/>
        </w:rPr>
        <w:t xml:space="preserve"> or a medical cannabis product</w:t>
      </w:r>
      <w:r w:rsidRPr="00967FCB">
        <w:rPr>
          <w:u w:val="single"/>
        </w:rPr>
        <w:t xml:space="preserve"> in accordance with the </w:t>
      </w:r>
      <w:r w:rsidRPr="00967FCB">
        <w:rPr>
          <w:spacing w:val="0"/>
          <w:u w:val="single"/>
        </w:rPr>
        <w:t>“</w:t>
      </w:r>
      <w:r>
        <w:rPr>
          <w:spacing w:val="0"/>
          <w:u w:val="single"/>
        </w:rPr>
        <w:t xml:space="preserve">Jake </w:t>
      </w:r>
      <w:proofErr w:type="spellStart"/>
      <w:r>
        <w:rPr>
          <w:spacing w:val="0"/>
          <w:u w:val="single"/>
        </w:rPr>
        <w:t>Honig</w:t>
      </w:r>
      <w:proofErr w:type="spellEnd"/>
      <w:r>
        <w:rPr>
          <w:spacing w:val="0"/>
          <w:u w:val="single"/>
        </w:rPr>
        <w:t xml:space="preserve"> Compassionate Use Medical Cannabis Act,” P.L.2009, c.307 (C.24:6I-1 et al.) or P.L.2015, c.158 (C.18A:40-12.22 et al.), </w:t>
      </w:r>
      <w:r w:rsidRPr="00967FCB">
        <w:rPr>
          <w:u w:val="single"/>
        </w:rPr>
        <w:t>and</w:t>
      </w:r>
      <w:r>
        <w:rPr>
          <w:u w:val="single"/>
        </w:rPr>
        <w:t xml:space="preserve"> </w:t>
      </w:r>
      <w:r w:rsidRPr="00967FCB">
        <w:rPr>
          <w:u w:val="single"/>
        </w:rPr>
        <w:t xml:space="preserve">the State shall establish </w:t>
      </w:r>
      <w:r w:rsidRPr="00967FCB">
        <w:rPr>
          <w:u w:val="single"/>
        </w:rPr>
        <w:lastRenderedPageBreak/>
        <w:t xml:space="preserve">by a preponderance of evidence that the substance possessed was not </w:t>
      </w:r>
      <w:r>
        <w:rPr>
          <w:u w:val="single"/>
        </w:rPr>
        <w:t xml:space="preserve">medical cannabis or a medical cannabis product in order </w:t>
      </w:r>
      <w:r w:rsidRPr="00967FCB">
        <w:rPr>
          <w:u w:val="single"/>
        </w:rPr>
        <w:t>to</w:t>
      </w:r>
      <w:r>
        <w:rPr>
          <w:u w:val="single"/>
        </w:rPr>
        <w:t xml:space="preserve"> </w:t>
      </w:r>
      <w:r w:rsidRPr="00967FCB">
        <w:rPr>
          <w:u w:val="single"/>
        </w:rPr>
        <w:t>impose</w:t>
      </w:r>
      <w:r>
        <w:rPr>
          <w:u w:val="single"/>
        </w:rPr>
        <w:t xml:space="preserve"> </w:t>
      </w:r>
      <w:r w:rsidRPr="00967FCB">
        <w:rPr>
          <w:u w:val="single"/>
        </w:rPr>
        <w:t>the $50 civil penalty</w:t>
      </w:r>
      <w:r>
        <w:rPr>
          <w:u w:val="single"/>
        </w:rPr>
        <w:t xml:space="preserve"> </w:t>
      </w:r>
      <w:r w:rsidRPr="00967FCB">
        <w:rPr>
          <w:spacing w:val="0"/>
          <w:u w:val="single"/>
        </w:rPr>
        <w:t>for possession of marijuana</w:t>
      </w:r>
      <w:r>
        <w:rPr>
          <w:rFonts w:ascii="Albertus Extra Bold" w:hAnsi="Albertus Extra Bold"/>
          <w:b/>
          <w:u w:val="single"/>
          <w:vertAlign w:val="superscript"/>
        </w:rPr>
        <w:t xml:space="preserve"> </w:t>
      </w:r>
      <w:r>
        <w:rPr>
          <w:u w:val="single"/>
        </w:rPr>
        <w:t xml:space="preserve">or hashish </w:t>
      </w:r>
      <w:r w:rsidRPr="00967FCB">
        <w:rPr>
          <w:u w:val="single"/>
        </w:rPr>
        <w:t>pursuant to this paragraph.</w:t>
      </w:r>
      <w:r>
        <w:rPr>
          <w:u w:val="single"/>
        </w:rPr>
        <w:t xml:space="preserve">  </w:t>
      </w:r>
      <w:r w:rsidRPr="00967FCB">
        <w:rPr>
          <w:u w:val="single"/>
        </w:rPr>
        <w:t xml:space="preserve">The </w:t>
      </w:r>
      <w:r>
        <w:rPr>
          <w:u w:val="single"/>
        </w:rPr>
        <w:t>civil penalty</w:t>
      </w:r>
      <w:r w:rsidRPr="00967FCB">
        <w:rPr>
          <w:u w:val="single"/>
        </w:rPr>
        <w:t xml:space="preserve"> provided for in this paragraph 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967FCB">
        <w:t>.</w:t>
      </w:r>
      <w:r w:rsidRPr="00967FCB">
        <w:rPr>
          <w:u w:val="single"/>
        </w:rPr>
        <w:t xml:space="preserve">    </w:t>
      </w:r>
    </w:p>
    <w:p w:rsidR="00B003D5" w:rsidRPr="007720B5" w:rsidRDefault="00B003D5" w:rsidP="00B003D5">
      <w:r w:rsidRPr="007720B5">
        <w:tab/>
        <w:t xml:space="preserve">Any person who commits any offense </w:t>
      </w:r>
      <w:r w:rsidRPr="007720B5">
        <w:rPr>
          <w:rFonts w:ascii="Albertus Extra Bold" w:hAnsi="Albertus Extra Bold"/>
          <w:spacing w:val="0"/>
        </w:rPr>
        <w:t>[</w:t>
      </w:r>
      <w:r w:rsidRPr="007720B5">
        <w:t>defined in</w:t>
      </w:r>
      <w:r w:rsidRPr="007720B5">
        <w:rPr>
          <w:rFonts w:ascii="Albertus Extra Bold" w:hAnsi="Albertus Extra Bold"/>
        </w:rPr>
        <w:t>]</w:t>
      </w:r>
      <w:r w:rsidRPr="007720B5">
        <w:t xml:space="preserve"> </w:t>
      </w:r>
      <w:r w:rsidRPr="007720B5">
        <w:rPr>
          <w:u w:val="single"/>
        </w:rPr>
        <w:t>set forth in paragraphs (1) through (3) of</w:t>
      </w:r>
      <w:r w:rsidRPr="007720B5">
        <w:t xml:space="preserve"> this </w:t>
      </w:r>
      <w:r w:rsidRPr="007720B5">
        <w:rPr>
          <w:rFonts w:ascii="Albertus Extra Bold" w:hAnsi="Albertus Extra Bold"/>
          <w:spacing w:val="0"/>
        </w:rPr>
        <w:t>[</w:t>
      </w:r>
      <w:r w:rsidRPr="007720B5">
        <w:t>section</w:t>
      </w:r>
      <w:r w:rsidRPr="007720B5">
        <w:rPr>
          <w:rFonts w:ascii="Albertus Extra Bold" w:hAnsi="Albertus Extra Bold"/>
        </w:rPr>
        <w:t>]</w:t>
      </w:r>
      <w:r w:rsidRPr="007720B5">
        <w:t xml:space="preserve"> </w:t>
      </w:r>
      <w:r w:rsidRPr="007720B5">
        <w:rPr>
          <w:u w:val="single"/>
        </w:rPr>
        <w:t>subsection</w:t>
      </w:r>
      <w:r w:rsidRPr="007720B5">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B003D5" w:rsidRPr="007720B5" w:rsidRDefault="00B003D5" w:rsidP="00B003D5">
      <w:r w:rsidRPr="007720B5">
        <w:tab/>
        <w:t>b.</w:t>
      </w:r>
      <w:r w:rsidRPr="007720B5">
        <w:tab/>
        <w:t>Any person who uses or who is under the influence of any controlled dangerous substance, or its analog, for a purpose other than the treatment of sickness or injury as lawfully prescribed or administered by a physician is a disorderly person.</w:t>
      </w:r>
    </w:p>
    <w:p w:rsidR="00B003D5" w:rsidRPr="007720B5" w:rsidRDefault="00B003D5" w:rsidP="00B003D5">
      <w:r w:rsidRPr="007720B5">
        <w:tab/>
        <w:t>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by proving that the accused did manifest physical and physiological symptoms or reactions caused by the use of any controlled dangerous substance or controlled substance analog.</w:t>
      </w:r>
    </w:p>
    <w:p w:rsidR="00B003D5" w:rsidRPr="007720B5" w:rsidRDefault="00B003D5" w:rsidP="00B003D5">
      <w:pPr>
        <w:rPr>
          <w:rFonts w:ascii="Albertus Extra Bold" w:hAnsi="Albertus Extra Bold"/>
          <w:b/>
          <w:vertAlign w:val="superscript"/>
        </w:rPr>
      </w:pPr>
      <w:r w:rsidRPr="007720B5">
        <w:tab/>
        <w:t>c.</w:t>
      </w:r>
      <w:r w:rsidRPr="007720B5">
        <w:tab/>
        <w:t>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B003D5" w:rsidRPr="007720B5"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20B5">
        <w:t>(</w:t>
      </w:r>
      <w:proofErr w:type="spellStart"/>
      <w:r w:rsidRPr="007720B5">
        <w:t>cf</w:t>
      </w:r>
      <w:proofErr w:type="spellEnd"/>
      <w:r w:rsidRPr="007720B5">
        <w:t>: P.L.1997, c.181, s.6)</w:t>
      </w:r>
    </w:p>
    <w:p w:rsidR="00B003D5" w:rsidRDefault="00B003D5" w:rsidP="00B003D5"/>
    <w:p w:rsidR="00B003D5" w:rsidRPr="00FB6D02" w:rsidRDefault="00B003D5" w:rsidP="00B003D5">
      <w:r>
        <w:tab/>
        <w:t>3</w:t>
      </w:r>
      <w:r w:rsidRPr="00AB6B1C">
        <w:t>.</w:t>
      </w:r>
      <w:r w:rsidR="00AD420F">
        <w:tab/>
        <w:t xml:space="preserve">(New section)  </w:t>
      </w:r>
      <w:r w:rsidRPr="00FB6D02">
        <w:t xml:space="preserve">a. </w:t>
      </w:r>
      <w:r>
        <w:t xml:space="preserve"> </w:t>
      </w:r>
      <w:r w:rsidRPr="00FB6D02">
        <w:t>Except to the extent required to dismiss, withdraw, or terminate the charge, no court shall have jurisdiction over any charge, including any charge of delinquency, based on the</w:t>
      </w:r>
      <w:r>
        <w:t xml:space="preserve"> distribution of marijuana or hashish in violation of paragraph (12) of subsection b. of N.J.S.2C:35-5, or the</w:t>
      </w:r>
      <w:r w:rsidRPr="00FB6D02">
        <w:t xml:space="preserve"> possession of marijuana or </w:t>
      </w:r>
      <w:r w:rsidRPr="00FB6D02">
        <w:lastRenderedPageBreak/>
        <w:t>hashish in violation of paragraph (4) of subsection a. of N.J.S.2C:35-10</w:t>
      </w:r>
      <w:r>
        <w:t>,</w:t>
      </w:r>
      <w:r w:rsidRPr="00FB6D02">
        <w:t xml:space="preserve"> that occurred prior to the effective date of P.L.    , c.   (C.        ) (pending before the Legislature as this bill), unless a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 or directives iss</w:t>
      </w:r>
      <w:r w:rsidR="00394D00">
        <w:t xml:space="preserve">ued by the Attorney General, </w:t>
      </w:r>
      <w:r w:rsidRPr="00FB6D02">
        <w:t>the Administrative Director of the Courts</w:t>
      </w:r>
      <w:r w:rsidR="00394D00">
        <w:t>, and the Supreme Court</w:t>
      </w:r>
      <w:r w:rsidRPr="00FB6D02">
        <w:t>.</w:t>
      </w:r>
    </w:p>
    <w:p w:rsidR="00B003D5" w:rsidRPr="00B2643B" w:rsidRDefault="00B003D5" w:rsidP="00B003D5">
      <w:pPr>
        <w:tabs>
          <w:tab w:val="clear" w:pos="2160"/>
          <w:tab w:val="left" w:pos="2340"/>
        </w:tabs>
      </w:pPr>
      <w:r>
        <w:tab/>
        <w:t>b.</w:t>
      </w:r>
      <w:r>
        <w:tab/>
        <w:t xml:space="preserve">A charge, including any charge of delinquency, conviction, or adjudication of delinquency, based </w:t>
      </w:r>
      <w:r w:rsidRPr="00AB6B1C">
        <w:t>on a violation of any of the following laws that occurred prior to</w:t>
      </w:r>
      <w:r>
        <w:t>, on, or after</w:t>
      </w:r>
      <w:r w:rsidRPr="00AB6B1C">
        <w:t xml:space="preserve"> the </w:t>
      </w:r>
      <w:r w:rsidRPr="00AB6B1C">
        <w:rPr>
          <w:spacing w:val="0"/>
        </w:rPr>
        <w:t>effective</w:t>
      </w:r>
      <w:r w:rsidRPr="00AB6B1C">
        <w:t xml:space="preserve"> date of P.L.    , c.   (C.        ) (pending before the Legislature as this bill),</w:t>
      </w:r>
      <w:r>
        <w:t xml:space="preserve"> shall not be 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w:t>
      </w:r>
      <w:r w:rsidRPr="00AB6B1C">
        <w:rPr>
          <w:spacing w:val="0"/>
        </w:rPr>
        <w:t xml:space="preserve">: a violation of </w:t>
      </w:r>
      <w:r w:rsidRPr="00D65616">
        <w:rPr>
          <w:spacing w:val="0"/>
        </w:rPr>
        <w:t>paragraph (11) of subsection b. of N.J.S.2C:35-5</w:t>
      </w:r>
      <w:r>
        <w:rPr>
          <w:spacing w:val="0"/>
        </w:rPr>
        <w:t>;</w:t>
      </w:r>
      <w:r w:rsidRPr="00D65616">
        <w:rPr>
          <w:rFonts w:ascii="Albertus Extra Bold" w:hAnsi="Albertus Extra Bold"/>
          <w:b/>
          <w:vertAlign w:val="superscript"/>
        </w:rPr>
        <w:t xml:space="preserve"> </w:t>
      </w:r>
      <w:r w:rsidRPr="00D65616">
        <w:rPr>
          <w:spacing w:val="0"/>
        </w:rPr>
        <w:t>or a lesser amount of marijuana or hashish in violation of paragraph (12) of subsection b. of that section</w:t>
      </w:r>
      <w:r>
        <w:t>;</w:t>
      </w:r>
      <w:r w:rsidRPr="00D65616">
        <w:rPr>
          <w:color w:val="000000"/>
        </w:rPr>
        <w:t xml:space="preserve"> </w:t>
      </w:r>
      <w:r w:rsidRPr="00D65616">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Pr>
          <w:color w:val="000000"/>
        </w:rPr>
        <w:t>;</w:t>
      </w:r>
      <w:r w:rsidRPr="00D65616">
        <w:rPr>
          <w:color w:val="000000"/>
        </w:rPr>
        <w:t xml:space="preserve"> or for obtaining, possessing, usin</w:t>
      </w:r>
      <w:r>
        <w:rPr>
          <w:color w:val="000000"/>
        </w:rPr>
        <w:t>g, being under the influence of,</w:t>
      </w:r>
      <w:r w:rsidRPr="00D65616">
        <w:rPr>
          <w:color w:val="000000"/>
        </w:rPr>
        <w:t xml:space="preserve"> or failing to make lawful disposition of marijuana or hashish in violation of </w:t>
      </w:r>
      <w:r w:rsidRPr="00D65616">
        <w:rPr>
          <w:color w:val="000000"/>
          <w:spacing w:val="0"/>
        </w:rPr>
        <w:t>paragraph (3) or (4) of subsection a., or subsection b., or subsection c. of N.J.S.2C:35-10</w:t>
      </w:r>
      <w:r>
        <w:rPr>
          <w:spacing w:val="0"/>
        </w:rPr>
        <w:t>;</w:t>
      </w:r>
      <w:r w:rsidRPr="00D65616">
        <w:rPr>
          <w:spacing w:val="0"/>
        </w:rPr>
        <w:t xml:space="preserve"> </w:t>
      </w:r>
      <w:r>
        <w:rPr>
          <w:spacing w:val="0"/>
        </w:rPr>
        <w:t>or for a violation of any of those provisions and a violation of N.J.S.2C:36-2 for using or possessing with intent to use drug paraphernalia with the marijuana or hashish.</w:t>
      </w:r>
    </w:p>
    <w:p w:rsidR="00B003D5" w:rsidRDefault="00B003D5" w:rsidP="00B003D5">
      <w:r>
        <w:tab/>
        <w:t>c.</w:t>
      </w:r>
      <w:r>
        <w:tab/>
      </w:r>
      <w:r w:rsidR="00AD420F">
        <w:t xml:space="preserve">(1)  </w:t>
      </w:r>
      <w:r>
        <w:t xml:space="preserve">Regarding a conviction or adjudication of delinquency entered prior to the effective date of P.L.    , c.   (C.       ) (pending before the Legislature as this bill), it shall be grounds for post-conviction relief that the conviction or adjudication of delinquency involved </w:t>
      </w:r>
      <w:r w:rsidRPr="00AB6B1C">
        <w:rPr>
          <w:color w:val="000000"/>
        </w:rPr>
        <w:t xml:space="preserve">unlawful distribution of, or possessing or having under control with intent to distribute, </w:t>
      </w:r>
      <w:r w:rsidRPr="00AB6B1C">
        <w:rPr>
          <w:spacing w:val="0"/>
        </w:rPr>
        <w:t>marijuana or hashish in violation of paragraph (11) of subsection b. of N.J.S.2C:35-5,</w:t>
      </w:r>
      <w:r w:rsidRPr="00AB6B1C">
        <w:rPr>
          <w:rFonts w:ascii="Albertus Extra Bold" w:hAnsi="Albertus Extra Bold"/>
          <w:b/>
          <w:vertAlign w:val="superscript"/>
        </w:rPr>
        <w:t xml:space="preserve"> </w:t>
      </w:r>
      <w:r w:rsidRPr="00AB6B1C">
        <w:rPr>
          <w:spacing w:val="0"/>
        </w:rPr>
        <w:t>or a lesser amount of marijuana or hashish in violation of paragraph (12) of subsection b. of that section</w:t>
      </w:r>
      <w:r w:rsidRPr="00AB6B1C">
        <w:t>,</w:t>
      </w:r>
      <w:r w:rsidRPr="00AB6B1C">
        <w:rPr>
          <w:color w:val="000000"/>
        </w:rPr>
        <w:t xml:space="preserve"> </w:t>
      </w:r>
      <w:r w:rsidRPr="00AC4A41">
        <w:rPr>
          <w:spacing w:val="0"/>
        </w:rPr>
        <w:t xml:space="preserve">or a violation of either of those paragraphs and a violation of subsection a. of section 1 of P.L.1987, c.101 (C.2C:35-7) or subsection a. of section 1 of P.L.1997, c.327 (C.2C:35-7.1), for </w:t>
      </w:r>
      <w:r w:rsidRPr="00AC4A41">
        <w:rPr>
          <w:spacing w:val="0"/>
        </w:rPr>
        <w:lastRenderedPageBreak/>
        <w:t>distributing, or possessing or having under control with intent to distribute, on or within 1,000 feet of any school property, or on or within 500 feet of the real property comprising a public housing facility, public park, or public building</w:t>
      </w:r>
      <w:r w:rsidRPr="00AC4A41">
        <w:rPr>
          <w:color w:val="000000"/>
        </w:rPr>
        <w:t>,</w:t>
      </w:r>
      <w:r>
        <w:rPr>
          <w:color w:val="000000"/>
        </w:rPr>
        <w:t xml:space="preserve"> </w:t>
      </w:r>
      <w:r w:rsidRPr="00AB6B1C">
        <w:rPr>
          <w:color w:val="000000"/>
        </w:rPr>
        <w:t xml:space="preserve">or obtaining, possessing, using, being under the influence of, or failing to make lawful disposition of marijuana or hashish in violation of </w:t>
      </w:r>
      <w:r w:rsidRPr="00AB6B1C">
        <w:rPr>
          <w:color w:val="000000"/>
          <w:spacing w:val="0"/>
        </w:rPr>
        <w:t xml:space="preserve">paragraph (3) or (4) of subsection a., or subsection b., or subsection c. of N.J.S.2C:35-10, or </w:t>
      </w:r>
      <w:r w:rsidRPr="00AB6B1C">
        <w:rPr>
          <w:spacing w:val="0"/>
        </w:rPr>
        <w:t>a violation involving marijuana or hashish as described herein and</w:t>
      </w:r>
      <w:r w:rsidRPr="00AB6B1C">
        <w:rPr>
          <w:rFonts w:ascii="Albertus Extra Bold" w:hAnsi="Albertus Extra Bold"/>
          <w:b/>
          <w:vertAlign w:val="superscript"/>
        </w:rPr>
        <w:t xml:space="preserve"> </w:t>
      </w:r>
      <w:r w:rsidRPr="00AB6B1C">
        <w:t xml:space="preserve">using or possessing with intent to use drug paraphernalia with </w:t>
      </w:r>
      <w:r w:rsidRPr="00AB6B1C">
        <w:rPr>
          <w:spacing w:val="0"/>
        </w:rPr>
        <w:t>that</w:t>
      </w:r>
      <w:r w:rsidRPr="00AB6B1C">
        <w:rPr>
          <w:rFonts w:ascii="Albertus Extra Bold" w:hAnsi="Albertus Extra Bold"/>
          <w:b/>
          <w:vertAlign w:val="superscript"/>
        </w:rPr>
        <w:t xml:space="preserve"> </w:t>
      </w:r>
      <w:r w:rsidRPr="00AB6B1C">
        <w:t>marijuana or hashish in violation of</w:t>
      </w:r>
      <w:r w:rsidRPr="00AB6B1C">
        <w:rPr>
          <w:rFonts w:ascii="Albertus Extra Bold" w:hAnsi="Albertus Extra Bold"/>
          <w:b/>
          <w:vertAlign w:val="superscript"/>
        </w:rPr>
        <w:t xml:space="preserve"> </w:t>
      </w:r>
      <w:r w:rsidRPr="00AB6B1C">
        <w:t>N.J.S.2C:36-2</w:t>
      </w:r>
      <w:r>
        <w:t xml:space="preserve">, alone or in combination with each other, </w:t>
      </w:r>
      <w:r>
        <w:rPr>
          <w:bCs/>
        </w:rPr>
        <w:t xml:space="preserve">if </w:t>
      </w:r>
      <w:r>
        <w:t>a final judgment of conviction or adjudication of delinquency had not been entered on or before that effective date.</w:t>
      </w:r>
    </w:p>
    <w:p w:rsidR="00B003D5" w:rsidRDefault="00B003D5" w:rsidP="00B003D5">
      <w:r>
        <w:tab/>
        <w:t>(2)</w:t>
      </w:r>
      <w:r>
        <w:tab/>
        <w:t>Notwithstanding any court rule limiting the time period within which a motion to reduce or change a sentence may be filed, any person who, on the effective date of P.L.    , c.   (C.        ) (pending before the Legislature as this bill), is serving a sentence of incarceration, probation, parole or other form of community supervision solely as a result of the person’s conviction or adjudication of delinquency for one or more crimes or offenses enumerated in paragraph (1) of this subsection may move to have the person’s sentence reviewed by the court.  If the court finds that the sentence under review is based solely upon a conviction or adjudication of delinquency for one or more crimes or offenses enumerated in paragraph (1) of this subsection, the court shall order appropriate relief.</w:t>
      </w:r>
    </w:p>
    <w:p w:rsidR="00B003D5" w:rsidRDefault="00B003D5" w:rsidP="00B003D5">
      <w:r>
        <w:tab/>
        <w:t>(3)</w:t>
      </w:r>
      <w:r>
        <w:tab/>
        <w:t>No fee shall be charged to a person seeking post-conviction relief pursuant to this subsection.</w:t>
      </w:r>
    </w:p>
    <w:p w:rsidR="00B003D5" w:rsidRDefault="00B003D5" w:rsidP="00B003D5"/>
    <w:p w:rsidR="00B003D5" w:rsidRDefault="00B003D5" w:rsidP="00B003D5">
      <w:pPr>
        <w:rPr>
          <w:color w:val="000000"/>
        </w:rPr>
      </w:pPr>
      <w:r>
        <w:tab/>
      </w:r>
      <w:r>
        <w:rPr>
          <w:color w:val="000000"/>
        </w:rPr>
        <w:t>4.</w:t>
      </w:r>
      <w:r>
        <w:rPr>
          <w:color w:val="000000"/>
        </w:rPr>
        <w:tab/>
      </w:r>
      <w:r w:rsidRPr="00AB6B1C">
        <w:rPr>
          <w:color w:val="000000"/>
        </w:rPr>
        <w:t xml:space="preserve">(New section) </w:t>
      </w:r>
      <w:r>
        <w:rPr>
          <w:color w:val="000000"/>
        </w:rPr>
        <w:t xml:space="preserve"> </w:t>
      </w:r>
      <w:r w:rsidRPr="00AB6B1C">
        <w:rPr>
          <w:color w:val="000000"/>
        </w:rPr>
        <w:t xml:space="preserve">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unlawful distribution of, or possessing or having under control with intent to distribute, </w:t>
      </w:r>
      <w:r w:rsidRPr="00AB6B1C">
        <w:rPr>
          <w:spacing w:val="0"/>
        </w:rPr>
        <w:t>marijuana or hashish in violation of paragraph (11) of subsection b. of N.J.S.2C:35-5,</w:t>
      </w:r>
      <w:r w:rsidRPr="00AB6B1C">
        <w:rPr>
          <w:rFonts w:ascii="Albertus Extra Bold" w:hAnsi="Albertus Extra Bold"/>
          <w:b/>
          <w:vertAlign w:val="superscript"/>
        </w:rPr>
        <w:t xml:space="preserve"> </w:t>
      </w:r>
      <w:r w:rsidRPr="00AB6B1C">
        <w:rPr>
          <w:spacing w:val="0"/>
        </w:rPr>
        <w:t>or a lesser amount of marijuana or hashish in violation of paragraph (12) of subsection b. of that section</w:t>
      </w:r>
      <w:r w:rsidRPr="00AB6B1C">
        <w:t>,</w:t>
      </w:r>
      <w:r w:rsidRPr="00AB6B1C">
        <w:rPr>
          <w:color w:val="000000"/>
        </w:rPr>
        <w:t xml:space="preserve"> </w:t>
      </w:r>
      <w:r w:rsidRPr="00AC4A41">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AC4A41">
        <w:rPr>
          <w:color w:val="000000"/>
        </w:rPr>
        <w:t>,</w:t>
      </w:r>
      <w:r w:rsidRPr="00AB6B1C">
        <w:rPr>
          <w:color w:val="000000"/>
          <w:u w:val="single"/>
        </w:rPr>
        <w:t xml:space="preserve"> </w:t>
      </w:r>
      <w:r w:rsidRPr="00AB6B1C">
        <w:rPr>
          <w:color w:val="000000"/>
        </w:rPr>
        <w:t xml:space="preserve">or obtaining, possessing, using, being under the influence of, or failing to make lawful disposition of marijuana or hashish in </w:t>
      </w:r>
      <w:r w:rsidRPr="00AB6B1C">
        <w:rPr>
          <w:color w:val="000000"/>
        </w:rPr>
        <w:lastRenderedPageBreak/>
        <w:t xml:space="preserve">violation of </w:t>
      </w:r>
      <w:r w:rsidRPr="00AB6B1C">
        <w:rPr>
          <w:color w:val="000000"/>
          <w:spacing w:val="0"/>
        </w:rPr>
        <w:t xml:space="preserve">paragraph (3) or (4) of subsection a., or subsection b., or subsection c. of N.J.S.2C:35-10, or </w:t>
      </w:r>
      <w:r w:rsidRPr="00AB6B1C">
        <w:rPr>
          <w:spacing w:val="0"/>
        </w:rPr>
        <w:t>a violation involving marijuana or hashish as described herein and</w:t>
      </w:r>
      <w:r w:rsidRPr="00AB6B1C">
        <w:rPr>
          <w:rFonts w:ascii="Albertus Extra Bold" w:hAnsi="Albertus Extra Bold"/>
          <w:b/>
          <w:vertAlign w:val="superscript"/>
        </w:rPr>
        <w:t xml:space="preserve"> </w:t>
      </w:r>
      <w:r w:rsidRPr="00AB6B1C">
        <w:t xml:space="preserve">using or possessing with intent to use drug paraphernalia with </w:t>
      </w:r>
      <w:r w:rsidRPr="00AB6B1C">
        <w:rPr>
          <w:spacing w:val="0"/>
        </w:rPr>
        <w:t>that</w:t>
      </w:r>
      <w:r w:rsidRPr="00AB6B1C">
        <w:rPr>
          <w:rFonts w:ascii="Albertus Extra Bold" w:hAnsi="Albertus Extra Bold"/>
          <w:b/>
          <w:vertAlign w:val="superscript"/>
        </w:rPr>
        <w:t xml:space="preserve"> </w:t>
      </w:r>
      <w:r w:rsidRPr="00AB6B1C">
        <w:t>marijuana or hashish in violation of</w:t>
      </w:r>
      <w:r w:rsidRPr="00AB6B1C">
        <w:rPr>
          <w:rFonts w:ascii="Albertus Extra Bold" w:hAnsi="Albertus Extra Bold"/>
          <w:b/>
          <w:vertAlign w:val="superscript"/>
        </w:rPr>
        <w:t xml:space="preserve"> </w:t>
      </w:r>
      <w:r w:rsidRPr="00AB6B1C">
        <w:t>N.J.S.2C:36-2</w:t>
      </w:r>
      <w:r w:rsidRPr="00AB6B1C">
        <w:rPr>
          <w:color w:val="000000"/>
          <w:spacing w:val="0"/>
        </w:rPr>
        <w:t xml:space="preserve"> </w:t>
      </w:r>
      <w:r w:rsidRPr="00AB6B1C">
        <w:rPr>
          <w:color w:val="000000"/>
        </w:rPr>
        <w:t>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p>
    <w:p w:rsidR="00B003D5" w:rsidRDefault="00B003D5" w:rsidP="00B003D5">
      <w:pPr>
        <w:rPr>
          <w:color w:val="000000"/>
        </w:rPr>
      </w:pPr>
    </w:p>
    <w:p w:rsidR="00B003D5" w:rsidRDefault="00F81DFA" w:rsidP="00B003D5">
      <w:r>
        <w:rPr>
          <w:color w:val="000000"/>
        </w:rPr>
        <w:tab/>
      </w:r>
      <w:r>
        <w:t>5</w:t>
      </w:r>
      <w:r w:rsidR="00B003D5">
        <w:t>.</w:t>
      </w:r>
      <w:r w:rsidR="00B003D5">
        <w:tab/>
        <w:t>N.J.S.2C:52-30 is amended to read as follows:</w:t>
      </w:r>
    </w:p>
    <w:p w:rsidR="00B003D5" w:rsidRDefault="00B003D5" w:rsidP="00B003D5">
      <w:r>
        <w:tab/>
      </w:r>
      <w:r w:rsidR="00F81DFA">
        <w:t xml:space="preserve">2C:52-30.  </w:t>
      </w:r>
      <w:r>
        <w:t xml:space="preserve">Except as otherwise provided in this chapter, </w:t>
      </w:r>
      <w:r w:rsidR="00F81DFA" w:rsidRPr="00F81DFA">
        <w:rPr>
          <w:rFonts w:ascii="Albertus Extra Bold" w:hAnsi="Albertus Extra Bold"/>
          <w:b/>
        </w:rPr>
        <w:t>[</w:t>
      </w:r>
      <w:r w:rsidR="00F81DFA">
        <w:t>any</w:t>
      </w:r>
      <w:r w:rsidR="00F81DFA" w:rsidRPr="00F81DFA">
        <w:rPr>
          <w:rFonts w:ascii="Albertus Extra Bold" w:hAnsi="Albertus Extra Bold"/>
          <w:b/>
        </w:rPr>
        <w:t>]</w:t>
      </w:r>
    </w:p>
    <w:p w:rsidR="00B003D5" w:rsidRDefault="00B003D5" w:rsidP="00B003D5">
      <w:r>
        <w:tab/>
      </w:r>
      <w:r w:rsidRPr="004C6A61">
        <w:rPr>
          <w:u w:val="single"/>
        </w:rPr>
        <w:t>a.</w:t>
      </w:r>
      <w:r w:rsidR="00F81DFA">
        <w:rPr>
          <w:u w:val="single"/>
        </w:rPr>
        <w:t xml:space="preserve">  Any</w:t>
      </w:r>
      <w:r>
        <w:t xml:space="preserve"> person who reveals to another the existence of an arrest, conviction</w:t>
      </w:r>
      <w:r w:rsidR="00F81DFA">
        <w:t xml:space="preserve"> </w:t>
      </w:r>
      <w:r>
        <w:t xml:space="preserve">or related legal proceeding with knowledge that the records and information pertaining thereto have been expunged or sealed is a disorderly person.  Notwithstanding the provisions of </w:t>
      </w:r>
      <w:r w:rsidR="00F81DFA" w:rsidRPr="00F81DFA">
        <w:rPr>
          <w:rFonts w:ascii="Albertus Extra Bold" w:hAnsi="Albertus Extra Bold"/>
          <w:b/>
        </w:rPr>
        <w:t>[</w:t>
      </w:r>
      <w:r>
        <w:t>section</w:t>
      </w:r>
      <w:r w:rsidR="00F81DFA" w:rsidRPr="00F81DFA">
        <w:rPr>
          <w:rFonts w:ascii="Albertus Extra Bold" w:hAnsi="Albertus Extra Bold"/>
          <w:b/>
        </w:rPr>
        <w:t>]</w:t>
      </w:r>
      <w:r>
        <w:t xml:space="preserve"> </w:t>
      </w:r>
      <w:r w:rsidR="00F81DFA">
        <w:rPr>
          <w:u w:val="single"/>
        </w:rPr>
        <w:t>N.J.S.</w:t>
      </w:r>
      <w:r>
        <w:t xml:space="preserve">2C:43-3, the maximum fine which can be imposed for violation of this section is </w:t>
      </w:r>
      <w:r w:rsidRPr="00646577">
        <w:rPr>
          <w:rFonts w:ascii="Albertus Extra Bold" w:hAnsi="Albertus Extra Bold"/>
          <w:b/>
        </w:rPr>
        <w:t>[</w:t>
      </w:r>
      <w:r>
        <w:t>$200.00</w:t>
      </w:r>
      <w:r w:rsidRPr="00646577">
        <w:rPr>
          <w:rFonts w:ascii="Albertus Extra Bold" w:hAnsi="Albertus Extra Bold"/>
          <w:b/>
        </w:rPr>
        <w:t>]</w:t>
      </w:r>
      <w:r>
        <w:t xml:space="preserve"> </w:t>
      </w:r>
      <w:r w:rsidRPr="00646577">
        <w:rPr>
          <w:u w:val="single"/>
        </w:rPr>
        <w:t>$2</w:t>
      </w:r>
      <w:r w:rsidR="00F81DFA">
        <w:rPr>
          <w:u w:val="single"/>
        </w:rPr>
        <w:t>,</w:t>
      </w:r>
      <w:r w:rsidRPr="00646577">
        <w:rPr>
          <w:u w:val="single"/>
        </w:rPr>
        <w:t>000</w:t>
      </w:r>
      <w:r>
        <w:t>.</w:t>
      </w:r>
    </w:p>
    <w:p w:rsidR="00B003D5" w:rsidRDefault="00B003D5" w:rsidP="00B003D5">
      <w:r>
        <w:tab/>
      </w:r>
      <w:r w:rsidR="00F81DFA">
        <w:rPr>
          <w:u w:val="single"/>
        </w:rPr>
        <w:t>b.</w:t>
      </w:r>
      <w:r w:rsidR="00327403">
        <w:rPr>
          <w:u w:val="single"/>
        </w:rPr>
        <w:t xml:space="preserve">  (1)  </w:t>
      </w:r>
      <w:r w:rsidR="00F81DFA">
        <w:rPr>
          <w:u w:val="single"/>
        </w:rPr>
        <w:t>A</w:t>
      </w:r>
      <w:r w:rsidRPr="004C6A61">
        <w:rPr>
          <w:u w:val="single"/>
        </w:rPr>
        <w:t>ny</w:t>
      </w:r>
      <w:r w:rsidRPr="009E1F73">
        <w:rPr>
          <w:u w:val="single"/>
        </w:rPr>
        <w:t xml:space="preserve"> person or entity regularly engaged in the business of collecting, assembling, evaluating or disseminating criminal records on individuals for a fe</w:t>
      </w:r>
      <w:r w:rsidR="00327403">
        <w:rPr>
          <w:u w:val="single"/>
        </w:rPr>
        <w:t>e shall</w:t>
      </w:r>
      <w:r w:rsidRPr="009E1F73">
        <w:rPr>
          <w:u w:val="single"/>
        </w:rPr>
        <w:t xml:space="preserve"> regularly update the records to ensure accuracy, promptly delete a record that has been expunged</w:t>
      </w:r>
      <w:r w:rsidR="00327403">
        <w:rPr>
          <w:u w:val="single"/>
        </w:rPr>
        <w:t xml:space="preserve"> or sealed</w:t>
      </w:r>
      <w:r w:rsidRPr="009E1F73">
        <w:rPr>
          <w:u w:val="single"/>
        </w:rPr>
        <w:t>, provide clients with the date collected and explain to clients that records are valid only as of the date collected</w:t>
      </w:r>
      <w:r w:rsidRPr="00CE61EF">
        <w:rPr>
          <w:u w:val="single"/>
        </w:rPr>
        <w:t>.</w:t>
      </w:r>
    </w:p>
    <w:p w:rsidR="00B003D5" w:rsidRPr="00F168E5" w:rsidRDefault="00B003D5" w:rsidP="00B003D5">
      <w:pPr>
        <w:rPr>
          <w:u w:val="single"/>
        </w:rPr>
      </w:pPr>
      <w:r>
        <w:tab/>
      </w:r>
      <w:r w:rsidR="00327403">
        <w:rPr>
          <w:u w:val="single"/>
        </w:rPr>
        <w:t>(2)</w:t>
      </w:r>
      <w:r>
        <w:rPr>
          <w:u w:val="single"/>
        </w:rPr>
        <w:tab/>
      </w:r>
      <w:r w:rsidR="00327403">
        <w:rPr>
          <w:u w:val="single"/>
        </w:rPr>
        <w:t>A</w:t>
      </w:r>
      <w:r w:rsidRPr="004C6A61">
        <w:rPr>
          <w:u w:val="single"/>
        </w:rPr>
        <w:t>ny</w:t>
      </w:r>
      <w:r w:rsidRPr="00F168E5">
        <w:rPr>
          <w:u w:val="single"/>
        </w:rPr>
        <w:t xml:space="preserve"> person or entity regularly engaged in the business of collecting, assembling, evaluating or disseminating criminal records on individuals for a fee, which disseminates a criminal record that has been expunged </w:t>
      </w:r>
      <w:r w:rsidR="00327403">
        <w:rPr>
          <w:u w:val="single"/>
        </w:rPr>
        <w:t xml:space="preserve">or sealed </w:t>
      </w:r>
      <w:r w:rsidRPr="00F168E5">
        <w:rPr>
          <w:u w:val="single"/>
        </w:rPr>
        <w:t xml:space="preserve">and knows or should have known at the time of dissemination that the record has been expunged </w:t>
      </w:r>
      <w:r w:rsidR="00327403">
        <w:rPr>
          <w:u w:val="single"/>
        </w:rPr>
        <w:t xml:space="preserve">or sealed </w:t>
      </w:r>
      <w:r w:rsidRPr="00F168E5">
        <w:rPr>
          <w:u w:val="single"/>
        </w:rPr>
        <w:t>is liable to the individual who is the subject of t</w:t>
      </w:r>
      <w:r>
        <w:rPr>
          <w:u w:val="single"/>
        </w:rPr>
        <w:t xml:space="preserve">he criminal record for damages totaling </w:t>
      </w:r>
      <w:r w:rsidRPr="00F168E5">
        <w:rPr>
          <w:u w:val="single"/>
        </w:rPr>
        <w:t xml:space="preserve">$5,000 or </w:t>
      </w:r>
      <w:r>
        <w:rPr>
          <w:u w:val="single"/>
        </w:rPr>
        <w:t xml:space="preserve">the </w:t>
      </w:r>
      <w:r w:rsidRPr="00F168E5">
        <w:rPr>
          <w:u w:val="single"/>
        </w:rPr>
        <w:t>actual damages caused by the violation, whichever is greater, plus costs and attorney fees.</w:t>
      </w:r>
    </w:p>
    <w:p w:rsidR="00B003D5" w:rsidRDefault="00327403" w:rsidP="00B003D5">
      <w:r>
        <w:t>(</w:t>
      </w:r>
      <w:proofErr w:type="spellStart"/>
      <w:r>
        <w:t>cf</w:t>
      </w:r>
      <w:proofErr w:type="spellEnd"/>
      <w:r>
        <w:t>: N.J.S.2C:52-30</w:t>
      </w:r>
      <w:r w:rsidR="00B003D5">
        <w:t>)</w:t>
      </w:r>
    </w:p>
    <w:p w:rsidR="00B003D5" w:rsidRDefault="00B003D5" w:rsidP="00B003D5"/>
    <w:p w:rsidR="00B003D5" w:rsidRPr="001829DF" w:rsidRDefault="00B003D5" w:rsidP="00B003D5">
      <w:pPr>
        <w:rPr>
          <w:rFonts w:ascii="Albertus Extra Bold" w:hAnsi="Albertus Extra Bold"/>
          <w:b/>
          <w:vertAlign w:val="superscript"/>
        </w:rPr>
      </w:pPr>
      <w:r>
        <w:tab/>
      </w:r>
      <w:r w:rsidR="00E91B78">
        <w:t>6</w:t>
      </w:r>
      <w:r w:rsidRPr="001829DF">
        <w:t>.</w:t>
      </w:r>
      <w:r>
        <w:tab/>
      </w:r>
      <w:r w:rsidRPr="001829DF">
        <w:t xml:space="preserve">(New section)  </w:t>
      </w:r>
      <w:r w:rsidR="00E91B78" w:rsidRPr="001829DF">
        <w:t xml:space="preserve">The Administrative Director of the Courts shall maintain and provide information to any person upon request about </w:t>
      </w:r>
      <w:r w:rsidR="00E91B78" w:rsidRPr="001829DF">
        <w:rPr>
          <w:spacing w:val="0"/>
        </w:rPr>
        <w:t>the expungement process and</w:t>
      </w:r>
      <w:r w:rsidR="00E91B78" w:rsidRPr="001829DF">
        <w:t xml:space="preserve"> legal services programs Statewide and in each county which may be available to assist the person with a</w:t>
      </w:r>
      <w:r w:rsidR="00E91B78">
        <w:t>n</w:t>
      </w:r>
      <w:r w:rsidR="00E91B78" w:rsidRPr="001829DF">
        <w:t xml:space="preserve"> expedited expungement pursuant to section </w:t>
      </w:r>
      <w:r w:rsidR="00E91B78">
        <w:t xml:space="preserve">5 </w:t>
      </w:r>
      <w:r w:rsidR="00E91B78" w:rsidRPr="001829DF">
        <w:t>of P.L.</w:t>
      </w:r>
      <w:r w:rsidR="00E91B78">
        <w:t>2019</w:t>
      </w:r>
      <w:r w:rsidR="00E91B78" w:rsidRPr="001829DF">
        <w:t>,</w:t>
      </w:r>
      <w:r w:rsidR="00E91B78">
        <w:t> </w:t>
      </w:r>
      <w:r w:rsidR="00E91B78" w:rsidRPr="001829DF">
        <w:t>c.</w:t>
      </w:r>
      <w:r w:rsidR="00E91B78">
        <w:t xml:space="preserve">269 </w:t>
      </w:r>
      <w:r w:rsidR="00E91B78" w:rsidRPr="001829DF">
        <w:t>(C.</w:t>
      </w:r>
      <w:r w:rsidR="00E91B78">
        <w:t>2C:52-5.1</w:t>
      </w:r>
      <w:r w:rsidR="00E91B78" w:rsidRPr="001829DF">
        <w:t xml:space="preserve">) </w:t>
      </w:r>
      <w:r w:rsidR="00E91B78">
        <w:t xml:space="preserve">or a </w:t>
      </w:r>
      <w:r w:rsidR="00E91B78" w:rsidRPr="001829DF">
        <w:t xml:space="preserve">“clean slate” expungement </w:t>
      </w:r>
      <w:r w:rsidR="00E91B78">
        <w:t>pursuant to section 7 of P.L.2019, c.269 (C.2C:52-5.3).</w:t>
      </w:r>
    </w:p>
    <w:p w:rsidR="00B003D5" w:rsidRPr="001829DF" w:rsidRDefault="00B003D5" w:rsidP="00B003D5"/>
    <w:p w:rsidR="00E91B78" w:rsidRPr="00EA17F9" w:rsidRDefault="00E91B78" w:rsidP="00E91B78">
      <w:r>
        <w:tab/>
        <w:t>7</w:t>
      </w:r>
      <w:r w:rsidR="00B003D5" w:rsidRPr="001829DF">
        <w:t>.</w:t>
      </w:r>
      <w:r w:rsidR="00B003D5" w:rsidRPr="001829DF">
        <w:tab/>
      </w:r>
      <w:r w:rsidRPr="001829DF">
        <w:t>(New section)</w:t>
      </w:r>
      <w:r w:rsidR="00AD420F">
        <w:t xml:space="preserve"> </w:t>
      </w:r>
      <w:r w:rsidRPr="001829DF">
        <w:t xml:space="preserve"> </w:t>
      </w:r>
      <w:r w:rsidRPr="001829DF">
        <w:rPr>
          <w:spacing w:val="0"/>
        </w:rPr>
        <w:t>a.</w:t>
      </w:r>
      <w:r w:rsidR="00AD420F">
        <w:rPr>
          <w:spacing w:val="0"/>
        </w:rPr>
        <w:t xml:space="preserve"> </w:t>
      </w:r>
      <w:r w:rsidRPr="001829DF">
        <w:rPr>
          <w:spacing w:val="0"/>
        </w:rPr>
        <w:t xml:space="preserve"> (1)</w:t>
      </w:r>
      <w:r w:rsidRPr="001829DF">
        <w:t xml:space="preserve"> </w:t>
      </w:r>
      <w:r w:rsidR="00AD420F">
        <w:t xml:space="preserve"> </w:t>
      </w:r>
      <w:r w:rsidRPr="001829DF">
        <w:t>The Administrative Director of the Courts shall develop and maintain a multilingual public awareness campaign to promote awareness of the expungement process, including a</w:t>
      </w:r>
      <w:r>
        <w:t>n</w:t>
      </w:r>
      <w:r w:rsidRPr="001829DF">
        <w:t xml:space="preserve"> expedited expungement pursuant to section </w:t>
      </w:r>
      <w:r>
        <w:t xml:space="preserve">5 </w:t>
      </w:r>
      <w:r w:rsidRPr="001829DF">
        <w:t xml:space="preserve">of </w:t>
      </w:r>
      <w:r w:rsidRPr="001829DF">
        <w:lastRenderedPageBreak/>
        <w:t>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 xml:space="preserve">pursuant to section 7 of P.L.2019, c.269 (C.2C:52-5.3), and the expungement e-filing </w:t>
      </w:r>
      <w:r w:rsidRPr="001829DF">
        <w:t>system establish</w:t>
      </w:r>
      <w:r>
        <w:t>ed pursuant to section</w:t>
      </w:r>
      <w:r w:rsidRPr="001829DF">
        <w:t xml:space="preserve"> </w:t>
      </w:r>
      <w:r>
        <w:t xml:space="preserve">11 </w:t>
      </w:r>
      <w:r w:rsidRPr="001829DF">
        <w:t>of P.L.</w:t>
      </w:r>
      <w:r>
        <w:t>2019, c.269 (C.2C:52-10.1)</w:t>
      </w:r>
      <w:r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t xml:space="preserve">or “clean slate” expungement </w:t>
      </w:r>
      <w:r w:rsidRPr="001829DF">
        <w:t xml:space="preserve">of their records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pursuant to section 7 of P.L.2019, c.269 (C.2C:52-5.3),</w:t>
      </w:r>
      <w:r w:rsidRPr="001829DF">
        <w:t xml:space="preserve"> </w:t>
      </w:r>
      <w:r>
        <w:t>respectively</w:t>
      </w:r>
      <w:r w:rsidRPr="001829DF">
        <w:t>.</w:t>
      </w:r>
    </w:p>
    <w:p w:rsidR="00E91B78" w:rsidRPr="001829DF" w:rsidRDefault="00E91B78" w:rsidP="00E91B78">
      <w:r w:rsidRPr="001829DF">
        <w:tab/>
      </w:r>
      <w:r w:rsidRPr="001829DF">
        <w:rPr>
          <w:spacing w:val="0"/>
        </w:rPr>
        <w:t>(2)</w:t>
      </w:r>
      <w:r>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section 7 of P.L.2019, c.269 (C.2C:52-5.3), respectively, </w:t>
      </w:r>
      <w:r w:rsidRPr="001829DF">
        <w:t xml:space="preserve">using the expungement e-filing system </w:t>
      </w:r>
      <w:r w:rsidRPr="001829DF">
        <w:rPr>
          <w:spacing w:val="0"/>
        </w:rPr>
        <w:t xml:space="preserve">once established </w:t>
      </w:r>
      <w:r>
        <w:t>pursuant to section</w:t>
      </w:r>
      <w:r w:rsidRPr="001829DF">
        <w:t xml:space="preserve"> </w:t>
      </w:r>
      <w:r>
        <w:t xml:space="preserve">11 </w:t>
      </w:r>
      <w:r w:rsidRPr="001829DF">
        <w:t>of P.L.</w:t>
      </w:r>
      <w:r>
        <w:t>2019, c.269 (C.2C:52-10.1)</w:t>
      </w:r>
      <w:r w:rsidRPr="001829DF">
        <w:t xml:space="preserve">. </w:t>
      </w:r>
    </w:p>
    <w:p w:rsidR="00E91B78" w:rsidRPr="001829DF" w:rsidRDefault="00E91B78" w:rsidP="00E91B78">
      <w:r w:rsidRPr="001829DF">
        <w:tab/>
      </w:r>
      <w:r w:rsidRPr="001829DF">
        <w:rPr>
          <w:spacing w:val="0"/>
        </w:rPr>
        <w:t>(3)</w:t>
      </w:r>
      <w:r>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B003D5" w:rsidRDefault="00E91B78" w:rsidP="00E91B78">
      <w:r w:rsidRPr="001829DF">
        <w:tab/>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t>    </w:t>
      </w:r>
      <w:r w:rsidRPr="001829DF">
        <w:t>,</w:t>
      </w:r>
      <w:r>
        <w:t>  </w:t>
      </w:r>
      <w:r w:rsidRPr="001829DF">
        <w:t>c.</w:t>
      </w:r>
      <w:r>
        <w:t>     </w:t>
      </w:r>
      <w:r w:rsidRPr="001829DF">
        <w:t>(C.</w:t>
      </w:r>
      <w:r>
        <w:t>          </w:t>
      </w:r>
      <w:r w:rsidRPr="001829DF">
        <w:t>)</w:t>
      </w:r>
      <w:r>
        <w:t> </w:t>
      </w:r>
      <w:r w:rsidRPr="001829DF">
        <w:t>(pending before the Legislature as this bill).</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rPr>
          <w:spacing w:val="0"/>
        </w:rPr>
        <w:tab/>
      </w:r>
      <w:r w:rsidR="00E91B78">
        <w:rPr>
          <w:color w:val="000000"/>
        </w:rPr>
        <w:t>8</w:t>
      </w:r>
      <w:r w:rsidR="00AD420F">
        <w:rPr>
          <w:color w:val="000000"/>
        </w:rPr>
        <w:t>.</w:t>
      </w:r>
      <w:r w:rsidR="00AD420F">
        <w:rPr>
          <w:color w:val="000000"/>
        </w:rPr>
        <w:tab/>
        <w:t xml:space="preserve">(New section)  </w:t>
      </w:r>
      <w:r w:rsidRPr="001829DF">
        <w:rPr>
          <w:rFonts w:eastAsiaTheme="minorHAnsi"/>
          <w:spacing w:val="0"/>
        </w:rPr>
        <w:t xml:space="preserve">a. </w:t>
      </w:r>
      <w:r w:rsidR="00AD420F">
        <w:rPr>
          <w:rFonts w:eastAsiaTheme="minorHAnsi"/>
          <w:spacing w:val="0"/>
        </w:rPr>
        <w:t xml:space="preserve"> </w:t>
      </w:r>
      <w:r w:rsidRPr="001829DF">
        <w:t xml:space="preserve">An employer shall not be permitted to consider when making an employment decision, require any applicant to disclose or reveal, or take any adverse action against any applicant for employment on the basis of, any arrest, charge, </w:t>
      </w:r>
      <w:r w:rsidRPr="001829DF">
        <w:rPr>
          <w:spacing w:val="0"/>
        </w:rPr>
        <w:t>conviction, or adjudication of delinquency,</w:t>
      </w:r>
      <w:r w:rsidR="00E91B78">
        <w:rPr>
          <w:spacing w:val="0"/>
        </w:rPr>
        <w:t xml:space="preserve"> or civil penalty if the act was an unlawful act and not a crime or offense,</w:t>
      </w:r>
      <w:r w:rsidRPr="001829DF">
        <w:rPr>
          <w:spacing w:val="0"/>
        </w:rPr>
        <w:t xml:space="preserve"> for </w:t>
      </w:r>
      <w:r w:rsidR="00E91B78">
        <w:rPr>
          <w:spacing w:val="0"/>
        </w:rPr>
        <w:t xml:space="preserve">manufacturing, distributing, or dispensing, or possessing or having under control with intent to manufacture, distribute, or dispense, </w:t>
      </w:r>
      <w:r w:rsidRPr="001829DF">
        <w:rPr>
          <w:spacing w:val="0"/>
        </w:rPr>
        <w:t>marijuana or hashish in violation of paragraph (11) of subsection b. of N.J.S.2C:35-5,</w:t>
      </w:r>
      <w:r w:rsidRPr="001829DF">
        <w:rPr>
          <w:rFonts w:ascii="Albertus Extra Bold" w:hAnsi="Albertus Extra Bold"/>
          <w:b/>
          <w:vertAlign w:val="superscript"/>
        </w:rPr>
        <w:t xml:space="preserve"> </w:t>
      </w:r>
      <w:r w:rsidRPr="001829DF">
        <w:rPr>
          <w:spacing w:val="0"/>
        </w:rPr>
        <w:t>or a lesser amount of marijuana or hashish in violation of paragraph (12) of subsection b. of that section</w:t>
      </w:r>
      <w:r w:rsidRPr="001829DF">
        <w:t>,</w:t>
      </w:r>
      <w:r w:rsidRPr="001829DF">
        <w:rPr>
          <w:color w:val="000000"/>
        </w:rPr>
        <w:t xml:space="preserve"> </w:t>
      </w:r>
      <w:r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rPr>
        <w:t xml:space="preserve">, or for </w:t>
      </w:r>
      <w:r w:rsidRPr="001829DF">
        <w:rPr>
          <w:color w:val="000000"/>
        </w:rPr>
        <w:lastRenderedPageBreak/>
        <w:t xml:space="preserve">obtaining, possessing, using, being under the influence of, or failing to make lawful disposition of marijuana or hashish in violation of </w:t>
      </w:r>
      <w:r w:rsidRPr="001829DF">
        <w:rPr>
          <w:color w:val="000000"/>
          <w:spacing w:val="0"/>
        </w:rPr>
        <w:t>paragraph (3) or (4) of subsection a., or subsection b., or subsection c. of N.J.S.2C:35-10</w:t>
      </w:r>
      <w:r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Pr="001829DF">
        <w:rPr>
          <w:rFonts w:eastAsiaTheme="minorHAnsi"/>
          <w:color w:val="000000"/>
        </w:rPr>
        <w:t>under the laws of another state or of the United States of a crime</w:t>
      </w:r>
      <w:r w:rsidR="00261850">
        <w:rPr>
          <w:rFonts w:eastAsiaTheme="minorHAnsi"/>
          <w:color w:val="000000"/>
        </w:rPr>
        <w:t xml:space="preserve">, </w:t>
      </w:r>
      <w:r w:rsidRPr="001829DF">
        <w:rPr>
          <w:rFonts w:eastAsiaTheme="minorHAnsi"/>
          <w:color w:val="000000"/>
        </w:rPr>
        <w:t>offense</w:t>
      </w:r>
      <w:r w:rsidR="00261850">
        <w:rPr>
          <w:rFonts w:eastAsiaTheme="minorHAnsi"/>
          <w:color w:val="000000"/>
        </w:rPr>
        <w:t>, or other unlawful act,</w:t>
      </w:r>
      <w:r w:rsidRPr="001829DF">
        <w:rPr>
          <w:rFonts w:eastAsiaTheme="minorHAnsi"/>
          <w:color w:val="000000"/>
        </w:rPr>
        <w:t xml:space="preserve"> which, if committed in this State, would be a </w:t>
      </w:r>
      <w:r w:rsidRPr="001829DF">
        <w:t>violation of</w:t>
      </w:r>
      <w:r w:rsidRPr="001829DF">
        <w:rPr>
          <w:spacing w:val="0"/>
        </w:rPr>
        <w:t xml:space="preserve"> any </w:t>
      </w:r>
      <w:r w:rsidR="005B6E37">
        <w:rPr>
          <w:spacing w:val="0"/>
        </w:rPr>
        <w:t xml:space="preserve">of the aforementioned crimes, </w:t>
      </w:r>
      <w:r w:rsidRPr="001829DF">
        <w:rPr>
          <w:spacing w:val="0"/>
        </w:rPr>
        <w:t>offenses,</w:t>
      </w:r>
      <w:r w:rsidR="005B6E37">
        <w:rPr>
          <w:spacing w:val="0"/>
        </w:rPr>
        <w:t xml:space="preserve"> or unlawful acts,</w:t>
      </w:r>
      <w:r w:rsidRPr="001829DF">
        <w:rPr>
          <w:spacing w:val="0"/>
        </w:rPr>
        <w:t xml:space="preserve"> regardless of when any such arrest, charge, conviction, or adjudication of delinquency</w:t>
      </w:r>
      <w:r w:rsidR="005B6E37">
        <w:rPr>
          <w:spacing w:val="0"/>
        </w:rPr>
        <w:t>, or imposition of a civil penalty</w:t>
      </w:r>
      <w:r w:rsidRPr="001829DF">
        <w:rPr>
          <w:spacing w:val="0"/>
        </w:rPr>
        <w:t xml:space="preserve"> occurred, unless the </w:t>
      </w:r>
      <w:r w:rsidRPr="001829DF">
        <w:rPr>
          <w:rFonts w:eastAsiaTheme="minorHAnsi"/>
        </w:rPr>
        <w:t>employment sought or being considered is for a position in law enforcement, corrections, the judiciary, homeland security, or emergency management.</w:t>
      </w:r>
    </w:p>
    <w:p w:rsidR="00B003D5" w:rsidRPr="001829DF" w:rsidRDefault="00B003D5" w:rsidP="00B003D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76" w:lineRule="auto"/>
        <w:rPr>
          <w:color w:val="000000"/>
        </w:rPr>
      </w:pPr>
      <w:r>
        <w:rPr>
          <w:rFonts w:eastAsiaTheme="minorHAnsi"/>
        </w:rPr>
        <w:tab/>
        <w:t>b.</w:t>
      </w:r>
      <w:r>
        <w:rPr>
          <w:rFonts w:eastAsiaTheme="minorHAnsi"/>
        </w:rPr>
        <w:tab/>
      </w:r>
      <w:r w:rsidRPr="001829DF">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B003D5" w:rsidRPr="001829DF" w:rsidRDefault="00B003D5" w:rsidP="00B003D5">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color w:val="000000"/>
        </w:rPr>
        <w:tab/>
        <w:t>c.</w:t>
      </w:r>
      <w:r>
        <w:rPr>
          <w:color w:val="000000"/>
        </w:rPr>
        <w:tab/>
      </w:r>
      <w:r w:rsidRPr="001829DF">
        <w:rPr>
          <w:color w:val="000000"/>
        </w:rPr>
        <w:t>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B003D5" w:rsidRPr="001829DF" w:rsidRDefault="00B003D5" w:rsidP="00B003D5">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tab/>
      </w:r>
      <w:r w:rsidR="00E91B78">
        <w:rPr>
          <w:color w:val="000000"/>
        </w:rPr>
        <w:t>9</w:t>
      </w:r>
      <w:r>
        <w:rPr>
          <w:color w:val="000000"/>
        </w:rPr>
        <w:t xml:space="preserve">.  </w:t>
      </w:r>
      <w:r w:rsidRPr="001829DF">
        <w:rPr>
          <w:color w:val="000000"/>
        </w:rPr>
        <w:t xml:space="preserve">(New section)  a.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005B6E37" w:rsidRPr="001829DF">
        <w:t xml:space="preserve">arrest, charge, </w:t>
      </w:r>
      <w:r w:rsidR="005B6E37" w:rsidRPr="001829DF">
        <w:rPr>
          <w:spacing w:val="0"/>
        </w:rPr>
        <w:t>conviction, or adjudication of delinquency,</w:t>
      </w:r>
      <w:r w:rsidR="005B6E37">
        <w:rPr>
          <w:spacing w:val="0"/>
        </w:rPr>
        <w:t xml:space="preserve"> or civil penalty if the act was an unlawful act and not a crime or offense,</w:t>
      </w:r>
      <w:r w:rsidR="005B6E37" w:rsidRPr="001829DF">
        <w:rPr>
          <w:spacing w:val="0"/>
        </w:rPr>
        <w:t xml:space="preserve"> for </w:t>
      </w:r>
      <w:r w:rsidR="005B6E37">
        <w:rPr>
          <w:spacing w:val="0"/>
        </w:rPr>
        <w:t xml:space="preserve">manufacturing, distributing, or dispensing, or possessing or having under control with intent to manufacture, distribute, or dispense, </w:t>
      </w:r>
      <w:r w:rsidR="005B6E37" w:rsidRPr="001829DF">
        <w:rPr>
          <w:spacing w:val="0"/>
        </w:rPr>
        <w:t>marijuana or hashish in violation of paragraph (11) of subsection b. of N.J.S.2C:35-5,</w:t>
      </w:r>
      <w:r w:rsidR="005B6E37" w:rsidRPr="001829DF">
        <w:rPr>
          <w:rFonts w:ascii="Albertus Extra Bold" w:hAnsi="Albertus Extra Bold"/>
          <w:b/>
          <w:vertAlign w:val="superscript"/>
        </w:rPr>
        <w:t xml:space="preserve"> </w:t>
      </w:r>
      <w:r w:rsidR="005B6E37" w:rsidRPr="001829DF">
        <w:rPr>
          <w:spacing w:val="0"/>
        </w:rPr>
        <w:t>or a lesser amount of marijuana or hashish in violation of paragraph (12) of subsection b. of that section</w:t>
      </w:r>
      <w:r w:rsidR="005B6E37" w:rsidRPr="001829DF">
        <w:t>,</w:t>
      </w:r>
      <w:r w:rsidR="005B6E37" w:rsidRPr="001829DF">
        <w:rPr>
          <w:color w:val="000000"/>
        </w:rPr>
        <w:t xml:space="preserve"> </w:t>
      </w:r>
      <w:r w:rsidR="005B6E37" w:rsidRPr="001829DF">
        <w:rPr>
          <w:spacing w:val="0"/>
        </w:rPr>
        <w:t xml:space="preserve">or a violation of </w:t>
      </w:r>
      <w:r w:rsidR="005B6E37" w:rsidRPr="001829DF">
        <w:rPr>
          <w:spacing w:val="0"/>
        </w:rPr>
        <w:lastRenderedPageBreak/>
        <w:t>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005B6E37" w:rsidRPr="001829DF">
        <w:rPr>
          <w:color w:val="000000"/>
        </w:rPr>
        <w:t xml:space="preserve">, or for obtaining, possessing, using, being under the influence of, or failing to make lawful disposition of marijuana or hashish in violation of </w:t>
      </w:r>
      <w:r w:rsidR="005B6E37" w:rsidRPr="001829DF">
        <w:rPr>
          <w:color w:val="000000"/>
          <w:spacing w:val="0"/>
        </w:rPr>
        <w:t>paragraph (3) or (4) of subsection a., or subsection b., or subsection c. of N.J.S.2C:35-10</w:t>
      </w:r>
      <w:r w:rsidR="005B6E37"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005B6E37" w:rsidRPr="001829DF">
        <w:rPr>
          <w:rFonts w:eastAsiaTheme="minorHAnsi"/>
          <w:color w:val="000000"/>
        </w:rPr>
        <w:t>under the laws of another state or of the United States of a crime</w:t>
      </w:r>
      <w:r w:rsidR="005B6E37">
        <w:rPr>
          <w:rFonts w:eastAsiaTheme="minorHAnsi"/>
          <w:color w:val="000000"/>
        </w:rPr>
        <w:t xml:space="preserve">, </w:t>
      </w:r>
      <w:r w:rsidR="005B6E37" w:rsidRPr="001829DF">
        <w:rPr>
          <w:rFonts w:eastAsiaTheme="minorHAnsi"/>
          <w:color w:val="000000"/>
        </w:rPr>
        <w:t>offense</w:t>
      </w:r>
      <w:r w:rsidR="005B6E37">
        <w:rPr>
          <w:rFonts w:eastAsiaTheme="minorHAnsi"/>
          <w:color w:val="000000"/>
        </w:rPr>
        <w:t>, or other unlawful act,</w:t>
      </w:r>
      <w:r w:rsidR="005B6E37" w:rsidRPr="001829DF">
        <w:rPr>
          <w:rFonts w:eastAsiaTheme="minorHAnsi"/>
          <w:color w:val="000000"/>
        </w:rPr>
        <w:t xml:space="preserve"> which, if committed in this State, would be a </w:t>
      </w:r>
      <w:r w:rsidR="005B6E37" w:rsidRPr="001829DF">
        <w:t>violation of</w:t>
      </w:r>
      <w:r w:rsidR="005B6E37" w:rsidRPr="001829DF">
        <w:rPr>
          <w:spacing w:val="0"/>
        </w:rPr>
        <w:t xml:space="preserve"> any </w:t>
      </w:r>
      <w:r w:rsidR="005B6E37">
        <w:rPr>
          <w:spacing w:val="0"/>
        </w:rPr>
        <w:t xml:space="preserve">of the aforementioned crimes, </w:t>
      </w:r>
      <w:r w:rsidR="005B6E37" w:rsidRPr="001829DF">
        <w:rPr>
          <w:spacing w:val="0"/>
        </w:rPr>
        <w:t>offenses,</w:t>
      </w:r>
      <w:r w:rsidR="005B6E37">
        <w:rPr>
          <w:spacing w:val="0"/>
        </w:rPr>
        <w:t xml:space="preserve"> or unlawful acts,</w:t>
      </w:r>
      <w:r w:rsidR="005B6E37" w:rsidRPr="001829DF">
        <w:rPr>
          <w:spacing w:val="0"/>
        </w:rPr>
        <w:t xml:space="preserve"> regardless of when any such arrest, charge, conviction, or adjudication of delinquency</w:t>
      </w:r>
      <w:r w:rsidR="005B6E37">
        <w:rPr>
          <w:spacing w:val="0"/>
        </w:rPr>
        <w:t>, or imposition of a civil penalty occurred</w:t>
      </w:r>
      <w:r w:rsidR="005B6E37" w:rsidRPr="001829DF">
        <w:rPr>
          <w:rFonts w:eastAsiaTheme="minorHAnsi"/>
        </w:rPr>
        <w:t>.</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b.</w:t>
      </w:r>
      <w:r>
        <w:rPr>
          <w:color w:val="000000"/>
        </w:rPr>
        <w:tab/>
      </w:r>
      <w:r w:rsidRPr="001829DF">
        <w:rPr>
          <w:color w:val="000000"/>
        </w:rPr>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c.</w:t>
      </w:r>
      <w:r>
        <w:rPr>
          <w:color w:val="000000"/>
        </w:rPr>
        <w:tab/>
      </w:r>
      <w:r w:rsidRPr="001829DF">
        <w:rPr>
          <w:color w:val="000000"/>
        </w:rPr>
        <w:t>The Commissioner of Banking and Insurance shall have the power to:</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 xml:space="preserve">(1) </w:t>
      </w:r>
      <w:r w:rsidRPr="001829DF">
        <w:rPr>
          <w:color w:val="000000"/>
        </w:rPr>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B003D5" w:rsidRPr="00AD420F" w:rsidRDefault="00B003D5" w:rsidP="00AD42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rPr>
          <w:color w:val="000000"/>
        </w:rPr>
        <w:tab/>
        <w:t>(2) 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r w:rsidR="00AD420F">
        <w:rPr>
          <w:color w:val="000000"/>
        </w:rPr>
        <w:br w:type="page"/>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lastRenderedPageBreak/>
        <w:tab/>
      </w:r>
      <w:r w:rsidR="00E91B78">
        <w:rPr>
          <w:spacing w:val="0"/>
        </w:rPr>
        <w:t>10</w:t>
      </w:r>
      <w:r>
        <w:rPr>
          <w:spacing w:val="0"/>
        </w:rPr>
        <w:t xml:space="preserve">.  </w:t>
      </w:r>
      <w:r w:rsidRPr="001829DF">
        <w:rPr>
          <w:spacing w:val="0"/>
        </w:rPr>
        <w:t xml:space="preserve">(New section)  a.  A person alleging discrimination in public or private housing, real property, or a place of public accommodation, based on a prior </w:t>
      </w:r>
      <w:r w:rsidR="005B6E37" w:rsidRPr="001829DF">
        <w:t xml:space="preserve">arrest, charge, </w:t>
      </w:r>
      <w:r w:rsidR="005B6E37" w:rsidRPr="001829DF">
        <w:rPr>
          <w:spacing w:val="0"/>
        </w:rPr>
        <w:t>conviction, or adjudication of delinquency,</w:t>
      </w:r>
      <w:r w:rsidR="005B6E37">
        <w:rPr>
          <w:spacing w:val="0"/>
        </w:rPr>
        <w:t xml:space="preserve"> or civil penalty if the act was an unlawful act and not a crime or offense,</w:t>
      </w:r>
      <w:r w:rsidR="005B6E37" w:rsidRPr="001829DF">
        <w:rPr>
          <w:spacing w:val="0"/>
        </w:rPr>
        <w:t xml:space="preserve"> for </w:t>
      </w:r>
      <w:r w:rsidR="005B6E37">
        <w:rPr>
          <w:spacing w:val="0"/>
        </w:rPr>
        <w:t xml:space="preserve">manufacturing, distributing, or dispensing, or possessing or having under control with intent to manufacture, distribute, or dispense, </w:t>
      </w:r>
      <w:r w:rsidR="005B6E37" w:rsidRPr="001829DF">
        <w:rPr>
          <w:spacing w:val="0"/>
        </w:rPr>
        <w:t>marijuana or hashish in violation of paragraph (11) of subsection b. of N.J.S.2C:35-5,</w:t>
      </w:r>
      <w:r w:rsidR="005B6E37" w:rsidRPr="001829DF">
        <w:rPr>
          <w:rFonts w:ascii="Albertus Extra Bold" w:hAnsi="Albertus Extra Bold"/>
          <w:b/>
          <w:vertAlign w:val="superscript"/>
        </w:rPr>
        <w:t xml:space="preserve"> </w:t>
      </w:r>
      <w:r w:rsidR="005B6E37" w:rsidRPr="001829DF">
        <w:rPr>
          <w:spacing w:val="0"/>
        </w:rPr>
        <w:t>or a lesser amount of marijuana or hashish in violation of paragraph (12) of subsection b. of that section</w:t>
      </w:r>
      <w:r w:rsidR="005B6E37" w:rsidRPr="001829DF">
        <w:t>,</w:t>
      </w:r>
      <w:r w:rsidR="005B6E37" w:rsidRPr="001829DF">
        <w:rPr>
          <w:color w:val="000000"/>
        </w:rPr>
        <w:t xml:space="preserve"> </w:t>
      </w:r>
      <w:r w:rsidR="005B6E37"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005B6E37" w:rsidRPr="001829DF">
        <w:rPr>
          <w:color w:val="000000"/>
        </w:rPr>
        <w:t xml:space="preserve">, or for obtaining, possessing, using, being under the influence of, or failing to make lawful disposition of marijuana or hashish in violation of </w:t>
      </w:r>
      <w:r w:rsidR="005B6E37" w:rsidRPr="001829DF">
        <w:rPr>
          <w:color w:val="000000"/>
          <w:spacing w:val="0"/>
        </w:rPr>
        <w:t>paragraph (3) or (4) of subsection a., or subsection b., or subsection c. of N.J.S.2C:35-10</w:t>
      </w:r>
      <w:r w:rsidR="005B6E37"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005B6E37" w:rsidRPr="001829DF">
        <w:rPr>
          <w:rFonts w:eastAsiaTheme="minorHAnsi"/>
          <w:color w:val="000000"/>
        </w:rPr>
        <w:t>under the laws of another state or of the United States of a crime</w:t>
      </w:r>
      <w:r w:rsidR="005B6E37">
        <w:rPr>
          <w:rFonts w:eastAsiaTheme="minorHAnsi"/>
          <w:color w:val="000000"/>
        </w:rPr>
        <w:t xml:space="preserve">, </w:t>
      </w:r>
      <w:r w:rsidR="005B6E37" w:rsidRPr="001829DF">
        <w:rPr>
          <w:rFonts w:eastAsiaTheme="minorHAnsi"/>
          <w:color w:val="000000"/>
        </w:rPr>
        <w:t>offense</w:t>
      </w:r>
      <w:r w:rsidR="005B6E37">
        <w:rPr>
          <w:rFonts w:eastAsiaTheme="minorHAnsi"/>
          <w:color w:val="000000"/>
        </w:rPr>
        <w:t>, or other unlawful act,</w:t>
      </w:r>
      <w:r w:rsidR="005B6E37" w:rsidRPr="001829DF">
        <w:rPr>
          <w:rFonts w:eastAsiaTheme="minorHAnsi"/>
          <w:color w:val="000000"/>
        </w:rPr>
        <w:t xml:space="preserve"> which, if committed in this State, would be a </w:t>
      </w:r>
      <w:r w:rsidR="005B6E37" w:rsidRPr="001829DF">
        <w:t>violation of</w:t>
      </w:r>
      <w:r w:rsidR="005B6E37" w:rsidRPr="001829DF">
        <w:rPr>
          <w:spacing w:val="0"/>
        </w:rPr>
        <w:t xml:space="preserve"> any </w:t>
      </w:r>
      <w:r w:rsidR="005B6E37">
        <w:rPr>
          <w:spacing w:val="0"/>
        </w:rPr>
        <w:t xml:space="preserve">of the aforementioned crimes, </w:t>
      </w:r>
      <w:r w:rsidR="005B6E37" w:rsidRPr="001829DF">
        <w:rPr>
          <w:spacing w:val="0"/>
        </w:rPr>
        <w:t>offenses,</w:t>
      </w:r>
      <w:r w:rsidR="005B6E37">
        <w:rPr>
          <w:spacing w:val="0"/>
        </w:rPr>
        <w:t xml:space="preserve"> or unlawful acts,</w:t>
      </w:r>
      <w:r w:rsidR="005B6E37" w:rsidRPr="001829DF">
        <w:rPr>
          <w:spacing w:val="0"/>
        </w:rPr>
        <w:t xml:space="preserve"> regardless of when any such arrest, charge, conviction, or adjudication of delinquency</w:t>
      </w:r>
      <w:r w:rsidR="005B6E37">
        <w:rPr>
          <w:spacing w:val="0"/>
        </w:rPr>
        <w:t>, or imposition of a civil penalty occurred</w:t>
      </w:r>
      <w:r w:rsidRPr="001829DF">
        <w:rPr>
          <w:spacing w:val="0"/>
        </w:rPr>
        <w:t>, may institute a civil action in the Superior Court for relief.  All remedies available in common law tort actions shall be available to a prevailing plaintiff. The court may also order any or all of the following relief:</w:t>
      </w:r>
    </w:p>
    <w:p w:rsidR="00B003D5" w:rsidRPr="001829DF" w:rsidRDefault="00AD420F"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B003D5" w:rsidRPr="001829DF">
        <w:rPr>
          <w:spacing w:val="0"/>
        </w:rPr>
        <w:t>an assessment of a civil fine of not less than $1,000 and not more than $2,000 for the first violation of any of the provisions of this section, and not more than $5,000 for each subsequent violation;</w:t>
      </w:r>
    </w:p>
    <w:p w:rsidR="00B003D5" w:rsidRPr="001829DF" w:rsidRDefault="00AD420F"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B003D5" w:rsidRPr="001829DF">
        <w:rPr>
          <w:spacing w:val="0"/>
        </w:rPr>
        <w:t>an injunction to restrain the continued violation of subsection a. of this section;</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(3)</w:t>
      </w:r>
      <w:r w:rsidR="00AD420F">
        <w:rPr>
          <w:spacing w:val="0"/>
        </w:rPr>
        <w:t xml:space="preserve"> </w:t>
      </w:r>
      <w:r w:rsidRPr="001829DF">
        <w:rPr>
          <w:spacing w:val="0"/>
        </w:rPr>
        <w:t xml:space="preserve"> if the discrimination impacted the person’s employment, and if applicable: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w:t>
      </w:r>
      <w:r w:rsidR="00AD420F">
        <w:rPr>
          <w:spacing w:val="0"/>
        </w:rPr>
        <w:t xml:space="preserve"> </w:t>
      </w:r>
      <w:r w:rsidRPr="001829DF">
        <w:rPr>
          <w:spacing w:val="0"/>
        </w:rPr>
        <w:t xml:space="preserve"> reinstatement of the person to the same position of employment or to a position equivalent to that which the person held prior to unlawful discharge or retaliatory action;</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(b)</w:t>
      </w:r>
      <w:r w:rsidR="00AD420F">
        <w:rPr>
          <w:spacing w:val="0"/>
        </w:rPr>
        <w:t xml:space="preserve"> </w:t>
      </w:r>
      <w:r w:rsidRPr="001829DF">
        <w:rPr>
          <w:spacing w:val="0"/>
        </w:rPr>
        <w:t xml:space="preserve"> reinstatement of full fringe benefits and seniority rights; and</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 compensation for any lost wages, benefits and other remuneration; and</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t>
      </w:r>
      <w:r>
        <w:rPr>
          <w:spacing w:val="0"/>
        </w:rPr>
        <w:t>4</w:t>
      </w:r>
      <w:r w:rsidRPr="001829DF">
        <w:rPr>
          <w:spacing w:val="0"/>
        </w:rPr>
        <w:t xml:space="preserve">) </w:t>
      </w:r>
      <w:r w:rsidR="00AD420F">
        <w:rPr>
          <w:spacing w:val="0"/>
        </w:rPr>
        <w:t xml:space="preserve"> </w:t>
      </w:r>
      <w:r w:rsidRPr="001829DF">
        <w:rPr>
          <w:spacing w:val="0"/>
        </w:rPr>
        <w:t>payment of reasonable costs and attorney’s fees.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1829DF">
        <w:rPr>
          <w:spacing w:val="0"/>
        </w:rPr>
        <w:t>An action brought under this section shall be commenced within one year of the date of the alleged violation.</w:t>
      </w:r>
    </w:p>
    <w:p w:rsidR="00B003D5" w:rsidRPr="005B6E37" w:rsidRDefault="00B003D5" w:rsidP="005B6E37">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lastRenderedPageBreak/>
        <w:tab/>
        <w:t>c.</w:t>
      </w:r>
      <w:r>
        <w:rPr>
          <w:spacing w:val="0"/>
        </w:rPr>
        <w:tab/>
      </w:r>
      <w:r w:rsidRPr="001829DF">
        <w:rPr>
          <w:spacing w:val="0"/>
        </w:rPr>
        <w:t>The private cause of action provided for in this section shall be the sole remedy for a violation of this section.</w:t>
      </w:r>
    </w:p>
    <w:p w:rsidR="00B003D5" w:rsidRPr="001829DF" w:rsidRDefault="00B003D5" w:rsidP="00B003D5">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829DF">
        <w:tab/>
      </w:r>
      <w:r>
        <w:rPr>
          <w:spacing w:val="0"/>
        </w:rPr>
        <w:t>1</w:t>
      </w:r>
      <w:r w:rsidR="005B6E37">
        <w:rPr>
          <w:spacing w:val="0"/>
        </w:rPr>
        <w:t>1</w:t>
      </w:r>
      <w:r w:rsidRPr="001829DF">
        <w:rPr>
          <w:spacing w:val="0"/>
        </w:rPr>
        <w:t>.  Section 1 of P.L.1995, c.23 (C.47:1A-1.1) is amended to read as follows: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tab/>
      </w:r>
      <w:r w:rsidRPr="001829DF">
        <w:rPr>
          <w:spacing w:val="0"/>
        </w:rPr>
        <w:t>1.</w:t>
      </w:r>
      <w:r w:rsidRPr="001829DF">
        <w:rPr>
          <w:spacing w:val="0"/>
        </w:rPr>
        <w:tab/>
        <w:t>As used in P.L.1963, c.73 (C.47:1A-1 et seq.) as amended and supplemented:</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 government record shall not include the following information which is deemed to be confidential for the purposes of P.L.1963, c.73 (C.47:1A-1 et seq.) as amended and supplemented:</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any copy, reproduction or facsimile of any photograph, negative or print, including instant photographs and videotapes of the body, or any portion of the body, of a deceased person, taken by or for the medical examiner at the scene of death or in the course of a post mortem </w:t>
      </w:r>
      <w:r w:rsidRPr="001829DF">
        <w:rPr>
          <w:spacing w:val="0"/>
        </w:rPr>
        <w:lastRenderedPageBreak/>
        <w:t>examination or autopsy made by or caused to be made by the medical examiner except:</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when used in a criminal action or proceeding in this State which relates to the death of that person,</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use in the field of forensic pathology or for use in medical or scientific education or research, or</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use by any law enforcement agency in this State or any other state or federal law enforcement agency;</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criminal investigatory records;</w:t>
      </w:r>
    </w:p>
    <w:p w:rsidR="00B003D5"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1829DF">
        <w:rPr>
          <w:color w:val="000000"/>
          <w:spacing w:val="0"/>
        </w:rPr>
        <w:tab/>
      </w:r>
      <w:r w:rsidRPr="001829DF">
        <w:rPr>
          <w:color w:val="000000"/>
          <w:spacing w:val="0"/>
          <w:u w:val="single"/>
        </w:rPr>
        <w:t xml:space="preserve">the portion of any criminal record concerning a person’s detection, apprehension, arrest, detention, trial or disposition </w:t>
      </w:r>
      <w:r w:rsidRPr="001829DF">
        <w:rPr>
          <w:spacing w:val="0"/>
          <w:u w:val="single"/>
        </w:rPr>
        <w:t xml:space="preserve">for </w:t>
      </w:r>
      <w:r w:rsidRPr="001829DF">
        <w:rPr>
          <w:color w:val="000000"/>
          <w:u w:val="single"/>
        </w:rPr>
        <w:t xml:space="preserve">unlawful distribution of, or possessing or having under control with intent to distribute, </w:t>
      </w:r>
      <w:r w:rsidRPr="001829DF">
        <w:rPr>
          <w:spacing w:val="0"/>
          <w:u w:val="single"/>
        </w:rPr>
        <w:t>marijuana or hashish in violation of paragraph (11) of subsection b. of N.J.S.2C:35-5,</w:t>
      </w:r>
      <w:r w:rsidRPr="001829DF">
        <w:rPr>
          <w:rFonts w:ascii="Albertus Extra Bold" w:hAnsi="Albertus Extra Bold"/>
          <w:b/>
          <w:u w:val="single"/>
          <w:vertAlign w:val="superscript"/>
        </w:rPr>
        <w:t xml:space="preserve"> </w:t>
      </w:r>
      <w:r w:rsidRPr="001829DF">
        <w:rPr>
          <w:spacing w:val="0"/>
          <w:u w:val="single"/>
        </w:rPr>
        <w:t>or a lesser amount of marijuana or hashish in violation of paragraph (12) of subsection b. of that section</w:t>
      </w:r>
      <w:r w:rsidRPr="001829DF">
        <w:rPr>
          <w:u w:val="single"/>
        </w:rPr>
        <w:t>,</w:t>
      </w:r>
      <w:r w:rsidRPr="001829DF">
        <w:rPr>
          <w:color w:val="000000"/>
          <w:u w:val="single"/>
        </w:rPr>
        <w:t xml:space="preserve"> </w:t>
      </w:r>
      <w:r w:rsidRPr="001829DF">
        <w:rPr>
          <w:spacing w:val="0"/>
          <w:u w:val="single"/>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u w:val="single"/>
        </w:rPr>
        <w:t xml:space="preserve">, or for obtaining, possessing, using, being under the influence of, or failing to make lawful disposition of marijuana or hashish in violation of </w:t>
      </w:r>
      <w:r w:rsidRPr="001829DF">
        <w:rPr>
          <w:color w:val="000000"/>
          <w:spacing w:val="0"/>
          <w:u w:val="single"/>
        </w:rPr>
        <w:t>paragraph (3) or (4) of subsection a., or subsection b., or subsection c. of N.J.S.2C:35-10</w:t>
      </w:r>
      <w:r w:rsidRPr="001829DF">
        <w:rPr>
          <w:spacing w:val="0"/>
          <w:u w:val="single"/>
        </w:rPr>
        <w:t>, or for a violation of any of those provisions and a violation of N.J.S.2C:36-2 for using or possessing with intent to use drug paraphernalia with the marijuana or hashish</w:t>
      </w:r>
      <w:r w:rsidRPr="001829DF">
        <w:rPr>
          <w:color w:val="000000"/>
          <w:spacing w:val="0"/>
          <w:u w:val="single"/>
        </w:rPr>
        <w:t>;</w:t>
      </w:r>
    </w:p>
    <w:p w:rsidR="00AA76FF" w:rsidRPr="00AA76FF" w:rsidRDefault="00AA76FF"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color w:val="000000"/>
          <w:spacing w:val="0"/>
        </w:rPr>
        <w:tab/>
      </w:r>
      <w:r>
        <w:rPr>
          <w:color w:val="000000"/>
          <w:spacing w:val="0"/>
          <w:u w:val="single"/>
        </w:rPr>
        <w:t xml:space="preserve">on and after the effective date of P.L.    , c.   (C.        ) (pending before the Legislature as this bill), any record concerning a person’s commission of an unlawful act of </w:t>
      </w:r>
      <w:r>
        <w:rPr>
          <w:u w:val="single"/>
        </w:rPr>
        <w:t xml:space="preserve">manufacturing, distributing, or dispensing, or possessing or having under control with intent to manufacture, distribute, or dispense, marijuana or hashish </w:t>
      </w:r>
      <w:r>
        <w:rPr>
          <w:spacing w:val="0"/>
          <w:u w:val="single"/>
        </w:rPr>
        <w:t>in violation of paragraph (12</w:t>
      </w:r>
      <w:r w:rsidRPr="001829DF">
        <w:rPr>
          <w:spacing w:val="0"/>
          <w:u w:val="single"/>
        </w:rPr>
        <w:t>) of subsection b. of N.J.S.2C:35-5</w:t>
      </w:r>
      <w:r>
        <w:rPr>
          <w:spacing w:val="0"/>
          <w:u w:val="single"/>
        </w:rPr>
        <w:t>, or possessing marijuana or hashish in violation of paragraph (4) of subsection a. of N.J.S.2C:35-10, for which a civil penalty was imposed;</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victims' records, except that a victim of a crime shall have access to the victim's own records;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personal firearms records, except for use by any person authorized by law to have access to these records or for use by any government agency, including any court or law enforcement agency, for purposes of the administration of justice;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administrative or technical information regarding computer hardware, software and networks which, if disclosed, would jeopardize computer security;</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emergency or security information or procedures for any buildings or facility which, if disclosed, would jeopardize security of the building or facility or persons therein;</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security measures and surveillance techniques which, if disclosed, would create a risk to the safety of persons, property, electronic data or software;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if disclosed, would give an advantage to competitors or bidders;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is a communication between a public agency and its insurance carrier, administrative service organization or risk management office;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is to be kept confidential pursuant to court order;</w:t>
      </w:r>
    </w:p>
    <w:p w:rsidR="00B003D5" w:rsidRPr="001829DF" w:rsidRDefault="007C7791"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any copy of form DD-214, NGB-22, </w:t>
      </w:r>
      <w:r w:rsidR="00B003D5" w:rsidRPr="001829DF">
        <w:rPr>
          <w:spacing w:val="0"/>
        </w:rPr>
        <w:t>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B003D5" w:rsidRPr="001829DF" w:rsidRDefault="007C7791"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sidR="00B003D5" w:rsidRPr="001829DF">
        <w:rPr>
          <w:spacing w:val="0"/>
        </w:rPr>
        <w:t xml:space="preserve"> list of persons identifying themselves as being in need of special assistance in the event of an emergency maintained by a municipality for public safety purposes pursuant to section 1 of P.L.2017, c.266 (C.40:48-2.67); and</w:t>
      </w:r>
    </w:p>
    <w:p w:rsidR="00B003D5" w:rsidRPr="001829DF" w:rsidRDefault="007C7791"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sidR="00B003D5" w:rsidRPr="001829DF">
        <w:rPr>
          <w:spacing w:val="0"/>
        </w:rPr>
        <w:t xml:space="preserve"> list of persons identifying themselves as being in need of special assistance in the event of an emergency maintained by a county for public safety purposes pursuant to section 6 of P.L.2011, c.178 (C.App.A:9-43.13).</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 government record shall not include, with regard to any public institution of higher education, the following information which is deemed to be privileged and confidential:</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test questions, scoring keys and other examination data pertaining to the administration of an examination for employment or academic examination;</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valuable or rare collections of books and/or documents obtained by gift, grant, bequest or devise conditioned upon limited public access;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contained on individual admission applications; and</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concerning student records or grievance or disciplinary proceedings against a student to the extent disclosure would reveal the identity of the student.</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"Law enforcement agency" means a public agency, or part thereof, determined by the Attorney General to have law enforcement responsibilities.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"Constituent" means any State resident or other person communicating with a member of the Legislature.</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"Member of the Legislature" means any person elected or selected to serve in the New Jersey Senate or General Assembly.</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"Criminal investigatory record" means a record which is not required by law to be made, maintained or kept on file that is held by a law enforcement agency which pertains to any criminal investigation or related civil enforcement proceeding.</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"Victim's record" means an individually-identifiable file or document held by a victims' rights agency which pertains directly to a victim of a crime except that a victim of a crime shall have access to the victim's own records.</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B003D5" w:rsidRPr="001829DF" w:rsidRDefault="00B003D5" w:rsidP="00B00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829DF">
        <w:rPr>
          <w:spacing w:val="0"/>
        </w:rP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B003D5" w:rsidRDefault="00B75BA0" w:rsidP="00B003D5">
      <w:r>
        <w:rPr>
          <w:spacing w:val="0"/>
        </w:rPr>
        <w:t>(</w:t>
      </w:r>
      <w:proofErr w:type="spellStart"/>
      <w:r>
        <w:rPr>
          <w:spacing w:val="0"/>
        </w:rPr>
        <w:t>cf</w:t>
      </w:r>
      <w:proofErr w:type="spellEnd"/>
      <w:r>
        <w:rPr>
          <w:spacing w:val="0"/>
        </w:rPr>
        <w:t>: P.L.2019, c.255</w:t>
      </w:r>
      <w:r w:rsidR="00B003D5" w:rsidRPr="001829DF">
        <w:rPr>
          <w:spacing w:val="0"/>
        </w:rPr>
        <w:t>, s.4)</w:t>
      </w:r>
    </w:p>
    <w:p w:rsidR="00B003D5" w:rsidRDefault="00B003D5" w:rsidP="00B003D5"/>
    <w:p w:rsidR="00B003D5" w:rsidRPr="00AA7880" w:rsidRDefault="00B003D5" w:rsidP="00B003D5">
      <w:r>
        <w:tab/>
      </w:r>
      <w:r w:rsidR="00B75BA0">
        <w:t>12</w:t>
      </w:r>
      <w:r>
        <w:t>.</w:t>
      </w:r>
      <w:r>
        <w:tab/>
      </w:r>
      <w:r w:rsidR="001E6A26">
        <w:t>This act shall take effect on the 90th day following enactment, except that the Attorney General, Administrative Director of the Courts, and the Supreme Court may take any anticipatory action as may be necessary to effectuate the provisions of this act.</w:t>
      </w:r>
    </w:p>
    <w:p w:rsidR="00B003D5" w:rsidRDefault="00B003D5" w:rsidP="00B003D5"/>
    <w:p w:rsidR="00B003D5" w:rsidRPr="00CE7BD8" w:rsidRDefault="00B003D5" w:rsidP="00B003D5"/>
    <w:p w:rsidR="00B003D5" w:rsidRPr="00AA7880" w:rsidRDefault="00B003D5" w:rsidP="00B003D5">
      <w:pPr>
        <w:jc w:val="center"/>
      </w:pPr>
      <w:r w:rsidRPr="00D71D68">
        <w:t>STATEMENT</w:t>
      </w:r>
    </w:p>
    <w:p w:rsidR="00B003D5" w:rsidRDefault="00B003D5" w:rsidP="00B003D5"/>
    <w:p w:rsidR="00B8284D" w:rsidRDefault="00B003D5" w:rsidP="00B003D5">
      <w:r>
        <w:tab/>
        <w:t>This bill would provide for various “social justice” reforms, some based on criminal justice and others based on civil justice, which would reduce the legal consequences associated with certain marijuana and hashish offenses</w:t>
      </w:r>
      <w:r w:rsidR="00B8284D">
        <w:t xml:space="preserve"> as well as broaden awareness of available expungement relief</w:t>
      </w:r>
      <w:r>
        <w:t xml:space="preserve">, concerning both marijuana and hashish offenses and more generally. </w:t>
      </w:r>
    </w:p>
    <w:p w:rsidR="00B003D5" w:rsidRDefault="00B003D5" w:rsidP="00B003D5">
      <w:pPr>
        <w:rPr>
          <w:u w:val="single"/>
        </w:rPr>
      </w:pPr>
      <w:r>
        <w:tab/>
      </w:r>
      <w:proofErr w:type="spellStart"/>
      <w:r>
        <w:rPr>
          <w:u w:val="single"/>
        </w:rPr>
        <w:t>Regrading</w:t>
      </w:r>
      <w:proofErr w:type="spellEnd"/>
      <w:r>
        <w:rPr>
          <w:u w:val="single"/>
        </w:rPr>
        <w:t xml:space="preserve"> Marijuana and Hashish Offenses</w:t>
      </w:r>
    </w:p>
    <w:p w:rsidR="00B003D5" w:rsidRDefault="00B003D5" w:rsidP="00B003D5">
      <w:r>
        <w:tab/>
      </w:r>
      <w:r w:rsidR="00B8284D">
        <w:t xml:space="preserve">The bill would address </w:t>
      </w:r>
      <w:r>
        <w:t xml:space="preserve">the </w:t>
      </w:r>
      <w:r w:rsidR="00B8284D">
        <w:t xml:space="preserve">manufacturing, distributing, or dispensing, </w:t>
      </w:r>
      <w:r>
        <w:t xml:space="preserve">or possessing or having under control with intent to </w:t>
      </w:r>
      <w:r w:rsidR="00B8284D">
        <w:t xml:space="preserve">manufacture, </w:t>
      </w:r>
      <w:r>
        <w:t>distribute,</w:t>
      </w:r>
      <w:r w:rsidR="00B8284D">
        <w:t xml:space="preserve"> or dispense (hereafter shortened to just </w:t>
      </w:r>
      <w:r w:rsidR="00B8284D">
        <w:lastRenderedPageBreak/>
        <w:t>distributing, which includes possessing or having under control)</w:t>
      </w:r>
      <w:r>
        <w:t xml:space="preserve"> less than five pounds of marijuana or less than one pound of hashish</w:t>
      </w:r>
      <w:r w:rsidR="00B8284D">
        <w:t>, by</w:t>
      </w:r>
      <w:r w:rsidR="00362FAE">
        <w:t xml:space="preserve"> either</w:t>
      </w:r>
      <w:r w:rsidR="00B8284D">
        <w:t xml:space="preserve"> </w:t>
      </w:r>
      <w:proofErr w:type="spellStart"/>
      <w:r w:rsidR="00B8284D">
        <w:t>regrading</w:t>
      </w:r>
      <w:proofErr w:type="spellEnd"/>
      <w:r w:rsidR="00B8284D">
        <w:t xml:space="preserve"> the offense or altering the threshold amounts for grading</w:t>
      </w:r>
      <w:r w:rsidR="00362FAE">
        <w:t xml:space="preserve"> an offense</w:t>
      </w:r>
      <w:r>
        <w:t>.</w:t>
      </w:r>
    </w:p>
    <w:p w:rsidR="00B003D5" w:rsidRDefault="00B003D5" w:rsidP="00B003D5">
      <w:r>
        <w:tab/>
        <w:t xml:space="preserve">Under current law, distribution of less than five pounds, but at least one ounce or more, of marijuana, or distribution of less than one pound, but at least five grams or more, of hashish, is punishable as a crime of the third degree; this crime can be punished by a term of imprisonment of three to five years, a fine of up to $25,000, or both.  Distribution of any smaller amounts, that is, less than one ounce of marijuana or less than five grams of hashish, is punishable as a crime of the fourth degree; this crime can be punished by a term of imprisonment of up to 18 months, a fine of up to $10,000, or both.  </w:t>
      </w:r>
      <w:r>
        <w:rPr>
          <w:u w:val="single"/>
        </w:rPr>
        <w:t>See</w:t>
      </w:r>
      <w:r>
        <w:t xml:space="preserve"> N.J.S.2C:35-10, subsection b., paragraphs (11) and (12). </w:t>
      </w:r>
    </w:p>
    <w:p w:rsidR="00B003D5" w:rsidRDefault="00B003D5" w:rsidP="00B003D5">
      <w:r>
        <w:tab/>
        <w:t xml:space="preserve">The bill would </w:t>
      </w:r>
      <w:r w:rsidR="00362FAE">
        <w:t xml:space="preserve">either </w:t>
      </w:r>
      <w:r>
        <w:t>regrad</w:t>
      </w:r>
      <w:r w:rsidR="00362FAE">
        <w:t xml:space="preserve">e or alter the threshold amounts for grading an unlawful distribution offense involving </w:t>
      </w:r>
      <w:r>
        <w:t>less than five pounds of marijuana or less than one pound of hashish as follows:</w:t>
      </w:r>
    </w:p>
    <w:p w:rsidR="00B003D5" w:rsidRDefault="00B003D5" w:rsidP="00B003D5">
      <w:r>
        <w:tab/>
        <w:t>- one pound or more but less than five pounds of marijuana, or one-half pound or more but less than one pound of hashish would be a crime of the third degree (three to five years imprisonment; up to $25,000 fine; or both);</w:t>
      </w:r>
    </w:p>
    <w:p w:rsidR="00B003D5" w:rsidRDefault="00B003D5" w:rsidP="00B003D5">
      <w:r>
        <w:tab/>
        <w:t>- two ounces or more but less than one pound of marijuana, or five grams or more but less than one-half pound of hashish would be a disorderly persons offense based on a first offense (up to six months imprisonment; up to $1,000 fine; or both), and would be a crime of the fourth degree for a second or subsequent offense (up to 18 months imprisonment; up to $10,000 fine; or both); and</w:t>
      </w:r>
    </w:p>
    <w:p w:rsidR="00B003D5" w:rsidRDefault="00B003D5" w:rsidP="00B003D5">
      <w:r>
        <w:tab/>
        <w:t>- less than two ounces of marijuana, or less than five grams of hashish would be an unlawful act subject only to a civil penalty of $50. This penalty would be recovered in a summary proceeding before the municipal court having jurisdiction, and would get paid into the treasury of the municipality in which the violation occurred for the general use of the municipality.</w:t>
      </w:r>
    </w:p>
    <w:p w:rsidR="00B003D5" w:rsidRDefault="00B003D5" w:rsidP="00B003D5">
      <w:r>
        <w:tab/>
        <w:t xml:space="preserve">The bill would also </w:t>
      </w:r>
      <w:r w:rsidR="00B0306D">
        <w:t xml:space="preserve">regrade or alter the threshold amounts for grading </w:t>
      </w:r>
      <w:r>
        <w:t xml:space="preserve">the </w:t>
      </w:r>
      <w:r w:rsidR="00B0306D">
        <w:t xml:space="preserve">unlawful </w:t>
      </w:r>
      <w:r>
        <w:t xml:space="preserve">possession of marijuana or hashish.  First, the maximum amount constituting a small amount marijuana possession violation under paragraph (4) of subsection a. of N.J.S.2C:35-10 would increase from 50 grams (1.76 ounce) </w:t>
      </w:r>
      <w:r w:rsidR="00B0306D">
        <w:t xml:space="preserve">or less </w:t>
      </w:r>
      <w:r>
        <w:t xml:space="preserve">to two ounces </w:t>
      </w:r>
      <w:r w:rsidR="00B0306D">
        <w:t xml:space="preserve">or less </w:t>
      </w:r>
      <w:r>
        <w:t xml:space="preserve">(the amount constituting a small amount hashish possession violation under this paragraph would remain the same, at five grams or less).  Second, possession of this amount of marijuana or hashish would be reduced from a fourth degree crime or disorderly persons offense, depending upon the amount possessed in accordance with the pre-reform possession categories, to an unlawful act subject only to a civil penalty of $50; and the bill would establish a legal presumption that the possession of such amount of marijuana or hashish is the authorized possession of medical cannabis or a </w:t>
      </w:r>
      <w:r>
        <w:lastRenderedPageBreak/>
        <w:t xml:space="preserve">medical cannabis product in accordance with the “Jake </w:t>
      </w:r>
      <w:proofErr w:type="spellStart"/>
      <w:r>
        <w:t>Honig</w:t>
      </w:r>
      <w:proofErr w:type="spellEnd"/>
      <w:r>
        <w:t xml:space="preserve"> Compassionate Use Medical Cannabis Act,” P.L.</w:t>
      </w:r>
      <w:r w:rsidR="00B0306D">
        <w:t xml:space="preserve">2009, c.307 (C.24:6I-1 et al.), </w:t>
      </w:r>
      <w:r>
        <w:t>or the authorized possession of such amount in accordance with P.L.2015, c.158 (C.18A:40-12.22 et al.).  If the presumption can be overcome, by a preponderance of evidence, that a substance possessed was illegal marijuana or hashish, the $50 civil penalty may be imposed.  The civil penalty would be recovered in a summary proceeding before the municipal court having jurisdiction, and would get paid into the treasury of the municipality in which the violation occurred for the general use of the municipality.</w:t>
      </w:r>
    </w:p>
    <w:p w:rsidR="00B003D5" w:rsidRPr="00F53F63" w:rsidRDefault="00B003D5" w:rsidP="00B003D5">
      <w:pPr>
        <w:rPr>
          <w:u w:val="single"/>
        </w:rPr>
      </w:pPr>
      <w:r>
        <w:tab/>
      </w:r>
      <w:r>
        <w:rPr>
          <w:u w:val="single"/>
        </w:rPr>
        <w:t>Reducing the Legal Consequences of Certain Marijuana and Hashish Offenses</w:t>
      </w:r>
    </w:p>
    <w:p w:rsidR="00B003D5" w:rsidRDefault="00B003D5" w:rsidP="00B003D5">
      <w:r>
        <w:tab/>
        <w:t>No court would have jurisdiction over any charge, including any charge of delinquency, except to the extent required to dismiss, withdraw, or terminate the charge, based on a prior small amount distribution or possession violation that would now only be punishable by a civil penalty, unless a final judgment of conviction or adjudication of delinquency had been entered on or before the bill’s effective date.  These non-prosecutable charges and cases would be expeditiously dismissed, which could be accomplished by appropriate action by a law enforcement agency, or on a motion to the court with jurisdiction over a case, or the court’s own motion, based upon guidelines or directives issued by the Attorney General</w:t>
      </w:r>
      <w:r w:rsidR="00723EA9">
        <w:t xml:space="preserve">, </w:t>
      </w:r>
      <w:r>
        <w:t>the Administrative Director of the Courts</w:t>
      </w:r>
      <w:r w:rsidR="00723EA9">
        <w:t>, and the Supreme Court</w:t>
      </w:r>
      <w:r>
        <w:t>.</w:t>
      </w:r>
    </w:p>
    <w:p w:rsidR="00B003D5" w:rsidRDefault="00B003D5" w:rsidP="00B003D5">
      <w:r>
        <w:tab/>
        <w:t>Any past, present, or future charge, conviction, or adjudication of delinquency for an even broader array of marijuana and hashish offenses would not be considered whenever the Pretrial Services Program established by the Administrative Office of the Courts conducted a risk assessment on a person for the purpose of making recommendations to a court about an appropriate pretrial release or pretrial detention decision for that individual in accordance with sections 1 through 11 of P.L.2014, c.31 (C.2A:162-15 et seq.).  These non-considered offenses would include:</w:t>
      </w:r>
    </w:p>
    <w:p w:rsidR="00B003D5" w:rsidRPr="00F53F63" w:rsidRDefault="00B003D5" w:rsidP="00B003D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color w:val="000000"/>
          <w:spacing w:val="0"/>
          <w:szCs w:val="20"/>
        </w:rPr>
      </w:pPr>
      <w:r>
        <w:tab/>
      </w:r>
      <w:r w:rsidR="008A43EF">
        <w:rPr>
          <w:spacing w:val="0"/>
          <w:szCs w:val="20"/>
        </w:rPr>
        <w:t xml:space="preserve">- unlawful distribution of </w:t>
      </w:r>
      <w:r w:rsidRPr="00F53F63">
        <w:rPr>
          <w:spacing w:val="0"/>
          <w:szCs w:val="20"/>
        </w:rPr>
        <w:t>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w:t>
      </w:r>
      <w:r w:rsidR="008A43EF">
        <w:rPr>
          <w:spacing w:val="0"/>
          <w:szCs w:val="20"/>
        </w:rPr>
        <w:t xml:space="preserve">C.2C:35-7.1), for distributing </w:t>
      </w:r>
      <w:r w:rsidRPr="00F53F63">
        <w:rPr>
          <w:spacing w:val="0"/>
          <w:szCs w:val="20"/>
        </w:rPr>
        <w:t>on or within 1,000 feet of any school property, or on or within 500 feet of the real property comprising a public housing facility, public park, or public building</w:t>
      </w:r>
      <w:r w:rsidRPr="00F53F63">
        <w:rPr>
          <w:color w:val="000000"/>
          <w:spacing w:val="0"/>
          <w:szCs w:val="20"/>
        </w:rPr>
        <w:t>;</w:t>
      </w:r>
    </w:p>
    <w:p w:rsidR="00B003D5" w:rsidRPr="00F53F63" w:rsidRDefault="00B003D5" w:rsidP="00B003D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53F63">
        <w:rPr>
          <w:color w:val="000000"/>
          <w:spacing w:val="0"/>
          <w:szCs w:val="20"/>
        </w:rPr>
        <w:tab/>
        <w:t xml:space="preserve">- </w:t>
      </w:r>
      <w:r w:rsidRPr="00F53F63">
        <w:rPr>
          <w:spacing w:val="0"/>
          <w:szCs w:val="20"/>
        </w:rPr>
        <w:t>obtaining, possessing, using, being under the influence of, or failing to make lawful disposition of any amount of marijuana or hashish in violation of paragraph (3) or (4) of subsection a., subsection b., or subsection c. of N.J.S.2C:35-10;  or</w:t>
      </w:r>
    </w:p>
    <w:p w:rsidR="00B003D5" w:rsidRPr="00F53F63" w:rsidRDefault="00B003D5" w:rsidP="00B003D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53F63">
        <w:rPr>
          <w:spacing w:val="0"/>
          <w:szCs w:val="20"/>
        </w:rPr>
        <w:lastRenderedPageBreak/>
        <w:tab/>
        <w:t>-  a violation involving any of the aforementioned offenses and</w:t>
      </w:r>
      <w:r w:rsidRPr="00F53F63">
        <w:rPr>
          <w:rFonts w:ascii="Albertus Extra Bold" w:hAnsi="Albertus Extra Bold"/>
          <w:b/>
          <w:spacing w:val="0"/>
          <w:szCs w:val="20"/>
          <w:vertAlign w:val="superscript"/>
        </w:rPr>
        <w:t xml:space="preserve"> </w:t>
      </w:r>
      <w:r w:rsidRPr="00F53F63">
        <w:rPr>
          <w:spacing w:val="0"/>
          <w:szCs w:val="20"/>
        </w:rPr>
        <w:t>using or possessing with intent to use drug paraphernalia with that</w:t>
      </w:r>
      <w:r w:rsidRPr="00F53F63">
        <w:rPr>
          <w:rFonts w:ascii="Albertus Extra Bold" w:hAnsi="Albertus Extra Bold"/>
          <w:b/>
          <w:spacing w:val="0"/>
          <w:szCs w:val="20"/>
          <w:vertAlign w:val="superscript"/>
        </w:rPr>
        <w:t xml:space="preserve"> </w:t>
      </w:r>
      <w:r w:rsidRPr="00F53F63">
        <w:rPr>
          <w:spacing w:val="0"/>
          <w:szCs w:val="20"/>
        </w:rPr>
        <w:t>marijuana or hashish in violation of</w:t>
      </w:r>
      <w:r w:rsidRPr="00F53F63">
        <w:rPr>
          <w:rFonts w:ascii="Albertus Extra Bold" w:hAnsi="Albertus Extra Bold"/>
          <w:b/>
          <w:spacing w:val="0"/>
          <w:szCs w:val="20"/>
          <w:vertAlign w:val="superscript"/>
        </w:rPr>
        <w:t xml:space="preserve"> </w:t>
      </w:r>
      <w:r w:rsidRPr="00F53F63">
        <w:rPr>
          <w:spacing w:val="0"/>
          <w:szCs w:val="20"/>
        </w:rPr>
        <w:t>N.J.S.2C:36-2</w:t>
      </w:r>
      <w:r>
        <w:rPr>
          <w:spacing w:val="0"/>
          <w:szCs w:val="20"/>
        </w:rPr>
        <w:t>.</w:t>
      </w:r>
    </w:p>
    <w:p w:rsidR="00B003D5" w:rsidRDefault="00B003D5" w:rsidP="00B003D5">
      <w:r>
        <w:tab/>
        <w:t>The bill would also establish grounds for post-conviction relief due to a past conviction or adjudication of delinquency for any of the above described marijuana or hashish offenses, which would permit an opportunity to have a sentence reduced or changed as permitted by the court.</w:t>
      </w:r>
    </w:p>
    <w:p w:rsidR="00B003D5" w:rsidRPr="00456E47" w:rsidRDefault="00B003D5" w:rsidP="00B003D5">
      <w:pPr>
        <w:rPr>
          <w:u w:val="single"/>
        </w:rPr>
      </w:pPr>
      <w:r>
        <w:tab/>
      </w:r>
      <w:r w:rsidR="008A43EF">
        <w:rPr>
          <w:u w:val="single"/>
        </w:rPr>
        <w:t>New Form</w:t>
      </w:r>
      <w:r>
        <w:rPr>
          <w:u w:val="single"/>
        </w:rPr>
        <w:t xml:space="preserve"> of </w:t>
      </w:r>
      <w:r w:rsidR="008A43EF">
        <w:rPr>
          <w:u w:val="single"/>
        </w:rPr>
        <w:t>“Virtual” Expungement for Certain Marijuana and Hashish Offenses</w:t>
      </w:r>
    </w:p>
    <w:p w:rsidR="00B003D5" w:rsidRDefault="00B003D5" w:rsidP="00627818">
      <w:pPr>
        <w:rPr>
          <w:spacing w:val="0"/>
          <w:szCs w:val="20"/>
        </w:rPr>
      </w:pPr>
      <w:r>
        <w:tab/>
      </w:r>
      <w:r w:rsidRPr="00F53F63">
        <w:rPr>
          <w:spacing w:val="0"/>
          <w:szCs w:val="20"/>
        </w:rPr>
        <w:t xml:space="preserve">Beginning immediately upon the enactment of the bill, any arrest, charge, conviction, or adjudication of delinquency, and proceedings related thereto, for any of the </w:t>
      </w:r>
      <w:r>
        <w:rPr>
          <w:spacing w:val="0"/>
          <w:szCs w:val="20"/>
        </w:rPr>
        <w:t xml:space="preserve">above described </w:t>
      </w:r>
      <w:r w:rsidR="008A43EF">
        <w:rPr>
          <w:spacing w:val="0"/>
          <w:szCs w:val="20"/>
        </w:rPr>
        <w:t xml:space="preserve">broad list of </w:t>
      </w:r>
      <w:r>
        <w:rPr>
          <w:spacing w:val="0"/>
          <w:szCs w:val="20"/>
        </w:rPr>
        <w:t xml:space="preserve">marijuana or hashish offenses </w:t>
      </w:r>
      <w:r w:rsidRPr="00F53F63">
        <w:rPr>
          <w:spacing w:val="0"/>
          <w:szCs w:val="20"/>
        </w:rPr>
        <w:t>that occurred prior to the bill’s effective date would be deemed not to have occurred (other than, generally, with respect to the consequences of any sentence set for</w:t>
      </w:r>
      <w:r>
        <w:rPr>
          <w:spacing w:val="0"/>
          <w:szCs w:val="20"/>
        </w:rPr>
        <w:t>th in a judgment of conviction),</w:t>
      </w:r>
      <w:r w:rsidRPr="00B4254D">
        <w:t xml:space="preserve"> </w:t>
      </w:r>
      <w:r>
        <w:t xml:space="preserve">providing such legal relief without need to petition a court for an expungement order granting such result.  </w:t>
      </w:r>
      <w:r w:rsidRPr="00F53F63">
        <w:rPr>
          <w:spacing w:val="0"/>
          <w:szCs w:val="20"/>
        </w:rPr>
        <w:t>While persons would be able to respond to questions about such past occurrences accordingly, information about such would still need to be revealed if seeking employment within the judicial branch or with a law enforcement or corrections agency, and the record would be subject to review in accordance with N.J.S.2C:52-15 et seq.</w:t>
      </w:r>
    </w:p>
    <w:p w:rsidR="00B003D5" w:rsidRPr="003C7C56" w:rsidRDefault="00B003D5" w:rsidP="00B003D5">
      <w:pPr>
        <w:rPr>
          <w:u w:val="single"/>
        </w:rPr>
      </w:pPr>
      <w:r>
        <w:rPr>
          <w:spacing w:val="0"/>
          <w:szCs w:val="20"/>
        </w:rPr>
        <w:tab/>
      </w:r>
      <w:r>
        <w:rPr>
          <w:u w:val="single"/>
        </w:rPr>
        <w:t>Reforms Applicable to All Expungements</w:t>
      </w:r>
    </w:p>
    <w:p w:rsidR="00B003D5" w:rsidRPr="00AA424A" w:rsidRDefault="00B003D5" w:rsidP="00B003D5">
      <w:pPr>
        <w:rPr>
          <w:i/>
          <w:u w:val="single"/>
        </w:rPr>
      </w:pPr>
      <w:r>
        <w:tab/>
      </w:r>
      <w:r>
        <w:rPr>
          <w:i/>
          <w:u w:val="single"/>
        </w:rPr>
        <w:t xml:space="preserve">Penalties for Wrongful Dissemination of Expunged Records or Information </w:t>
      </w:r>
    </w:p>
    <w:p w:rsidR="00B003D5" w:rsidRDefault="00B003D5" w:rsidP="00B003D5">
      <w:r>
        <w:tab/>
        <w:t xml:space="preserve">The bill would increase the maximum fine, from $200 to $2,000, which could be imposed on a person who reveals to another the existence of an arrest, conviction, or related legal proceeding with knowledge that the record or information has been expunged or sealed.  A person could also be subject to a term of imprisonment of up to six month because such an act is categorized as a disorderly persons offense.  </w:t>
      </w:r>
      <w:r>
        <w:rPr>
          <w:u w:val="single"/>
        </w:rPr>
        <w:t>See</w:t>
      </w:r>
      <w:r>
        <w:t xml:space="preserve"> N.J.S.2C:52-30. </w:t>
      </w:r>
    </w:p>
    <w:p w:rsidR="00B003D5" w:rsidRDefault="00B003D5" w:rsidP="00B003D5">
      <w:r>
        <w:tab/>
        <w:t xml:space="preserve">In addition, the bill provides that </w:t>
      </w:r>
      <w:r w:rsidRPr="00B53051">
        <w:t>any person or entity regularly engaged in the business of collecting, assembling, evalu</w:t>
      </w:r>
      <w:r>
        <w:t xml:space="preserve">ating or disseminating </w:t>
      </w:r>
      <w:r w:rsidRPr="00B53051">
        <w:t>r</w:t>
      </w:r>
      <w:r>
        <w:t>ec</w:t>
      </w:r>
      <w:r w:rsidR="003C7C56">
        <w:t xml:space="preserve">ords on individuals for a fee would be required </w:t>
      </w:r>
      <w:r>
        <w:t>to</w:t>
      </w:r>
      <w:r w:rsidRPr="00B53051">
        <w:t xml:space="preserve"> regularly update the</w:t>
      </w:r>
      <w:r>
        <w:t>ir</w:t>
      </w:r>
      <w:r w:rsidRPr="00B53051">
        <w:t xml:space="preserve"> records to ensure accuracy, promptly delete a record that has been expunged</w:t>
      </w:r>
      <w:r w:rsidR="003C7C56">
        <w:t xml:space="preserve"> or sealed</w:t>
      </w:r>
      <w:r w:rsidRPr="00B53051">
        <w:t>, provide clients with the date collected and explain to clients that records are vali</w:t>
      </w:r>
      <w:r>
        <w:t xml:space="preserve">d only as of the date collected.  Any such regularly-engaged person or entity who disseminates a </w:t>
      </w:r>
      <w:r w:rsidRPr="00B53051">
        <w:t xml:space="preserve">record that has been expunged </w:t>
      </w:r>
      <w:r w:rsidR="003C7C56">
        <w:t xml:space="preserve">or sealed, </w:t>
      </w:r>
      <w:r w:rsidRPr="00B53051">
        <w:t xml:space="preserve">and knows or should have known at the time of dissemination that the record has been expunged </w:t>
      </w:r>
      <w:r w:rsidR="003C7C56">
        <w:t>or sealed, would be</w:t>
      </w:r>
      <w:r w:rsidRPr="00B53051">
        <w:t xml:space="preserve"> liable to the individual who</w:t>
      </w:r>
      <w:r>
        <w:t xml:space="preserve"> is the subject of the record for a damages totaling </w:t>
      </w:r>
      <w:r w:rsidRPr="00B53051">
        <w:t xml:space="preserve">$5,000 or </w:t>
      </w:r>
      <w:r>
        <w:t xml:space="preserve">the </w:t>
      </w:r>
      <w:r w:rsidRPr="00B53051">
        <w:t>actual damages caused by the violation, whichever is greater, plus costs and attorney fees.</w:t>
      </w:r>
    </w:p>
    <w:p w:rsidR="00B003D5" w:rsidRPr="00906373" w:rsidRDefault="003C7C56" w:rsidP="00B003D5">
      <w:pPr>
        <w:rPr>
          <w:i/>
          <w:u w:val="single"/>
        </w:rPr>
      </w:pPr>
      <w:r>
        <w:tab/>
      </w:r>
      <w:r w:rsidR="00B003D5" w:rsidRPr="00906373">
        <w:rPr>
          <w:i/>
          <w:u w:val="single"/>
        </w:rPr>
        <w:t xml:space="preserve">Promoting </w:t>
      </w:r>
      <w:r>
        <w:rPr>
          <w:i/>
          <w:u w:val="single"/>
        </w:rPr>
        <w:t xml:space="preserve">Awareness of </w:t>
      </w:r>
      <w:r w:rsidR="00B003D5" w:rsidRPr="00906373">
        <w:rPr>
          <w:i/>
          <w:u w:val="single"/>
        </w:rPr>
        <w:t>the Expungement Process</w:t>
      </w:r>
    </w:p>
    <w:p w:rsidR="00276495" w:rsidRDefault="00B003D5" w:rsidP="00B003D5">
      <w:r>
        <w:tab/>
      </w:r>
      <w:r w:rsidR="00276495">
        <w:t>T</w:t>
      </w:r>
      <w:r>
        <w:t>he Adminis</w:t>
      </w:r>
      <w:r w:rsidR="00276495">
        <w:t xml:space="preserve">trative Director of the Courts </w:t>
      </w:r>
      <w:r>
        <w:t>would</w:t>
      </w:r>
      <w:r w:rsidR="00276495">
        <w:t>:</w:t>
      </w:r>
    </w:p>
    <w:p w:rsidR="00276495" w:rsidRPr="00C2797E" w:rsidRDefault="00276495" w:rsidP="00276495">
      <w:pPr>
        <w:rPr>
          <w:spacing w:val="0"/>
          <w:szCs w:val="20"/>
        </w:rPr>
      </w:pPr>
      <w:r>
        <w:lastRenderedPageBreak/>
        <w:tab/>
      </w:r>
      <w:r w:rsidR="00B003D5">
        <w:t xml:space="preserve"> </w:t>
      </w:r>
      <w:r>
        <w:t xml:space="preserve">- develop and maintain information, to be provided to a person upon request, about the expungement process and legal services programs Statewide and in each county which may be available to assist the person with an expedited expungement, pursuant to section 5 of P.L.2019, c.269 (C.2C:52-5.1), for the various </w:t>
      </w:r>
      <w:r>
        <w:rPr>
          <w:spacing w:val="0"/>
          <w:szCs w:val="20"/>
        </w:rPr>
        <w:t xml:space="preserve">marijuana and hashish distribution, possession, and drug paraphernalia offenses described above under the statement subheading for </w:t>
      </w:r>
      <w:r>
        <w:rPr>
          <w:u w:val="single"/>
        </w:rPr>
        <w:t>Reducing the Legal Consequences of Certain Marijuana and Hashish Offenses</w:t>
      </w:r>
      <w:r>
        <w:t xml:space="preserve">, or a “clean slate” expungement, which generally addresses a person’s entire criminal record, pursuant to section 7 of P.L.2019, c.269 (C.2C:52-5.3); and </w:t>
      </w:r>
    </w:p>
    <w:p w:rsidR="00B003D5" w:rsidRPr="00AA424A" w:rsidRDefault="00276495" w:rsidP="00276495">
      <w:r>
        <w:tab/>
        <w:t>- develop a multilingual public awareness campaign to promote awareness of the expungement process, as well as information on State, local, nonprofit and other private job training programs in consultation with the Department of Labor and Workforce Development, with a focus on assisting those persons eligible for an expedited expungement or “clean slate” expungement.</w:t>
      </w:r>
    </w:p>
    <w:p w:rsidR="00B003D5" w:rsidRDefault="00B003D5" w:rsidP="00B003D5">
      <w:r>
        <w:tab/>
      </w:r>
      <w:r>
        <w:rPr>
          <w:u w:val="single"/>
        </w:rPr>
        <w:t>Civil Justice Reforms</w:t>
      </w:r>
      <w:r>
        <w:t xml:space="preserve"> </w:t>
      </w:r>
    </w:p>
    <w:p w:rsidR="00B003D5" w:rsidRDefault="00B003D5" w:rsidP="00B003D5">
      <w:r>
        <w:tab/>
        <w:t>In addition to the above described criminal justice relief largely focused on marijuana and hashish offenses and</w:t>
      </w:r>
      <w:r w:rsidR="00BB011F">
        <w:t xml:space="preserve"> broadening awareness of the expungement process for clearing records</w:t>
      </w:r>
      <w:r>
        <w:t>, the bill would provide an array of civil protections against discrimination targeting persons with an arrest, charge, conviction, or adjudication of delinquency involving any of the aforementioned marijuana and hashish distribution, possession, and drug paraphernalia crimes or offenses (</w:t>
      </w:r>
      <w:r>
        <w:rPr>
          <w:u w:val="single"/>
        </w:rPr>
        <w:t>see</w:t>
      </w:r>
      <w:r>
        <w:t xml:space="preserve"> list under statement heading </w:t>
      </w:r>
      <w:r>
        <w:rPr>
          <w:u w:val="single"/>
        </w:rPr>
        <w:t>Reducing the Legal Consequences of Certain Marijuana and Hashish Offenses</w:t>
      </w:r>
      <w:r>
        <w:t>)</w:t>
      </w:r>
      <w:r w:rsidR="003F7D4E">
        <w:t>, or targeting person</w:t>
      </w:r>
      <w:r w:rsidR="00E20EC8">
        <w:t>s</w:t>
      </w:r>
      <w:r w:rsidR="003F7D4E">
        <w:t xml:space="preserve"> with a civil penalty for committing an unlawful act of distribution or possession with marijuana or hashish</w:t>
      </w:r>
      <w:r>
        <w:t>.  These protections would include monetary penalties, enforceable by the State, against employers regarding employment actions or persons involved with mortgage lending activities, as well as a private cause of action for discrimination in public or private housing, real property, or any place of public accommodation.</w:t>
      </w:r>
    </w:p>
    <w:p w:rsidR="00B003D5" w:rsidRDefault="003F7D4E" w:rsidP="00B003D5">
      <w:r>
        <w:tab/>
        <w:t>Lastly</w:t>
      </w:r>
      <w:r w:rsidR="00B003D5">
        <w:t>, the bill would make confidential, and no longer a government record subject to public inspection under P.L.1963, c.73 (C.47:1A-1 et seq.), the portion of any criminal record concerning a person’s detection, apprehension, arrest, detention, tr</w:t>
      </w:r>
      <w:r>
        <w:t xml:space="preserve">ial or disposition for any of the aforementioned </w:t>
      </w:r>
      <w:r w:rsidR="00B003D5">
        <w:t>crime</w:t>
      </w:r>
      <w:r>
        <w:t>s</w:t>
      </w:r>
      <w:r w:rsidR="00B003D5">
        <w:t xml:space="preserve"> or offense</w:t>
      </w:r>
      <w:r>
        <w:t>s, or any record concerning a person’s commission of any of the aforementioned unlawful acts subject to a civil penalty</w:t>
      </w:r>
      <w:r w:rsidR="00B003D5">
        <w:t>.</w:t>
      </w:r>
    </w:p>
    <w:sectPr w:rsidR="00B003D5" w:rsidSect="00AC3DD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FFD" w:rsidRDefault="00241FFD">
      <w:r>
        <w:separator/>
      </w:r>
    </w:p>
  </w:endnote>
  <w:endnote w:type="continuationSeparator" w:id="0">
    <w:p w:rsidR="00241FFD" w:rsidRDefault="0024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13D" w:rsidRDefault="008F0783" w:rsidP="008F0783">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20F" w:rsidRPr="00921C91" w:rsidRDefault="00AD42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420F" w:rsidRPr="00921C91" w:rsidRDefault="00AD420F">
    <w:pPr>
      <w:pStyle w:val="Footer"/>
      <w:rPr>
        <w:szCs w:val="18"/>
      </w:rPr>
    </w:pPr>
  </w:p>
  <w:p w:rsidR="00AD420F" w:rsidRPr="00921C91" w:rsidRDefault="00AD42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420F" w:rsidRDefault="00AD42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FFD" w:rsidRDefault="00241FFD">
      <w:r>
        <w:separator/>
      </w:r>
    </w:p>
  </w:footnote>
  <w:footnote w:type="continuationSeparator" w:id="0">
    <w:p w:rsidR="00241FFD" w:rsidRDefault="00241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2F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3DD8" w:rsidRDefault="00AC3DD8" w:rsidP="00AC3DD8">
    <w:pPr>
      <w:pStyle w:val="bpuHeadSpon"/>
    </w:pPr>
    <w:r w:rsidRPr="00AC3DD8">
      <w:rPr>
        <w:rStyle w:val="bpuHeadSponChar"/>
      </w:rPr>
      <w:t>A4269</w:t>
    </w:r>
    <w:r>
      <w:t xml:space="preserve"> QUIJANO</w:t>
    </w:r>
    <w:r w:rsidR="00F3408F">
      <w:t>, SPEIGHT</w:t>
    </w:r>
  </w:p>
  <w:p w:rsidR="00AC3DD8" w:rsidRDefault="00AC3DD8" w:rsidP="00AC3DD8">
    <w:pPr>
      <w:pStyle w:val="bpuHeadSpon"/>
    </w:pPr>
    <w:r>
      <w:fldChar w:fldCharType="begin"/>
    </w:r>
    <w:r>
      <w:instrText xml:space="preserve"> PAGE  \* MERGEFORMAT </w:instrText>
    </w:r>
    <w:r>
      <w:fldChar w:fldCharType="separate"/>
    </w:r>
    <w:r w:rsidR="00792F63">
      <w:rPr>
        <w:noProof/>
      </w:rPr>
      <w:t>21</w:t>
    </w:r>
    <w:r>
      <w:fldChar w:fldCharType="end"/>
    </w:r>
  </w:p>
  <w:p w:rsidR="00AC3DD8" w:rsidRDefault="00AC3DD8" w:rsidP="00AC3D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3DD8" w:rsidRDefault="00AC3DD8" w:rsidP="00AC3DD8">
    <w:pPr>
      <w:pStyle w:val="bpuHeadSpon"/>
    </w:pPr>
    <w:r w:rsidRPr="00AC3DD8">
      <w:rPr>
        <w:rStyle w:val="bpuHeadSponChar"/>
      </w:rPr>
      <w:t>A4269</w:t>
    </w:r>
    <w:r>
      <w:t xml:space="preserve"> QUIJANO</w:t>
    </w:r>
    <w:r w:rsidR="00F3408F">
      <w:t>, SPEIGHT</w:t>
    </w:r>
  </w:p>
  <w:p w:rsidR="00AC3DD8" w:rsidRDefault="00AC3DD8" w:rsidP="00AC3DD8">
    <w:pPr>
      <w:pStyle w:val="bpuHeadSpon"/>
    </w:pPr>
    <w:r>
      <w:fldChar w:fldCharType="begin"/>
    </w:r>
    <w:r>
      <w:instrText xml:space="preserve"> PAGE  \* MERGEFORMAT </w:instrText>
    </w:r>
    <w:r>
      <w:fldChar w:fldCharType="separate"/>
    </w:r>
    <w:r w:rsidR="00792F63">
      <w:rPr>
        <w:noProof/>
      </w:rPr>
      <w:t>2</w:t>
    </w:r>
    <w:r>
      <w:fldChar w:fldCharType="end"/>
    </w:r>
  </w:p>
  <w:p w:rsidR="00AC3DD8" w:rsidRDefault="00AC3DD8" w:rsidP="00AC3D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FFD"/>
    <w:rsid w:val="000037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F3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A26"/>
    <w:rsid w:val="001F14C7"/>
    <w:rsid w:val="001F7405"/>
    <w:rsid w:val="00205533"/>
    <w:rsid w:val="00212B8D"/>
    <w:rsid w:val="00222983"/>
    <w:rsid w:val="002370D0"/>
    <w:rsid w:val="00241FFD"/>
    <w:rsid w:val="00255958"/>
    <w:rsid w:val="00257FA2"/>
    <w:rsid w:val="00261850"/>
    <w:rsid w:val="0026574A"/>
    <w:rsid w:val="002660BB"/>
    <w:rsid w:val="002720E8"/>
    <w:rsid w:val="00275293"/>
    <w:rsid w:val="00276495"/>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CA0"/>
    <w:rsid w:val="00327403"/>
    <w:rsid w:val="00330395"/>
    <w:rsid w:val="0033209F"/>
    <w:rsid w:val="00333704"/>
    <w:rsid w:val="00336624"/>
    <w:rsid w:val="0034025F"/>
    <w:rsid w:val="00340458"/>
    <w:rsid w:val="0034200F"/>
    <w:rsid w:val="003446A0"/>
    <w:rsid w:val="0034481B"/>
    <w:rsid w:val="00350130"/>
    <w:rsid w:val="00354334"/>
    <w:rsid w:val="003613DB"/>
    <w:rsid w:val="0036180C"/>
    <w:rsid w:val="00362FAE"/>
    <w:rsid w:val="00363CF5"/>
    <w:rsid w:val="00364344"/>
    <w:rsid w:val="003702CA"/>
    <w:rsid w:val="00370617"/>
    <w:rsid w:val="00382F1F"/>
    <w:rsid w:val="00391DA4"/>
    <w:rsid w:val="00394D00"/>
    <w:rsid w:val="003A3C64"/>
    <w:rsid w:val="003A3F83"/>
    <w:rsid w:val="003B5B87"/>
    <w:rsid w:val="003C43EF"/>
    <w:rsid w:val="003C5A6B"/>
    <w:rsid w:val="003C7C56"/>
    <w:rsid w:val="003C7FB2"/>
    <w:rsid w:val="003D24DE"/>
    <w:rsid w:val="003E26D4"/>
    <w:rsid w:val="003E47BA"/>
    <w:rsid w:val="003F257C"/>
    <w:rsid w:val="003F3B37"/>
    <w:rsid w:val="003F7D4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15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48D"/>
    <w:rsid w:val="00540B0B"/>
    <w:rsid w:val="0054460F"/>
    <w:rsid w:val="005536CD"/>
    <w:rsid w:val="00554051"/>
    <w:rsid w:val="00557240"/>
    <w:rsid w:val="005651F3"/>
    <w:rsid w:val="00572184"/>
    <w:rsid w:val="00577A15"/>
    <w:rsid w:val="00580533"/>
    <w:rsid w:val="0059131D"/>
    <w:rsid w:val="0059575A"/>
    <w:rsid w:val="00595E53"/>
    <w:rsid w:val="005B3F92"/>
    <w:rsid w:val="005B479C"/>
    <w:rsid w:val="005B561E"/>
    <w:rsid w:val="005B6E37"/>
    <w:rsid w:val="005C07E4"/>
    <w:rsid w:val="005C2124"/>
    <w:rsid w:val="005C336F"/>
    <w:rsid w:val="005C7F3C"/>
    <w:rsid w:val="005E017C"/>
    <w:rsid w:val="005E50C6"/>
    <w:rsid w:val="005F2A97"/>
    <w:rsid w:val="005F399B"/>
    <w:rsid w:val="006019F8"/>
    <w:rsid w:val="00605B20"/>
    <w:rsid w:val="0061156F"/>
    <w:rsid w:val="00612932"/>
    <w:rsid w:val="00613FF5"/>
    <w:rsid w:val="006155A8"/>
    <w:rsid w:val="00621B94"/>
    <w:rsid w:val="00626239"/>
    <w:rsid w:val="00627818"/>
    <w:rsid w:val="0062787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EA9"/>
    <w:rsid w:val="007256D1"/>
    <w:rsid w:val="007279FD"/>
    <w:rsid w:val="007502CB"/>
    <w:rsid w:val="00752D79"/>
    <w:rsid w:val="00752E20"/>
    <w:rsid w:val="00756EDE"/>
    <w:rsid w:val="00781B4D"/>
    <w:rsid w:val="007824BF"/>
    <w:rsid w:val="00783B8D"/>
    <w:rsid w:val="00792F63"/>
    <w:rsid w:val="00794B94"/>
    <w:rsid w:val="00794BD4"/>
    <w:rsid w:val="007A2F73"/>
    <w:rsid w:val="007A3061"/>
    <w:rsid w:val="007A5A0B"/>
    <w:rsid w:val="007C0E14"/>
    <w:rsid w:val="007C779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63"/>
    <w:rsid w:val="008573B0"/>
    <w:rsid w:val="00866563"/>
    <w:rsid w:val="00867AC2"/>
    <w:rsid w:val="0087056E"/>
    <w:rsid w:val="00875402"/>
    <w:rsid w:val="00884D51"/>
    <w:rsid w:val="008916EC"/>
    <w:rsid w:val="00891E4F"/>
    <w:rsid w:val="008A31C5"/>
    <w:rsid w:val="008A43EF"/>
    <w:rsid w:val="008A4F9A"/>
    <w:rsid w:val="008B2850"/>
    <w:rsid w:val="008C79B3"/>
    <w:rsid w:val="008D77BD"/>
    <w:rsid w:val="008E454C"/>
    <w:rsid w:val="008F078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6FF"/>
    <w:rsid w:val="00AB16FD"/>
    <w:rsid w:val="00AB4813"/>
    <w:rsid w:val="00AC3DD8"/>
    <w:rsid w:val="00AC6466"/>
    <w:rsid w:val="00AC7639"/>
    <w:rsid w:val="00AD08BB"/>
    <w:rsid w:val="00AD0EC0"/>
    <w:rsid w:val="00AD420F"/>
    <w:rsid w:val="00AD70D6"/>
    <w:rsid w:val="00AD75BC"/>
    <w:rsid w:val="00AD7BB0"/>
    <w:rsid w:val="00AD7BC9"/>
    <w:rsid w:val="00AE1871"/>
    <w:rsid w:val="00AF1A8C"/>
    <w:rsid w:val="00AF2B62"/>
    <w:rsid w:val="00B003D5"/>
    <w:rsid w:val="00B0116D"/>
    <w:rsid w:val="00B01173"/>
    <w:rsid w:val="00B02F35"/>
    <w:rsid w:val="00B0306D"/>
    <w:rsid w:val="00B05A3C"/>
    <w:rsid w:val="00B07100"/>
    <w:rsid w:val="00B1138C"/>
    <w:rsid w:val="00B2574A"/>
    <w:rsid w:val="00B35D8A"/>
    <w:rsid w:val="00B45B34"/>
    <w:rsid w:val="00B55D88"/>
    <w:rsid w:val="00B57047"/>
    <w:rsid w:val="00B61D86"/>
    <w:rsid w:val="00B6342D"/>
    <w:rsid w:val="00B726BD"/>
    <w:rsid w:val="00B732BC"/>
    <w:rsid w:val="00B75BA0"/>
    <w:rsid w:val="00B8284D"/>
    <w:rsid w:val="00B90E33"/>
    <w:rsid w:val="00B9676B"/>
    <w:rsid w:val="00BA2EA5"/>
    <w:rsid w:val="00BA364B"/>
    <w:rsid w:val="00BB011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0C2"/>
    <w:rsid w:val="00D10496"/>
    <w:rsid w:val="00D11173"/>
    <w:rsid w:val="00D1215F"/>
    <w:rsid w:val="00D16561"/>
    <w:rsid w:val="00D17FF8"/>
    <w:rsid w:val="00D268AC"/>
    <w:rsid w:val="00D27FF3"/>
    <w:rsid w:val="00D343D0"/>
    <w:rsid w:val="00D3664D"/>
    <w:rsid w:val="00D40F15"/>
    <w:rsid w:val="00D4302C"/>
    <w:rsid w:val="00D500E9"/>
    <w:rsid w:val="00D507BC"/>
    <w:rsid w:val="00D5413D"/>
    <w:rsid w:val="00D6090A"/>
    <w:rsid w:val="00D62FA3"/>
    <w:rsid w:val="00D63B6F"/>
    <w:rsid w:val="00D64A90"/>
    <w:rsid w:val="00D9410B"/>
    <w:rsid w:val="00D9695B"/>
    <w:rsid w:val="00DA2417"/>
    <w:rsid w:val="00DA5585"/>
    <w:rsid w:val="00DB02AC"/>
    <w:rsid w:val="00DB6AA2"/>
    <w:rsid w:val="00DE0B6B"/>
    <w:rsid w:val="00DE10D1"/>
    <w:rsid w:val="00DE2514"/>
    <w:rsid w:val="00DE6851"/>
    <w:rsid w:val="00DF03EE"/>
    <w:rsid w:val="00DF120E"/>
    <w:rsid w:val="00E01B71"/>
    <w:rsid w:val="00E05CC9"/>
    <w:rsid w:val="00E15573"/>
    <w:rsid w:val="00E20EC8"/>
    <w:rsid w:val="00E25A5B"/>
    <w:rsid w:val="00E34315"/>
    <w:rsid w:val="00E373C7"/>
    <w:rsid w:val="00E4267B"/>
    <w:rsid w:val="00E42F13"/>
    <w:rsid w:val="00E452DF"/>
    <w:rsid w:val="00E543CF"/>
    <w:rsid w:val="00E546FD"/>
    <w:rsid w:val="00E608F1"/>
    <w:rsid w:val="00E611B9"/>
    <w:rsid w:val="00E7144F"/>
    <w:rsid w:val="00E73D74"/>
    <w:rsid w:val="00E76A79"/>
    <w:rsid w:val="00E80692"/>
    <w:rsid w:val="00E80C24"/>
    <w:rsid w:val="00E91B78"/>
    <w:rsid w:val="00E93836"/>
    <w:rsid w:val="00EA7C16"/>
    <w:rsid w:val="00EC5281"/>
    <w:rsid w:val="00EC791D"/>
    <w:rsid w:val="00EC7CA6"/>
    <w:rsid w:val="00ED3C5D"/>
    <w:rsid w:val="00ED4553"/>
    <w:rsid w:val="00F00D08"/>
    <w:rsid w:val="00F021D6"/>
    <w:rsid w:val="00F15583"/>
    <w:rsid w:val="00F200EE"/>
    <w:rsid w:val="00F22481"/>
    <w:rsid w:val="00F2542E"/>
    <w:rsid w:val="00F27278"/>
    <w:rsid w:val="00F3408F"/>
    <w:rsid w:val="00F344E3"/>
    <w:rsid w:val="00F34D58"/>
    <w:rsid w:val="00F41A9D"/>
    <w:rsid w:val="00F44314"/>
    <w:rsid w:val="00F54B9C"/>
    <w:rsid w:val="00F56E96"/>
    <w:rsid w:val="00F573DD"/>
    <w:rsid w:val="00F61E59"/>
    <w:rsid w:val="00F63D99"/>
    <w:rsid w:val="00F6426B"/>
    <w:rsid w:val="00F709B3"/>
    <w:rsid w:val="00F71A5E"/>
    <w:rsid w:val="00F81DFA"/>
    <w:rsid w:val="00F83C4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92DF7D"/>
  <w15:docId w15:val="{F40826DD-A217-4DF4-B2B7-582A4F101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C3DD8"/>
  </w:style>
  <w:style w:type="paragraph" w:styleId="BalloonText">
    <w:name w:val="Balloon Text"/>
    <w:basedOn w:val="Normal"/>
    <w:link w:val="BalloonTextChar"/>
    <w:semiHidden/>
    <w:unhideWhenUsed/>
    <w:rsid w:val="00F83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DFE2A-4FB6-479D-B26F-190D33DED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10004</Words>
  <Characters>53051</Characters>
  <Application>Microsoft Office Word</Application>
  <DocSecurity>0</DocSecurity>
  <Lines>1064</Lines>
  <Paragraphs>172</Paragraphs>
  <ScaleCrop>false</ScaleCrop>
  <HeadingPairs>
    <vt:vector size="2" baseType="variant">
      <vt:variant>
        <vt:lpstr>Title</vt:lpstr>
      </vt:variant>
      <vt:variant>
        <vt:i4>1</vt:i4>
      </vt:variant>
    </vt:vector>
  </HeadingPairs>
  <TitlesOfParts>
    <vt:vector size="1" baseType="lpstr">
      <vt:lpstr>A4269</vt:lpstr>
    </vt:vector>
  </TitlesOfParts>
  <Manager>R229</Manager>
  <Company>NJ Office of Legislative Services</Company>
  <LinksUpToDate>false</LinksUpToDate>
  <CharactersWithSpaces>63235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A4269</dc:title>
  <dc:subject>Crimes and Penalties</dc:subject>
  <dc:creator>Assemblywoman  QUIJANO</dc:creator>
  <cp:keywords>A4269|23|JU |196|0|196|F|0|</cp:keywords>
  <dc:description>INTRODUCED JUNE 15, 2020</dc:description>
  <cp:lastModifiedBy>Siracusa, Nicole</cp:lastModifiedBy>
  <cp:revision>2</cp:revision>
  <cp:lastPrinted>2020-06-18T14:56:00Z</cp:lastPrinted>
  <dcterms:created xsi:type="dcterms:W3CDTF">2020-06-18T14:56:00Z</dcterms:created>
  <dcterms:modified xsi:type="dcterms:W3CDTF">2020-06-18T14:56:00Z</dcterms:modified>
  <cp:category>s.3: C.2C:35-10a; s.4: C.2C:52-6.1; ss.6 and 7: C.2B:1-14 and -15; s.8: C.34:6B-21; s.9: C.17:16F-7.1; s.10: C.10:5-50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