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C15" w:rsidRDefault="005C0C15" w:rsidP="005C0C15">
      <w:pPr>
        <w:pStyle w:val="bpuBill"/>
      </w:pPr>
      <w:bookmarkStart w:id="0" w:name="bpuFrontPg"/>
      <w:bookmarkStart w:id="1" w:name="_GoBack"/>
      <w:bookmarkEnd w:id="0"/>
      <w:bookmarkEnd w:id="1"/>
      <w:r>
        <w:t xml:space="preserve">ASSEMBLY, No. 4272 </w:t>
      </w:r>
    </w:p>
    <w:p w:rsidR="005C0C15" w:rsidRPr="009D38FF" w:rsidRDefault="005C0C15" w:rsidP="005C0C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3558" r:id="rId7"/>
        </w:object>
      </w:r>
    </w:p>
    <w:p w:rsidR="005C0C15" w:rsidRDefault="005C0C15" w:rsidP="005C0C15">
      <w:pPr>
        <w:pStyle w:val="bpuState"/>
      </w:pPr>
      <w:r>
        <w:t>STATE OF NEW JERSEY</w:t>
      </w:r>
    </w:p>
    <w:p w:rsidR="005C0C15" w:rsidRDefault="005C0C15" w:rsidP="005C0C15">
      <w:pPr>
        <w:pStyle w:val="bpuLegislature"/>
      </w:pPr>
      <w:r>
        <w:t>219th LEGISLATURE</w:t>
      </w:r>
    </w:p>
    <w:p w:rsidR="005C0C15" w:rsidRDefault="005C0C15" w:rsidP="005C0C15">
      <w:pPr>
        <w:pStyle w:val="bpuWpGraphic"/>
      </w:pPr>
      <w:r>
        <w:object w:dxaOrig="8985" w:dyaOrig="255">
          <v:shape id="_x0000_i1026" type="#_x0000_t75" style="width:6in;height:12pt" o:ole="">
            <v:imagedata r:id="rId6" o:title=""/>
          </v:shape>
          <o:OLEObject Type="Embed" ProgID="WPWin6.1" ShapeID="_x0000_i1026" DrawAspect="Content" ObjectID="_1661773559" r:id="rId8"/>
        </w:object>
      </w:r>
      <w:r>
        <w:t xml:space="preserve">  </w:t>
      </w:r>
    </w:p>
    <w:p w:rsidR="005C0C15" w:rsidRDefault="005C0C15" w:rsidP="005C0C15">
      <w:pPr>
        <w:pStyle w:val="bpuIntro"/>
      </w:pPr>
      <w:r>
        <w:t>INTRODUCED JUNE 15, 2020</w:t>
      </w:r>
    </w:p>
    <w:p w:rsidR="005C0C15" w:rsidRDefault="005C0C15" w:rsidP="005C0C15">
      <w:pPr>
        <w:pStyle w:val="bpuIntro"/>
      </w:pPr>
    </w:p>
    <w:p w:rsidR="005C0C15" w:rsidRDefault="005C0C15" w:rsidP="005C0C15">
      <w:pPr>
        <w:pStyle w:val="bpuIntro"/>
        <w:sectPr w:rsidR="005C0C15" w:rsidSect="000658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0C15" w:rsidRDefault="005C0C15" w:rsidP="005C0C15">
      <w:pPr>
        <w:pStyle w:val="bpuIntro"/>
      </w:pPr>
    </w:p>
    <w:p w:rsidR="005C0C15" w:rsidRDefault="005C0C15" w:rsidP="005C0C15">
      <w:pPr>
        <w:pStyle w:val="bpuSponsor"/>
      </w:pPr>
      <w:r>
        <w:t>Sponsored by:</w:t>
      </w:r>
    </w:p>
    <w:p w:rsidR="005C0C15" w:rsidRDefault="005C0C15" w:rsidP="005C0C15">
      <w:pPr>
        <w:pStyle w:val="bpuSponsor"/>
      </w:pPr>
      <w:r>
        <w:t>Assemblywoman  ANGELA V. MCKNIGHT</w:t>
      </w:r>
    </w:p>
    <w:p w:rsidR="005C0C15" w:rsidRDefault="005C0C15" w:rsidP="005C0C15">
      <w:pPr>
        <w:pStyle w:val="bpuSponsor"/>
      </w:pPr>
      <w:r>
        <w:t>District 31 (Hudson)</w:t>
      </w:r>
    </w:p>
    <w:p w:rsidR="005C0C15" w:rsidRDefault="00E37373" w:rsidP="00E37373">
      <w:pPr>
        <w:pStyle w:val="bpuSponsor"/>
      </w:pPr>
      <w:r>
        <w:t>Assemblyman  BENJIE E. WIMBERLY</w:t>
      </w:r>
    </w:p>
    <w:p w:rsidR="00E37373" w:rsidRDefault="00E37373" w:rsidP="00E37373">
      <w:pPr>
        <w:pStyle w:val="bpuSponsor"/>
      </w:pPr>
      <w:r>
        <w:t>District 35 (Bergen and Passaic)</w:t>
      </w:r>
    </w:p>
    <w:p w:rsidR="00E37373" w:rsidRDefault="0034233A" w:rsidP="0034233A">
      <w:pPr>
        <w:pStyle w:val="bpuSponsor"/>
      </w:pPr>
      <w:r>
        <w:t>Assemblywoman  SHAVONDA E. SUMTER</w:t>
      </w:r>
    </w:p>
    <w:p w:rsidR="0034233A" w:rsidRDefault="0034233A" w:rsidP="0034233A">
      <w:pPr>
        <w:pStyle w:val="bpuSponsor"/>
      </w:pPr>
      <w:r>
        <w:t>District 35 (Bergen and Passaic)</w:t>
      </w:r>
    </w:p>
    <w:p w:rsidR="0034233A" w:rsidRPr="0034233A" w:rsidRDefault="0034233A" w:rsidP="0034233A">
      <w:pPr>
        <w:pStyle w:val="bpuSponsor"/>
      </w:pPr>
    </w:p>
    <w:p w:rsidR="00EE6619" w:rsidRDefault="00065868" w:rsidP="00065868">
      <w:pPr>
        <w:pStyle w:val="bpuSponsor"/>
      </w:pPr>
      <w:r>
        <w:t>Co-Sponsored by:</w:t>
      </w:r>
    </w:p>
    <w:p w:rsidR="00065868" w:rsidRPr="00065868" w:rsidRDefault="00065868" w:rsidP="00065868">
      <w:pPr>
        <w:pStyle w:val="bpuSponsor"/>
      </w:pPr>
      <w:r w:rsidRPr="00065868">
        <w:t xml:space="preserve">Assemblywomen </w:t>
      </w:r>
      <w:proofErr w:type="spellStart"/>
      <w:r w:rsidRPr="00065868">
        <w:t>Vainieri</w:t>
      </w:r>
      <w:proofErr w:type="spellEnd"/>
      <w:r w:rsidRPr="00065868">
        <w:t xml:space="preserve"> </w:t>
      </w:r>
      <w:proofErr w:type="spellStart"/>
      <w:r w:rsidRPr="00065868">
        <w:t>Huttle</w:t>
      </w:r>
      <w:proofErr w:type="spellEnd"/>
      <w:r w:rsidRPr="00065868">
        <w:t>, Timberlake, Tucker, Assemblyman Holley, Assemblywoman Reynolds-Jackson and Assemblyman Caputo</w:t>
      </w:r>
    </w:p>
    <w:p w:rsidR="005C0C15" w:rsidRDefault="005C0C15" w:rsidP="005C0C15">
      <w:pPr>
        <w:pStyle w:val="bpuSponsor"/>
      </w:pPr>
    </w:p>
    <w:p w:rsidR="00065868" w:rsidRPr="00065868" w:rsidRDefault="00065868" w:rsidP="00065868"/>
    <w:p w:rsidR="00FD64B1" w:rsidRPr="00FD64B1" w:rsidRDefault="00FD64B1" w:rsidP="00FD64B1"/>
    <w:p w:rsidR="005C0C15" w:rsidRDefault="005C0C15" w:rsidP="005C0C15">
      <w:pPr>
        <w:pStyle w:val="bpuSponsor"/>
      </w:pPr>
    </w:p>
    <w:p w:rsidR="005C0C15" w:rsidRDefault="005C0C15" w:rsidP="005C0C15">
      <w:pPr>
        <w:pStyle w:val="bpuSponsor"/>
      </w:pPr>
      <w:r>
        <w:t>SYNOPSIS</w:t>
      </w:r>
    </w:p>
    <w:p w:rsidR="005C0C15" w:rsidRDefault="005C0C15" w:rsidP="005C0C15">
      <w:pPr>
        <w:pStyle w:val="bpuNormText"/>
      </w:pPr>
      <w:r>
        <w:tab/>
        <w:t xml:space="preserve">Establishes civilian review boards to review complaints against police officers. </w:t>
      </w:r>
    </w:p>
    <w:p w:rsidR="005C0C15" w:rsidRDefault="005C0C15" w:rsidP="005C0C15">
      <w:pPr>
        <w:pStyle w:val="bpuNormText"/>
      </w:pPr>
    </w:p>
    <w:p w:rsidR="005C0C15" w:rsidRDefault="005C0C15" w:rsidP="005C0C15">
      <w:pPr>
        <w:pStyle w:val="bpuSponsor"/>
      </w:pPr>
      <w:r>
        <w:t xml:space="preserve">CURRENT VERSION OF TEXT </w:t>
      </w:r>
    </w:p>
    <w:p w:rsidR="005C0C15" w:rsidRDefault="005C0C15" w:rsidP="005C0C15">
      <w:pPr>
        <w:pStyle w:val="bpuNormText"/>
      </w:pPr>
      <w:r>
        <w:tab/>
        <w:t>As introduced.</w:t>
      </w:r>
    </w:p>
    <w:p w:rsidR="005C0C15" w:rsidRDefault="005C0C15" w:rsidP="005C0C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0C15" w:rsidRDefault="005C0C15" w:rsidP="008916EC">
      <w:pPr>
        <w:pStyle w:val="FronterPage"/>
        <w:tabs>
          <w:tab w:val="clear" w:pos="720"/>
          <w:tab w:val="clear" w:pos="1440"/>
          <w:tab w:val="clear" w:pos="2160"/>
          <w:tab w:val="clear" w:pos="2880"/>
          <w:tab w:val="clear" w:pos="3600"/>
          <w:tab w:val="clear" w:pos="4320"/>
          <w:tab w:val="clear" w:pos="5040"/>
        </w:tabs>
        <w:sectPr w:rsidR="005C0C15" w:rsidSect="005C0C15">
          <w:type w:val="continuous"/>
          <w:pgSz w:w="12240" w:h="20160" w:code="5"/>
          <w:pgMar w:top="1440" w:right="2275" w:bottom="1440" w:left="2275" w:header="72" w:footer="720" w:gutter="0"/>
          <w:pgNumType w:start="1"/>
          <w:cols w:space="720"/>
          <w:docGrid w:linePitch="360"/>
        </w:sectPr>
      </w:pPr>
    </w:p>
    <w:p w:rsidR="00686AEB" w:rsidRPr="00677316" w:rsidRDefault="00E9200D" w:rsidP="003E47BA">
      <w:pPr>
        <w:pStyle w:val="HangingAnAct"/>
        <w:rPr>
          <w:rStyle w:val="HangingAnActChar"/>
        </w:rPr>
      </w:pPr>
      <w:r>
        <w:rPr>
          <w:rStyle w:val="BillHead"/>
        </w:rPr>
        <w:lastRenderedPageBreak/>
        <w:t>An Act</w:t>
      </w:r>
      <w:r w:rsidR="00686AEB" w:rsidRPr="006B7FA7">
        <w:rPr>
          <w:rStyle w:val="HangingAnActChar"/>
        </w:rPr>
        <w:t xml:space="preserve"> </w:t>
      </w:r>
      <w:r w:rsidR="001065D3" w:rsidRPr="001065D3">
        <w:t>establishing civilian review boards to review complaints against police officers and supplementing Title 40A of the New Jersey Statutes</w:t>
      </w:r>
      <w:r w:rsidR="00A06AFA">
        <w:t>.</w:t>
      </w:r>
    </w:p>
    <w:p w:rsidR="000B1054" w:rsidRPr="00D71D68" w:rsidRDefault="000B1054" w:rsidP="000B1054"/>
    <w:p w:rsidR="00686AEB" w:rsidRPr="00AA7880" w:rsidRDefault="00686AEB" w:rsidP="00686AEB">
      <w:r>
        <w:tab/>
      </w:r>
      <w:r w:rsidR="00E9200D">
        <w:rPr>
          <w:rStyle w:val="BillHeading2"/>
        </w:rPr>
        <w:t>Be It Enacted</w:t>
      </w:r>
      <w:r>
        <w:rPr>
          <w:rStyle w:val="BillHeading2"/>
        </w:rPr>
        <w:t xml:space="preserve"> </w:t>
      </w:r>
      <w:r w:rsidR="00E9200D">
        <w:rPr>
          <w:rStyle w:val="BillLanguage"/>
        </w:rPr>
        <w:t>by the Senate and General Assembly of the State of New Jersey:</w:t>
      </w:r>
    </w:p>
    <w:p w:rsidR="00686AEB" w:rsidRPr="00D71D68" w:rsidRDefault="00686AEB" w:rsidP="00686AEB"/>
    <w:p w:rsidR="00C55F8E" w:rsidRPr="00C55F8E" w:rsidRDefault="00C55F8E" w:rsidP="00C55F8E">
      <w:r>
        <w:tab/>
        <w:t xml:space="preserve">1.  a. </w:t>
      </w:r>
      <w:r w:rsidR="00592E4F">
        <w:t xml:space="preserve"> </w:t>
      </w:r>
      <w:r>
        <w:t>In every municipality, t</w:t>
      </w:r>
      <w:r w:rsidRPr="00C55F8E">
        <w:t>here shall be a civilian review board that shall review and investigate com</w:t>
      </w:r>
      <w:r>
        <w:t xml:space="preserve">plaints about the conduct of members of the </w:t>
      </w:r>
      <w:r w:rsidR="0095245F">
        <w:t>police force of the municipality, or members of the State P</w:t>
      </w:r>
      <w:r w:rsidR="00805ED0">
        <w:t>olice that serve in the capacity</w:t>
      </w:r>
      <w:r w:rsidR="0095245F">
        <w:t xml:space="preserve"> of a municipal police force for the municipality, as applicable</w:t>
      </w:r>
      <w:r w:rsidRPr="00C55F8E">
        <w:t>.</w:t>
      </w:r>
    </w:p>
    <w:p w:rsidR="00C55F8E" w:rsidRPr="00C55F8E" w:rsidRDefault="00C55F8E" w:rsidP="00C55F8E">
      <w:r w:rsidRPr="00C55F8E">
        <w:tab/>
        <w:t>b.  The civilian review board shall consist o</w:t>
      </w:r>
      <w:r w:rsidR="00805ED0">
        <w:t>f</w:t>
      </w:r>
      <w:r w:rsidRPr="00C55F8E">
        <w:t xml:space="preserve"> seven members </w:t>
      </w:r>
      <w:r w:rsidR="0095245F">
        <w:t xml:space="preserve">appointed by </w:t>
      </w:r>
      <w:r w:rsidR="0095245F" w:rsidRPr="0095245F">
        <w:t>the mayor or other chie</w:t>
      </w:r>
      <w:r w:rsidR="0095245F">
        <w:t>f executive officer of the</w:t>
      </w:r>
      <w:r w:rsidR="0095245F" w:rsidRPr="0095245F">
        <w:t xml:space="preserve"> municipality</w:t>
      </w:r>
      <w:r w:rsidR="002D2D20">
        <w:t xml:space="preserve"> with the consent of the governing body of the municipality</w:t>
      </w:r>
      <w:r w:rsidR="00DB525B">
        <w:t xml:space="preserve">.  The members shall be </w:t>
      </w:r>
      <w:r w:rsidRPr="00C55F8E">
        <w:t xml:space="preserve">residents of </w:t>
      </w:r>
      <w:r w:rsidR="0095245F">
        <w:t xml:space="preserve">the municipality </w:t>
      </w:r>
      <w:r w:rsidRPr="00C55F8E">
        <w:t>with training or experience in community relations, civil rights, law enforcement, sociology</w:t>
      </w:r>
      <w:r w:rsidR="00805ED0">
        <w:t>,</w:t>
      </w:r>
      <w:r w:rsidRPr="00C55F8E">
        <w:t xml:space="preserve"> </w:t>
      </w:r>
      <w:r w:rsidR="00805ED0">
        <w:t>or</w:t>
      </w:r>
      <w:r w:rsidRPr="00C55F8E">
        <w:t xml:space="preserve"> other relevant fields</w:t>
      </w:r>
      <w:r w:rsidR="00805ED0">
        <w:t>.  The members shall serve</w:t>
      </w:r>
      <w:r w:rsidRPr="00C55F8E">
        <w:t xml:space="preserve"> for terms of six years, except for the initial appointees, of whom</w:t>
      </w:r>
      <w:r w:rsidR="00DB525B">
        <w:t>,</w:t>
      </w:r>
      <w:r w:rsidRPr="00C55F8E">
        <w:t xml:space="preserve"> two shall serve </w:t>
      </w:r>
      <w:r w:rsidR="00805ED0">
        <w:t>initial</w:t>
      </w:r>
      <w:r w:rsidRPr="00C55F8E">
        <w:t xml:space="preserve"> term</w:t>
      </w:r>
      <w:r w:rsidR="00805ED0">
        <w:t>s</w:t>
      </w:r>
      <w:r w:rsidRPr="00C55F8E">
        <w:t xml:space="preserve"> of two years, two shall serve </w:t>
      </w:r>
      <w:r w:rsidR="00805ED0">
        <w:t xml:space="preserve">initial </w:t>
      </w:r>
      <w:r w:rsidRPr="00C55F8E">
        <w:t>term</w:t>
      </w:r>
      <w:r w:rsidR="00805ED0">
        <w:t>s</w:t>
      </w:r>
      <w:r w:rsidRPr="00C55F8E">
        <w:t xml:space="preserve"> of four years</w:t>
      </w:r>
      <w:r w:rsidR="00805ED0">
        <w:t>,</w:t>
      </w:r>
      <w:r w:rsidRPr="00C55F8E">
        <w:t xml:space="preserve"> and three shall serve </w:t>
      </w:r>
      <w:r w:rsidR="00805ED0">
        <w:t>initial</w:t>
      </w:r>
      <w:r w:rsidRPr="00C55F8E">
        <w:t xml:space="preserve"> terms of six years.  Members of the civilian review board shall serve until their successors are appointed and qualified.  A member may be reappointed to the board.</w:t>
      </w:r>
    </w:p>
    <w:p w:rsidR="00C55F8E" w:rsidRPr="00C55F8E" w:rsidRDefault="00C55F8E" w:rsidP="00C55F8E">
      <w:r w:rsidRPr="00C55F8E">
        <w:tab/>
        <w:t xml:space="preserve">c.  </w:t>
      </w:r>
      <w:r w:rsidR="009855F3" w:rsidRPr="009855F3">
        <w:t xml:space="preserve">The </w:t>
      </w:r>
      <w:r w:rsidR="009855F3">
        <w:t xml:space="preserve">initial </w:t>
      </w:r>
      <w:r w:rsidR="009855F3" w:rsidRPr="009855F3">
        <w:t>members shall be appoi</w:t>
      </w:r>
      <w:r w:rsidR="009855F3">
        <w:t>nted within 60 days following</w:t>
      </w:r>
      <w:r w:rsidR="009855F3" w:rsidRPr="009855F3">
        <w:t xml:space="preserve"> the effective date of </w:t>
      </w:r>
      <w:r w:rsidR="009855F3">
        <w:t>P.L.    , c.    (C.        ) (pending before the Legislature as this bill)</w:t>
      </w:r>
      <w:r w:rsidR="009855F3" w:rsidRPr="009855F3">
        <w:t xml:space="preserve">. </w:t>
      </w:r>
      <w:r w:rsidR="009855F3">
        <w:t xml:space="preserve"> </w:t>
      </w:r>
      <w:r w:rsidR="009855F3" w:rsidRPr="009855F3">
        <w:t xml:space="preserve">The </w:t>
      </w:r>
      <w:r w:rsidR="009855F3">
        <w:t>board</w:t>
      </w:r>
      <w:r w:rsidR="009855F3" w:rsidRPr="009855F3">
        <w:t xml:space="preserve"> shall organize as soon as practicable after the appointment of its members. </w:t>
      </w:r>
      <w:r w:rsidR="009855F3">
        <w:t xml:space="preserve"> The presence o</w:t>
      </w:r>
      <w:r w:rsidR="001955D1">
        <w:t>f four members of the board</w:t>
      </w:r>
      <w:r w:rsidR="009855F3" w:rsidRPr="009855F3">
        <w:t xml:space="preserve"> shall constitute a quorum. </w:t>
      </w:r>
      <w:r w:rsidR="009855F3">
        <w:t xml:space="preserve"> </w:t>
      </w:r>
      <w:r w:rsidRPr="00C55F8E">
        <w:t xml:space="preserve">The </w:t>
      </w:r>
      <w:r w:rsidR="00805ED0" w:rsidRPr="00805ED0">
        <w:t xml:space="preserve">mayor or other chief executive officer of the municipality </w:t>
      </w:r>
      <w:r w:rsidRPr="00C55F8E">
        <w:t>shall appoint a chair</w:t>
      </w:r>
      <w:r w:rsidR="00805ED0">
        <w:t>person</w:t>
      </w:r>
      <w:r w:rsidRPr="00C55F8E">
        <w:t xml:space="preserve"> and </w:t>
      </w:r>
      <w:r w:rsidR="00805ED0">
        <w:t>a vice-chairperson</w:t>
      </w:r>
      <w:r w:rsidRPr="00C55F8E">
        <w:t xml:space="preserve"> from among the members of the civilian review board</w:t>
      </w:r>
      <w:r w:rsidR="00805ED0">
        <w:t>.  The chairperson and vice-chairperson</w:t>
      </w:r>
      <w:r w:rsidRPr="00C55F8E">
        <w:t xml:space="preserve"> shall serve for terms of two years and may be</w:t>
      </w:r>
      <w:r w:rsidR="00805ED0">
        <w:t xml:space="preserve"> reappointed.  The vice-chairperson</w:t>
      </w:r>
      <w:r w:rsidRPr="00C55F8E">
        <w:t xml:space="preserve"> shall a</w:t>
      </w:r>
      <w:r w:rsidR="00805ED0">
        <w:t>ssume the duties of the chairperson when the chairperson</w:t>
      </w:r>
      <w:r w:rsidRPr="00C55F8E">
        <w:t xml:space="preserve"> is absent or other</w:t>
      </w:r>
      <w:r w:rsidR="00805ED0">
        <w:t>wise incapable of performing the</w:t>
      </w:r>
      <w:r w:rsidRPr="00C55F8E">
        <w:t xml:space="preserve"> duties</w:t>
      </w:r>
      <w:r w:rsidR="001955D1">
        <w:t xml:space="preserve"> of </w:t>
      </w:r>
      <w:r w:rsidR="00805ED0">
        <w:t>chair</w:t>
      </w:r>
      <w:r w:rsidR="001955D1">
        <w:t>person</w:t>
      </w:r>
      <w:r w:rsidRPr="00C55F8E">
        <w:t xml:space="preserve"> or, in the case of removal or a permanent incapacity, until the </w:t>
      </w:r>
      <w:r w:rsidR="00333E52">
        <w:t>appointment</w:t>
      </w:r>
      <w:r w:rsidRPr="00C55F8E">
        <w:t xml:space="preserve"> of a suc</w:t>
      </w:r>
      <w:r w:rsidR="00805ED0">
        <w:t>cessor chairperson</w:t>
      </w:r>
      <w:r w:rsidRPr="00C55F8E">
        <w:t xml:space="preserve"> by the </w:t>
      </w:r>
      <w:r w:rsidR="00805ED0" w:rsidRPr="00805ED0">
        <w:t>mayor or other chief executive officer of the municipality</w:t>
      </w:r>
      <w:r w:rsidRPr="00C55F8E">
        <w:t>.</w:t>
      </w:r>
    </w:p>
    <w:p w:rsidR="00C55F8E" w:rsidRPr="00C55F8E" w:rsidRDefault="00C55F8E" w:rsidP="00C55F8E">
      <w:r w:rsidRPr="00C55F8E">
        <w:tab/>
        <w:t xml:space="preserve">d.  </w:t>
      </w:r>
      <w:r w:rsidR="00DB525B">
        <w:t>Vacancies in the</w:t>
      </w:r>
      <w:r w:rsidR="00DB525B" w:rsidRPr="00DB525B">
        <w:t xml:space="preserve"> membership of the </w:t>
      </w:r>
      <w:r w:rsidR="00DB525B">
        <w:t>board</w:t>
      </w:r>
      <w:r w:rsidR="00DB525B" w:rsidRPr="00DB525B">
        <w:t xml:space="preserve"> shal</w:t>
      </w:r>
      <w:r w:rsidR="00DB525B">
        <w:t>l be filled for the unexpired</w:t>
      </w:r>
      <w:r w:rsidR="00DB525B" w:rsidRPr="00DB525B">
        <w:t xml:space="preserve"> terms in the same manner as the original appointments.</w:t>
      </w:r>
      <w:r w:rsidRPr="00C55F8E">
        <w:t xml:space="preserve">  In the event that any member of the board shall be rend</w:t>
      </w:r>
      <w:r w:rsidR="00805ED0">
        <w:t>ered incapable of performing the</w:t>
      </w:r>
      <w:r w:rsidRPr="00C55F8E">
        <w:t xml:space="preserve"> duties</w:t>
      </w:r>
      <w:r w:rsidR="00805ED0">
        <w:t xml:space="preserve"> of a member</w:t>
      </w:r>
      <w:r w:rsidRPr="00C55F8E">
        <w:t xml:space="preserve">, the </w:t>
      </w:r>
      <w:r w:rsidR="00805ED0" w:rsidRPr="00805ED0">
        <w:t xml:space="preserve">mayor or other chief executive officer of the municipality </w:t>
      </w:r>
      <w:r w:rsidRPr="00C55F8E">
        <w:t>shall</w:t>
      </w:r>
      <w:r w:rsidR="001955D1">
        <w:t xml:space="preserve"> appoint a qualified person to serve</w:t>
      </w:r>
      <w:r w:rsidRPr="00C55F8E">
        <w:t xml:space="preserve"> in</w:t>
      </w:r>
      <w:r w:rsidR="00805ED0">
        <w:t xml:space="preserve"> that member's stead during the </w:t>
      </w:r>
      <w:r w:rsidRPr="00C55F8E">
        <w:t>period of incapacity.  Any member may be removed by the civilian review board for cause.</w:t>
      </w:r>
    </w:p>
    <w:p w:rsidR="00C55F8E" w:rsidRPr="00C55F8E" w:rsidRDefault="00C55F8E" w:rsidP="00C55F8E">
      <w:r w:rsidRPr="00C55F8E">
        <w:tab/>
        <w:t xml:space="preserve">e.  Members of the civilian review board shall serve without compensation, but shall be entitled to reimbursement for actual </w:t>
      </w:r>
      <w:r w:rsidRPr="00C55F8E">
        <w:lastRenderedPageBreak/>
        <w:t xml:space="preserve">expenses of serving, to the extent that funds are </w:t>
      </w:r>
      <w:r w:rsidR="001955D1">
        <w:t xml:space="preserve">made </w:t>
      </w:r>
      <w:r w:rsidRPr="00C55F8E">
        <w:t>available for that purpose.</w:t>
      </w:r>
    </w:p>
    <w:p w:rsidR="00C55F8E" w:rsidRDefault="00C55F8E" w:rsidP="00C55F8E">
      <w:r w:rsidRPr="00C55F8E">
        <w:tab/>
        <w:t xml:space="preserve">f.  The governing body </w:t>
      </w:r>
      <w:r w:rsidR="00805ED0">
        <w:t>of a</w:t>
      </w:r>
      <w:r w:rsidRPr="00C55F8E">
        <w:t xml:space="preserve"> municipality shall, to the extent that funds are made available by the </w:t>
      </w:r>
      <w:r w:rsidR="009855F3">
        <w:t xml:space="preserve">municipality, the </w:t>
      </w:r>
      <w:r w:rsidRPr="00C55F8E">
        <w:t>State</w:t>
      </w:r>
      <w:r w:rsidR="009855F3">
        <w:t>,</w:t>
      </w:r>
      <w:r w:rsidRPr="00C55F8E">
        <w:t xml:space="preserve"> or other entity, provide such office facilities and assign such professional and clerical staff as are necessary for the civilian review board to properly perform its duties and to keep and maintain appropriate records.</w:t>
      </w:r>
    </w:p>
    <w:p w:rsidR="00C55F8E" w:rsidRPr="00C55F8E" w:rsidRDefault="00C55F8E" w:rsidP="00C55F8E"/>
    <w:p w:rsidR="008076E5" w:rsidRDefault="00C55F8E" w:rsidP="00C55F8E">
      <w:r w:rsidRPr="00C55F8E">
        <w:tab/>
        <w:t xml:space="preserve">2.  </w:t>
      </w:r>
      <w:r w:rsidR="008076E5">
        <w:t>a.  A county may</w:t>
      </w:r>
      <w:r w:rsidR="00472C46">
        <w:t>,</w:t>
      </w:r>
      <w:r w:rsidR="008076E5">
        <w:t xml:space="preserve"> </w:t>
      </w:r>
      <w:r w:rsidR="00696642">
        <w:t>by resolution</w:t>
      </w:r>
      <w:r w:rsidR="00472C46">
        <w:t>,</w:t>
      </w:r>
      <w:r w:rsidR="00696642">
        <w:t xml:space="preserve"> </w:t>
      </w:r>
      <w:r w:rsidR="008076E5">
        <w:t>establish</w:t>
      </w:r>
      <w:r w:rsidR="008076E5" w:rsidRPr="008076E5">
        <w:t xml:space="preserve"> a civilian review board that shall review and investigate complaints about the conduct of me</w:t>
      </w:r>
      <w:r w:rsidR="008076E5">
        <w:t>mbers of the police force of a participating</w:t>
      </w:r>
      <w:r w:rsidR="008076E5" w:rsidRPr="008076E5">
        <w:t xml:space="preserve"> municipality, or members of the State Police that serve in the capacity of </w:t>
      </w:r>
      <w:r w:rsidR="008076E5">
        <w:t>a municipal police force for a participating</w:t>
      </w:r>
      <w:r w:rsidR="008076E5" w:rsidRPr="008076E5">
        <w:t xml:space="preserve"> municipality, as applicable.</w:t>
      </w:r>
      <w:r w:rsidR="00696642">
        <w:t xml:space="preserve">  A municipality may satisfy the requirements of section 1 of </w:t>
      </w:r>
      <w:r w:rsidR="00696642" w:rsidRPr="00696642">
        <w:t>P.L.    , c.    (C.        ) (pending before the Legislature as this bill)</w:t>
      </w:r>
      <w:r w:rsidR="00696642">
        <w:t xml:space="preserve"> by electing, by resolution, to be a participating municipality subject to the civil</w:t>
      </w:r>
      <w:r w:rsidR="00E22FD1">
        <w:t>ian</w:t>
      </w:r>
      <w:r w:rsidR="00696642">
        <w:t xml:space="preserve"> review board established by the county within which it is located.</w:t>
      </w:r>
    </w:p>
    <w:p w:rsidR="008076E5" w:rsidRPr="008076E5" w:rsidRDefault="008076E5" w:rsidP="008076E5">
      <w:r>
        <w:tab/>
        <w:t>b.  A county</w:t>
      </w:r>
      <w:r w:rsidRPr="008076E5">
        <w:t xml:space="preserve"> civilian review board shall consist of seven members appointed by the </w:t>
      </w:r>
      <w:r w:rsidR="00696642" w:rsidRPr="00696642">
        <w:t>board of chosen freeholders or, if the county is organized pursuant to the provisions of the "Optional County Charter Law," P.L.1972, c.154 (C.40:41A-1 et seq.), the county executive, the county supervisor</w:t>
      </w:r>
      <w:r w:rsidR="00696642">
        <w:t>,</w:t>
      </w:r>
      <w:r w:rsidR="00696642" w:rsidRPr="00696642">
        <w:t xml:space="preserve"> or the county manager</w:t>
      </w:r>
      <w:r w:rsidR="00696642">
        <w:t>, as applicable,</w:t>
      </w:r>
      <w:r w:rsidRPr="008076E5">
        <w:t xml:space="preserve"> with the consent of the </w:t>
      </w:r>
      <w:r w:rsidR="00696642" w:rsidRPr="00696642">
        <w:t>board of chosen freeholders</w:t>
      </w:r>
      <w:r w:rsidRPr="008076E5">
        <w:t xml:space="preserve">.  The members shall be residents of the </w:t>
      </w:r>
      <w:r w:rsidR="00696642">
        <w:t>coun</w:t>
      </w:r>
      <w:r w:rsidRPr="008076E5">
        <w:t>ty with training or experience in community relations, civil rights, law enforcement, sociology, or other relevant fields.  The members shall serve for terms of six years, except for the initial appointees, of whom, two shall serve initial terms of two years, two shall serve initial terms of four years, and three shall serve initial terms of six years.  Members of the civilian review board shall serve until their successors are appointed and qualified.  A member may be reappointed to the board.</w:t>
      </w:r>
    </w:p>
    <w:p w:rsidR="008076E5" w:rsidRPr="008076E5" w:rsidRDefault="008076E5" w:rsidP="008076E5">
      <w:r w:rsidRPr="008076E5">
        <w:tab/>
        <w:t>c.  The initial members shall be appointed within</w:t>
      </w:r>
      <w:r w:rsidR="00696642">
        <w:t xml:space="preserve"> </w:t>
      </w:r>
      <w:r w:rsidRPr="008076E5">
        <w:t xml:space="preserve">60 days following the </w:t>
      </w:r>
      <w:r w:rsidR="00696642">
        <w:t>a</w:t>
      </w:r>
      <w:r w:rsidR="00E61FE3">
        <w:t>doption of a resolution</w:t>
      </w:r>
      <w:r w:rsidR="00696642">
        <w:t xml:space="preserve"> pursuant to subsection a. of this section</w:t>
      </w:r>
      <w:r w:rsidRPr="008076E5">
        <w:t xml:space="preserve">.  The board shall organize as soon as practicable after the appointment of its members.  The presence of four members of the board shall constitute a quorum.  </w:t>
      </w:r>
      <w:r w:rsidR="00696642">
        <w:t>The</w:t>
      </w:r>
      <w:r w:rsidR="00696642" w:rsidRPr="00696642">
        <w:t xml:space="preserve"> board of chosen freeholders or, if the county is organized pursuant to the provisions of the "Optional County Charter Law," P.L.1972, c.154 (C.40:41A-1 et seq.), the county executive, the county supervisor, or the county manager</w:t>
      </w:r>
      <w:r w:rsidR="00696642">
        <w:t>, as applicable,</w:t>
      </w:r>
      <w:r w:rsidRPr="008076E5">
        <w:t xml:space="preserve"> shall appoint a chairperson and a vice-chairperson from among the members of the civilian review board.  The chairperson and vice-chairperson shall serve for terms of two years and may be reappointed.  The vice-chairperson shall assume the duties of the chairperson when the chairperson is absent or otherwise incapable of performing the duties of chairperson or, in the case of removal or a permanent incapacity, until the appointment of a successor chairperson by the </w:t>
      </w:r>
      <w:r w:rsidR="00696642" w:rsidRPr="00696642">
        <w:t xml:space="preserve">board of chosen freeholders or, if the county is organized pursuant to the provisions of the "Optional County Charter </w:t>
      </w:r>
      <w:r w:rsidR="00696642" w:rsidRPr="00696642">
        <w:lastRenderedPageBreak/>
        <w:t>Law," P.L.1972, c.154 (C.40:41A-1 et seq.), the county executive, the county supervisor, or the county manager, as applicable</w:t>
      </w:r>
      <w:r w:rsidRPr="008076E5">
        <w:t>.</w:t>
      </w:r>
    </w:p>
    <w:p w:rsidR="008076E5" w:rsidRPr="008076E5" w:rsidRDefault="008076E5" w:rsidP="008076E5">
      <w:r w:rsidRPr="008076E5">
        <w:tab/>
        <w:t xml:space="preserve">d.  Vacancies in the membership of the board shall be filled for the unexpired terms in the same manner as the original appointments.  In the event that any member of the board shall be rendered incapable of performing the duties of a member, the </w:t>
      </w:r>
      <w:r w:rsidR="00696642" w:rsidRPr="00696642">
        <w:t>board of chosen freeholders or, if the county is organized pursuant to the provisions of the "Optional County Charter Law," P.L.1972, c.154 (C.40:41A-1 et seq.), the county executive, the county supervisor, or the county manager, as applicable</w:t>
      </w:r>
      <w:r w:rsidR="00696642">
        <w:t>,</w:t>
      </w:r>
      <w:r w:rsidRPr="008076E5">
        <w:t xml:space="preserve"> shall appoint a qualified person to serve in that member's stead during the period of incapacity.  Any member may be removed by the civilian review board for cause.</w:t>
      </w:r>
    </w:p>
    <w:p w:rsidR="008076E5" w:rsidRPr="008076E5" w:rsidRDefault="008076E5" w:rsidP="008076E5">
      <w:r w:rsidRPr="008076E5">
        <w:tab/>
        <w:t>e.  Members of the civilian review board shall serve without compensation, but shall be entitled to reimbursement for actual expenses of serving, to the extent that funds are made available for that purpose.</w:t>
      </w:r>
    </w:p>
    <w:p w:rsidR="008076E5" w:rsidRDefault="008076E5" w:rsidP="008076E5">
      <w:r w:rsidRPr="008076E5">
        <w:tab/>
        <w:t xml:space="preserve">f.  The </w:t>
      </w:r>
      <w:r w:rsidR="00696642">
        <w:t>board of chosen freeholders</w:t>
      </w:r>
      <w:r w:rsidRPr="008076E5">
        <w:t xml:space="preserve"> shall, to the extent that funds are made available by the municipality, </w:t>
      </w:r>
      <w:r w:rsidR="00696642">
        <w:t xml:space="preserve">the county, </w:t>
      </w:r>
      <w:r w:rsidRPr="008076E5">
        <w:t>the State, or other entity, provide such office facilities and assign such professional and clerical staff as are necessary for the civilian review board to properly perform its duties and to keep and maintain appropriate records.</w:t>
      </w:r>
    </w:p>
    <w:p w:rsidR="008076E5" w:rsidRDefault="008076E5" w:rsidP="00C55F8E"/>
    <w:p w:rsidR="00C55F8E" w:rsidRPr="00C55F8E" w:rsidRDefault="008076E5" w:rsidP="00C55F8E">
      <w:r>
        <w:tab/>
        <w:t xml:space="preserve">3.  </w:t>
      </w:r>
      <w:r w:rsidR="00C55F8E" w:rsidRPr="00C55F8E">
        <w:t xml:space="preserve">It shall be the duty of a civilian review board established pursuant to section 1 </w:t>
      </w:r>
      <w:r w:rsidR="00472C46">
        <w:t xml:space="preserve">or section 2 </w:t>
      </w:r>
      <w:r w:rsidR="00C55F8E" w:rsidRPr="00C55F8E">
        <w:t xml:space="preserve">of P.L.  </w:t>
      </w:r>
      <w:r w:rsidR="009855F3">
        <w:t xml:space="preserve">  </w:t>
      </w:r>
      <w:r w:rsidR="00C55F8E" w:rsidRPr="00C55F8E">
        <w:t xml:space="preserve">, c.  </w:t>
      </w:r>
      <w:r w:rsidR="009855F3">
        <w:t xml:space="preserve">  </w:t>
      </w:r>
      <w:r w:rsidR="00C55F8E" w:rsidRPr="00C55F8E">
        <w:t xml:space="preserve">(C.     </w:t>
      </w:r>
      <w:r w:rsidR="009855F3">
        <w:t xml:space="preserve">   </w:t>
      </w:r>
      <w:r w:rsidR="00C55F8E" w:rsidRPr="00C55F8E">
        <w:t xml:space="preserve">) (pending before the Legislature as this bill) to review and investigate allegations or complaints about the conduct of </w:t>
      </w:r>
      <w:r w:rsidR="00805ED0" w:rsidRPr="00805ED0">
        <w:t>members of the police force of the municipality, or members of the State Police that serve in the capacity of a municipal police force for the municipality, as applicable</w:t>
      </w:r>
      <w:r w:rsidR="00C55F8E" w:rsidRPr="00C55F8E">
        <w:t xml:space="preserve">.  Such allegations or complaints may be submitted by </w:t>
      </w:r>
      <w:r w:rsidR="00805ED0">
        <w:t xml:space="preserve">members of </w:t>
      </w:r>
      <w:r w:rsidR="00C55F8E" w:rsidRPr="00C55F8E">
        <w:t xml:space="preserve">the public or by other law enforcement officers who, for reasons of confidentiality or anonymity, are unable to report such allegations or complaints openly or in person to the appropriate governmental entity.  The civilian review board shall report any findings and recommendations concerning complaints to the </w:t>
      </w:r>
      <w:r w:rsidR="00805ED0" w:rsidRPr="00805ED0">
        <w:t>mayor or other chief executive officer of the municipality</w:t>
      </w:r>
      <w:r w:rsidR="00E61FE3">
        <w:t>,</w:t>
      </w:r>
      <w:r w:rsidR="00805ED0">
        <w:t xml:space="preserve"> the governing body of the municipality</w:t>
      </w:r>
      <w:r w:rsidR="001955D1">
        <w:t xml:space="preserve">, </w:t>
      </w:r>
      <w:r w:rsidR="00E61FE3">
        <w:t xml:space="preserve">the county prosecutor, </w:t>
      </w:r>
      <w:r w:rsidR="001955D1">
        <w:t xml:space="preserve">and, in the case of a </w:t>
      </w:r>
      <w:r w:rsidR="001955D1" w:rsidRPr="001955D1">
        <w:t>municipality</w:t>
      </w:r>
      <w:r w:rsidR="001955D1">
        <w:t xml:space="preserve"> in which</w:t>
      </w:r>
      <w:r w:rsidR="001955D1" w:rsidRPr="001955D1">
        <w:t xml:space="preserve"> the State P</w:t>
      </w:r>
      <w:r w:rsidR="001955D1">
        <w:t>olice</w:t>
      </w:r>
      <w:r w:rsidR="001955D1" w:rsidRPr="001955D1">
        <w:t xml:space="preserve"> serve</w:t>
      </w:r>
      <w:r w:rsidR="001955D1">
        <w:t>s</w:t>
      </w:r>
      <w:r w:rsidR="001955D1" w:rsidRPr="001955D1">
        <w:t xml:space="preserve"> in the capacity of a municipal police force for the municipality</w:t>
      </w:r>
      <w:r w:rsidR="00F70DB6">
        <w:t>, to the Attorney General</w:t>
      </w:r>
      <w:r w:rsidR="00C55F8E" w:rsidRPr="00C55F8E">
        <w:t>.</w:t>
      </w:r>
    </w:p>
    <w:p w:rsidR="00C55F8E" w:rsidRPr="00C55F8E" w:rsidRDefault="00C55F8E" w:rsidP="00C55F8E"/>
    <w:p w:rsidR="00C55F8E" w:rsidRPr="00C55F8E" w:rsidRDefault="008076E5" w:rsidP="00C55F8E">
      <w:r>
        <w:tab/>
        <w:t>4</w:t>
      </w:r>
      <w:r w:rsidR="00C55F8E" w:rsidRPr="00C55F8E">
        <w:t>.  This act shall take effect immediately.</w:t>
      </w:r>
    </w:p>
    <w:p w:rsidR="00C55F8E" w:rsidRDefault="00C55F8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05ED0" w:rsidRDefault="00C55F8E" w:rsidP="00805ED0">
      <w:r>
        <w:tab/>
      </w:r>
      <w:r w:rsidR="00805ED0" w:rsidRPr="00805ED0">
        <w:t xml:space="preserve">This bill would establish a civilian review board </w:t>
      </w:r>
      <w:r w:rsidR="00805ED0">
        <w:t xml:space="preserve">in every municipality </w:t>
      </w:r>
      <w:r w:rsidR="00805ED0" w:rsidRPr="00805ED0">
        <w:t>to review and investigate c</w:t>
      </w:r>
      <w:r w:rsidR="009855F3">
        <w:t>omplaints against</w:t>
      </w:r>
      <w:r w:rsidR="00592E4F">
        <w:t xml:space="preserve"> </w:t>
      </w:r>
      <w:r w:rsidR="001955D1">
        <w:t>members of the police force of</w:t>
      </w:r>
      <w:r w:rsidR="00592E4F">
        <w:t xml:space="preserve"> the municipality</w:t>
      </w:r>
      <w:r w:rsidR="00805ED0" w:rsidRPr="00805ED0">
        <w:t>.</w:t>
      </w:r>
      <w:r w:rsidR="001955D1">
        <w:t xml:space="preserve">  In those municipalities that have State Police serve in the role of the municipal police force, the </w:t>
      </w:r>
      <w:r w:rsidR="001955D1">
        <w:lastRenderedPageBreak/>
        <w:t xml:space="preserve">civilian review board would review </w:t>
      </w:r>
      <w:r w:rsidR="001955D1" w:rsidRPr="001955D1">
        <w:t xml:space="preserve">and investigate complaints against members of the </w:t>
      </w:r>
      <w:r w:rsidR="001955D1">
        <w:t>State Police serving in that capacity within</w:t>
      </w:r>
      <w:r w:rsidR="001955D1" w:rsidRPr="001955D1">
        <w:t xml:space="preserve"> the municipality</w:t>
      </w:r>
      <w:r w:rsidR="001955D1">
        <w:t>.</w:t>
      </w:r>
      <w:r w:rsidR="004201F4">
        <w:t xml:space="preserve">  These boards would serve to </w:t>
      </w:r>
      <w:r w:rsidR="004201F4" w:rsidRPr="004201F4">
        <w:t>fos</w:t>
      </w:r>
      <w:r w:rsidR="004201F4">
        <w:t xml:space="preserve">ter </w:t>
      </w:r>
      <w:r w:rsidR="004201F4" w:rsidRPr="004201F4">
        <w:t xml:space="preserve">transparency, fairness, and equality in </w:t>
      </w:r>
      <w:r w:rsidR="004201F4">
        <w:t>policing practices and policies, which in turn will help promote positive relations between police and the local communities</w:t>
      </w:r>
      <w:r w:rsidR="004201F4" w:rsidRPr="004201F4">
        <w:t xml:space="preserve"> </w:t>
      </w:r>
      <w:r w:rsidR="004201F4">
        <w:t>they serve.</w:t>
      </w:r>
    </w:p>
    <w:p w:rsidR="00E61FE3" w:rsidRPr="00805ED0" w:rsidRDefault="00E61FE3" w:rsidP="00805ED0">
      <w:r>
        <w:tab/>
        <w:t xml:space="preserve">The bill also permits a county to establish a civilian review board to </w:t>
      </w:r>
      <w:r w:rsidRPr="00E61FE3">
        <w:t xml:space="preserve">review and investigate complaints against members of the police force </w:t>
      </w:r>
      <w:r>
        <w:t xml:space="preserve">or the </w:t>
      </w:r>
      <w:r w:rsidR="00B1330C">
        <w:t>State police, as applicable, for a municipality that elects to be subject to its county civilian review board.  Such municipality would not be required to have its own civilian review board.</w:t>
      </w:r>
    </w:p>
    <w:p w:rsidR="00805ED0" w:rsidRDefault="00805ED0" w:rsidP="00805ED0">
      <w:r w:rsidRPr="00805ED0">
        <w:tab/>
      </w:r>
      <w:r w:rsidR="009855F3">
        <w:t>A</w:t>
      </w:r>
      <w:r w:rsidRPr="00805ED0">
        <w:t xml:space="preserve"> </w:t>
      </w:r>
      <w:r w:rsidR="00B1330C">
        <w:t xml:space="preserve">municipal </w:t>
      </w:r>
      <w:r w:rsidRPr="00805ED0">
        <w:t>civilian review board would consis</w:t>
      </w:r>
      <w:r w:rsidR="00592E4F">
        <w:t xml:space="preserve">t of </w:t>
      </w:r>
      <w:r w:rsidRPr="00805ED0">
        <w:t xml:space="preserve">seven members who are appointed by the </w:t>
      </w:r>
      <w:r w:rsidR="00592E4F">
        <w:t>mayor or other chief executive officer of the municipality</w:t>
      </w:r>
      <w:r w:rsidR="00E64BA0" w:rsidRPr="00E64BA0">
        <w:t xml:space="preserve"> with the consent of the governing body of the municipality</w:t>
      </w:r>
      <w:r w:rsidR="00592E4F">
        <w:t xml:space="preserve">.  </w:t>
      </w:r>
      <w:r w:rsidR="00B1330C">
        <w:t xml:space="preserve">A county civilian review board would </w:t>
      </w:r>
      <w:r w:rsidR="00B1330C" w:rsidRPr="00B1330C">
        <w:t>consist of seven members appointed by the board of chosen freeholders or, if the county is organized pursuant to the provisions of the "Optional County Charter Law," P.L.1972, c.154 (C.40:41A-1 et seq.), the county executive, the county supervisor, or the county manager, as applicable, with the consent of the board of chosen freeholders</w:t>
      </w:r>
      <w:r w:rsidR="00B1330C">
        <w:t xml:space="preserve">.  </w:t>
      </w:r>
      <w:r w:rsidR="00592E4F">
        <w:t>The</w:t>
      </w:r>
      <w:r w:rsidRPr="00805ED0">
        <w:t xml:space="preserve"> </w:t>
      </w:r>
      <w:r w:rsidR="00592E4F">
        <w:t xml:space="preserve">members </w:t>
      </w:r>
      <w:r w:rsidRPr="00805ED0">
        <w:t xml:space="preserve">would be residents of </w:t>
      </w:r>
      <w:r w:rsidR="00592E4F">
        <w:t>the municipality</w:t>
      </w:r>
      <w:r w:rsidR="00B1330C">
        <w:t xml:space="preserve"> or county, as applicable,</w:t>
      </w:r>
      <w:r w:rsidRPr="00805ED0">
        <w:t xml:space="preserve"> who are qualified persons with training or experience in community relations, civil rights, law enforcement, juvenile justice, sociology</w:t>
      </w:r>
      <w:r w:rsidR="00592E4F">
        <w:t>,</w:t>
      </w:r>
      <w:r w:rsidRPr="00805ED0">
        <w:t xml:space="preserve"> </w:t>
      </w:r>
      <w:r w:rsidR="00592E4F">
        <w:t>or</w:t>
      </w:r>
      <w:r w:rsidRPr="00805ED0">
        <w:t xml:space="preserve"> other relevant fields for terms of six years, with certain shorter terms for the initial board members</w:t>
      </w:r>
      <w:r w:rsidR="004201F4">
        <w:t xml:space="preserve"> to allow for staggered terms</w:t>
      </w:r>
      <w:r w:rsidRPr="00805ED0">
        <w:t>.</w:t>
      </w:r>
    </w:p>
    <w:p w:rsidR="009855F3" w:rsidRPr="009855F3" w:rsidRDefault="009855F3" w:rsidP="009855F3">
      <w:r>
        <w:tab/>
        <w:t>A</w:t>
      </w:r>
      <w:r w:rsidRPr="009855F3">
        <w:t xml:space="preserve"> </w:t>
      </w:r>
      <w:r w:rsidR="001955D1" w:rsidRPr="001955D1">
        <w:t xml:space="preserve">civilian review </w:t>
      </w:r>
      <w:r w:rsidRPr="009855F3">
        <w:t>board would</w:t>
      </w:r>
      <w:r>
        <w:t xml:space="preserve"> be permitted to utilize resources of the municipality</w:t>
      </w:r>
      <w:r w:rsidRPr="009855F3">
        <w:t xml:space="preserve"> </w:t>
      </w:r>
      <w:r w:rsidR="00B1330C">
        <w:t xml:space="preserve">or county </w:t>
      </w:r>
      <w:r w:rsidRPr="009855F3">
        <w:t>to the extent that funds for the utilization of such resources are made available by the</w:t>
      </w:r>
      <w:r w:rsidR="001955D1">
        <w:t xml:space="preserve"> municipality,</w:t>
      </w:r>
      <w:r w:rsidRPr="009855F3">
        <w:t xml:space="preserve"> </w:t>
      </w:r>
      <w:r w:rsidR="00B1330C">
        <w:t xml:space="preserve">county, </w:t>
      </w:r>
      <w:r w:rsidRPr="009855F3">
        <w:t>State</w:t>
      </w:r>
      <w:r w:rsidR="001955D1">
        <w:t>,</w:t>
      </w:r>
      <w:r w:rsidRPr="009855F3">
        <w:t xml:space="preserve"> or other entity.</w:t>
      </w:r>
    </w:p>
    <w:p w:rsidR="00805ED0" w:rsidRPr="00805ED0" w:rsidRDefault="00FA4390" w:rsidP="00805ED0">
      <w:r>
        <w:tab/>
        <w:t>A</w:t>
      </w:r>
      <w:r w:rsidR="00805ED0" w:rsidRPr="00805ED0">
        <w:t xml:space="preserve"> civilian review board would report any findings and recommendations concerning complaints to </w:t>
      </w:r>
      <w:r w:rsidR="009855F3" w:rsidRPr="009855F3">
        <w:t xml:space="preserve">the mayor or other chief executive </w:t>
      </w:r>
      <w:r w:rsidR="00B1330C">
        <w:t>officer of the municipality,</w:t>
      </w:r>
      <w:r w:rsidR="009855F3" w:rsidRPr="009855F3">
        <w:t xml:space="preserve"> the governing body of the municipality</w:t>
      </w:r>
      <w:r w:rsidR="00B1330C">
        <w:t>, and the county prosecutor</w:t>
      </w:r>
      <w:r w:rsidR="00805ED0" w:rsidRPr="00805ED0">
        <w:t>.</w:t>
      </w:r>
      <w:r w:rsidR="00F70DB6">
        <w:t xml:space="preserve">  I</w:t>
      </w:r>
      <w:r w:rsidR="00F70DB6" w:rsidRPr="00F70DB6">
        <w:t xml:space="preserve">n the case of a municipality in which the State Police serves in the capacity of a municipal police force for the municipality, </w:t>
      </w:r>
      <w:r w:rsidR="00F70DB6">
        <w:t xml:space="preserve">the </w:t>
      </w:r>
      <w:r w:rsidR="004201F4">
        <w:t xml:space="preserve">board </w:t>
      </w:r>
      <w:r w:rsidR="00F70DB6">
        <w:t xml:space="preserve">also </w:t>
      </w:r>
      <w:r w:rsidR="00F70DB6" w:rsidRPr="00F70DB6">
        <w:t>would</w:t>
      </w:r>
      <w:r>
        <w:t xml:space="preserve"> </w:t>
      </w:r>
      <w:r w:rsidR="00F70DB6" w:rsidRPr="00F70DB6">
        <w:t>report any findings and recommendations concerning complaints to the Attorney General</w:t>
      </w:r>
      <w:r w:rsidR="00F70DB6">
        <w:t>.</w:t>
      </w:r>
    </w:p>
    <w:sectPr w:rsidR="00805ED0" w:rsidRPr="00805ED0" w:rsidSect="005C0C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96A" w:rsidRDefault="00BC696A">
      <w:r>
        <w:separator/>
      </w:r>
    </w:p>
  </w:endnote>
  <w:endnote w:type="continuationSeparator" w:id="0">
    <w:p w:rsidR="00BC696A" w:rsidRDefault="00BC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373" w:rsidRDefault="00065868" w:rsidP="00065868">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96A" w:rsidRDefault="00BC696A">
      <w:r>
        <w:separator/>
      </w:r>
    </w:p>
  </w:footnote>
  <w:footnote w:type="continuationSeparator" w:id="0">
    <w:p w:rsidR="00BC696A" w:rsidRDefault="00BC6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64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0C15" w:rsidRDefault="005C0C15" w:rsidP="005C0C15">
    <w:pPr>
      <w:pStyle w:val="bpuHeadSpon"/>
    </w:pPr>
    <w:r w:rsidRPr="005C0C15">
      <w:rPr>
        <w:rStyle w:val="bpuHeadSponChar"/>
      </w:rPr>
      <w:t>A4272</w:t>
    </w:r>
    <w:r>
      <w:t xml:space="preserve"> MCKNIGHT</w:t>
    </w:r>
    <w:r w:rsidR="00E37373">
      <w:t>, WIMBERLY</w:t>
    </w:r>
  </w:p>
  <w:p w:rsidR="005C0C15" w:rsidRDefault="005C0C15" w:rsidP="005C0C15">
    <w:pPr>
      <w:pStyle w:val="bpuHeadSpon"/>
    </w:pPr>
    <w:r>
      <w:fldChar w:fldCharType="begin"/>
    </w:r>
    <w:r>
      <w:instrText xml:space="preserve"> PAGE  \* MERGEFORMAT </w:instrText>
    </w:r>
    <w:r>
      <w:fldChar w:fldCharType="separate"/>
    </w:r>
    <w:r w:rsidR="00AA2642">
      <w:rPr>
        <w:noProof/>
      </w:rPr>
      <w:t>5</w:t>
    </w:r>
    <w:r>
      <w:fldChar w:fldCharType="end"/>
    </w:r>
  </w:p>
  <w:p w:rsidR="005C0C15" w:rsidRDefault="005C0C15" w:rsidP="005C0C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0C15" w:rsidRDefault="005C0C15" w:rsidP="005C0C15">
    <w:pPr>
      <w:pStyle w:val="bpuHeadSpon"/>
    </w:pPr>
    <w:r w:rsidRPr="005C0C15">
      <w:rPr>
        <w:rStyle w:val="bpuHeadSponChar"/>
      </w:rPr>
      <w:t>A4272</w:t>
    </w:r>
    <w:r>
      <w:t xml:space="preserve"> MCKNIGHT</w:t>
    </w:r>
    <w:r w:rsidR="00E37373">
      <w:t>, WIMBERLY</w:t>
    </w:r>
  </w:p>
  <w:p w:rsidR="005C0C15" w:rsidRDefault="005C0C15" w:rsidP="005C0C15">
    <w:pPr>
      <w:pStyle w:val="bpuHeadSpon"/>
    </w:pPr>
    <w:r>
      <w:fldChar w:fldCharType="begin"/>
    </w:r>
    <w:r>
      <w:instrText xml:space="preserve"> PAGE  \* MERGEFORMAT </w:instrText>
    </w:r>
    <w:r>
      <w:fldChar w:fldCharType="separate"/>
    </w:r>
    <w:r w:rsidR="007864EE">
      <w:rPr>
        <w:noProof/>
      </w:rPr>
      <w:t>2</w:t>
    </w:r>
    <w:r>
      <w:fldChar w:fldCharType="end"/>
    </w:r>
  </w:p>
  <w:p w:rsidR="005C0C15" w:rsidRDefault="005C0C15" w:rsidP="005C0C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96A"/>
    <w:rsid w:val="000051BD"/>
    <w:rsid w:val="000160A5"/>
    <w:rsid w:val="0002335B"/>
    <w:rsid w:val="0003549A"/>
    <w:rsid w:val="000367AE"/>
    <w:rsid w:val="0003735C"/>
    <w:rsid w:val="00043B22"/>
    <w:rsid w:val="00054975"/>
    <w:rsid w:val="00057D20"/>
    <w:rsid w:val="0006197C"/>
    <w:rsid w:val="0006281F"/>
    <w:rsid w:val="0006586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5D3"/>
    <w:rsid w:val="0013000E"/>
    <w:rsid w:val="00133F81"/>
    <w:rsid w:val="00135943"/>
    <w:rsid w:val="001645FB"/>
    <w:rsid w:val="00173D2B"/>
    <w:rsid w:val="00181676"/>
    <w:rsid w:val="00183603"/>
    <w:rsid w:val="00194E78"/>
    <w:rsid w:val="001955D1"/>
    <w:rsid w:val="0019707B"/>
    <w:rsid w:val="00197E8B"/>
    <w:rsid w:val="00197FA4"/>
    <w:rsid w:val="001A161A"/>
    <w:rsid w:val="001A3B79"/>
    <w:rsid w:val="001A66B6"/>
    <w:rsid w:val="001B4716"/>
    <w:rsid w:val="001B4EA4"/>
    <w:rsid w:val="001C1238"/>
    <w:rsid w:val="001C151C"/>
    <w:rsid w:val="001C7C52"/>
    <w:rsid w:val="001D25F3"/>
    <w:rsid w:val="001E15F1"/>
    <w:rsid w:val="001E15F8"/>
    <w:rsid w:val="001E16FA"/>
    <w:rsid w:val="001E6213"/>
    <w:rsid w:val="001F14C7"/>
    <w:rsid w:val="001F703D"/>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D20"/>
    <w:rsid w:val="002E09CE"/>
    <w:rsid w:val="002E69D1"/>
    <w:rsid w:val="002F3BA6"/>
    <w:rsid w:val="00315320"/>
    <w:rsid w:val="00325776"/>
    <w:rsid w:val="00325E27"/>
    <w:rsid w:val="00330395"/>
    <w:rsid w:val="00333704"/>
    <w:rsid w:val="00333E52"/>
    <w:rsid w:val="00336624"/>
    <w:rsid w:val="0034025F"/>
    <w:rsid w:val="00340458"/>
    <w:rsid w:val="0034200F"/>
    <w:rsid w:val="0034233A"/>
    <w:rsid w:val="003446A0"/>
    <w:rsid w:val="0034481B"/>
    <w:rsid w:val="00347815"/>
    <w:rsid w:val="00350130"/>
    <w:rsid w:val="00354334"/>
    <w:rsid w:val="0036180C"/>
    <w:rsid w:val="00363CF5"/>
    <w:rsid w:val="00364344"/>
    <w:rsid w:val="003702CA"/>
    <w:rsid w:val="00370617"/>
    <w:rsid w:val="00382F1F"/>
    <w:rsid w:val="00391DA4"/>
    <w:rsid w:val="0039658B"/>
    <w:rsid w:val="003A3C64"/>
    <w:rsid w:val="003A3F83"/>
    <w:rsid w:val="003C43EF"/>
    <w:rsid w:val="003C5A6B"/>
    <w:rsid w:val="003C7FB2"/>
    <w:rsid w:val="003D24DE"/>
    <w:rsid w:val="003E26D4"/>
    <w:rsid w:val="003E3FFD"/>
    <w:rsid w:val="003E47BA"/>
    <w:rsid w:val="003F3B37"/>
    <w:rsid w:val="0040195A"/>
    <w:rsid w:val="00402DC0"/>
    <w:rsid w:val="00416C4B"/>
    <w:rsid w:val="0041751E"/>
    <w:rsid w:val="004201F4"/>
    <w:rsid w:val="004211E5"/>
    <w:rsid w:val="00422091"/>
    <w:rsid w:val="0043386C"/>
    <w:rsid w:val="00436F2D"/>
    <w:rsid w:val="00436F5D"/>
    <w:rsid w:val="00441B42"/>
    <w:rsid w:val="0045118A"/>
    <w:rsid w:val="00455D51"/>
    <w:rsid w:val="00456783"/>
    <w:rsid w:val="00456BF9"/>
    <w:rsid w:val="00461057"/>
    <w:rsid w:val="004704A8"/>
    <w:rsid w:val="00471102"/>
    <w:rsid w:val="00471F18"/>
    <w:rsid w:val="00472C4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E4F"/>
    <w:rsid w:val="005B3F92"/>
    <w:rsid w:val="005B479C"/>
    <w:rsid w:val="005B561E"/>
    <w:rsid w:val="005C07E4"/>
    <w:rsid w:val="005C0C15"/>
    <w:rsid w:val="005C2124"/>
    <w:rsid w:val="005C336F"/>
    <w:rsid w:val="005C45B9"/>
    <w:rsid w:val="005C7F3C"/>
    <w:rsid w:val="005E017C"/>
    <w:rsid w:val="005E2A8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64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4EE"/>
    <w:rsid w:val="00794B94"/>
    <w:rsid w:val="00794BD4"/>
    <w:rsid w:val="007A2F73"/>
    <w:rsid w:val="007A3061"/>
    <w:rsid w:val="007A5A0B"/>
    <w:rsid w:val="007B0F48"/>
    <w:rsid w:val="007C0E14"/>
    <w:rsid w:val="007C7DE4"/>
    <w:rsid w:val="007D40CB"/>
    <w:rsid w:val="007D5796"/>
    <w:rsid w:val="007D59C0"/>
    <w:rsid w:val="007D7D9C"/>
    <w:rsid w:val="007E5670"/>
    <w:rsid w:val="007F485D"/>
    <w:rsid w:val="007F6050"/>
    <w:rsid w:val="00805ED0"/>
    <w:rsid w:val="008076E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245F"/>
    <w:rsid w:val="00960958"/>
    <w:rsid w:val="00963A46"/>
    <w:rsid w:val="00966A3E"/>
    <w:rsid w:val="00971493"/>
    <w:rsid w:val="00971AD9"/>
    <w:rsid w:val="00973069"/>
    <w:rsid w:val="00973523"/>
    <w:rsid w:val="00980766"/>
    <w:rsid w:val="009835D4"/>
    <w:rsid w:val="009855F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2DC"/>
    <w:rsid w:val="009D7934"/>
    <w:rsid w:val="009D7CCF"/>
    <w:rsid w:val="009E5961"/>
    <w:rsid w:val="009F4DF3"/>
    <w:rsid w:val="009F4FAC"/>
    <w:rsid w:val="00A017C0"/>
    <w:rsid w:val="00A06AFA"/>
    <w:rsid w:val="00A11228"/>
    <w:rsid w:val="00A1628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64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30C"/>
    <w:rsid w:val="00B2574A"/>
    <w:rsid w:val="00B35D8A"/>
    <w:rsid w:val="00B45B34"/>
    <w:rsid w:val="00B57047"/>
    <w:rsid w:val="00B61481"/>
    <w:rsid w:val="00B61CB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96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F8E"/>
    <w:rsid w:val="00C66BF3"/>
    <w:rsid w:val="00C70140"/>
    <w:rsid w:val="00C73CA7"/>
    <w:rsid w:val="00C822F6"/>
    <w:rsid w:val="00C82AC2"/>
    <w:rsid w:val="00C8456C"/>
    <w:rsid w:val="00C91E19"/>
    <w:rsid w:val="00C92037"/>
    <w:rsid w:val="00C92402"/>
    <w:rsid w:val="00C92867"/>
    <w:rsid w:val="00C93B93"/>
    <w:rsid w:val="00CA037D"/>
    <w:rsid w:val="00CA0837"/>
    <w:rsid w:val="00CA2442"/>
    <w:rsid w:val="00CA4725"/>
    <w:rsid w:val="00CB6246"/>
    <w:rsid w:val="00CC0A17"/>
    <w:rsid w:val="00CD0F93"/>
    <w:rsid w:val="00CD1BD1"/>
    <w:rsid w:val="00CD528D"/>
    <w:rsid w:val="00CE2BC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D62"/>
    <w:rsid w:val="00D500E9"/>
    <w:rsid w:val="00D507BC"/>
    <w:rsid w:val="00D6090A"/>
    <w:rsid w:val="00D62FA3"/>
    <w:rsid w:val="00D63B6F"/>
    <w:rsid w:val="00D64A90"/>
    <w:rsid w:val="00D9410B"/>
    <w:rsid w:val="00D9695B"/>
    <w:rsid w:val="00DA2417"/>
    <w:rsid w:val="00DA5585"/>
    <w:rsid w:val="00DB02AC"/>
    <w:rsid w:val="00DB525B"/>
    <w:rsid w:val="00DB6AA2"/>
    <w:rsid w:val="00DE10D1"/>
    <w:rsid w:val="00DE2514"/>
    <w:rsid w:val="00DE6851"/>
    <w:rsid w:val="00DF03EE"/>
    <w:rsid w:val="00E01B71"/>
    <w:rsid w:val="00E05CC9"/>
    <w:rsid w:val="00E15573"/>
    <w:rsid w:val="00E22FD1"/>
    <w:rsid w:val="00E25A5B"/>
    <w:rsid w:val="00E37373"/>
    <w:rsid w:val="00E373C7"/>
    <w:rsid w:val="00E4267B"/>
    <w:rsid w:val="00E42F13"/>
    <w:rsid w:val="00E452DF"/>
    <w:rsid w:val="00E543CF"/>
    <w:rsid w:val="00E546FD"/>
    <w:rsid w:val="00E608F1"/>
    <w:rsid w:val="00E611B9"/>
    <w:rsid w:val="00E61FE3"/>
    <w:rsid w:val="00E64BA0"/>
    <w:rsid w:val="00E7144F"/>
    <w:rsid w:val="00E73D74"/>
    <w:rsid w:val="00E76A79"/>
    <w:rsid w:val="00E80692"/>
    <w:rsid w:val="00E80C24"/>
    <w:rsid w:val="00E9200D"/>
    <w:rsid w:val="00E93836"/>
    <w:rsid w:val="00EA39A5"/>
    <w:rsid w:val="00EA7C16"/>
    <w:rsid w:val="00EC5281"/>
    <w:rsid w:val="00EC791D"/>
    <w:rsid w:val="00EC7CA6"/>
    <w:rsid w:val="00ED3C5D"/>
    <w:rsid w:val="00ED4553"/>
    <w:rsid w:val="00EE6619"/>
    <w:rsid w:val="00F00D08"/>
    <w:rsid w:val="00F03E91"/>
    <w:rsid w:val="00F15583"/>
    <w:rsid w:val="00F200EE"/>
    <w:rsid w:val="00F22481"/>
    <w:rsid w:val="00F2542E"/>
    <w:rsid w:val="00F27278"/>
    <w:rsid w:val="00F344E3"/>
    <w:rsid w:val="00F34D58"/>
    <w:rsid w:val="00F41A9D"/>
    <w:rsid w:val="00F44314"/>
    <w:rsid w:val="00F518C9"/>
    <w:rsid w:val="00F54B9C"/>
    <w:rsid w:val="00F56E96"/>
    <w:rsid w:val="00F573DD"/>
    <w:rsid w:val="00F61E59"/>
    <w:rsid w:val="00F63D99"/>
    <w:rsid w:val="00F6426B"/>
    <w:rsid w:val="00F709B3"/>
    <w:rsid w:val="00F70DB6"/>
    <w:rsid w:val="00F71A5E"/>
    <w:rsid w:val="00FA0AFC"/>
    <w:rsid w:val="00FA1C82"/>
    <w:rsid w:val="00FA2ED1"/>
    <w:rsid w:val="00FA4390"/>
    <w:rsid w:val="00FA4A52"/>
    <w:rsid w:val="00FB4045"/>
    <w:rsid w:val="00FB4D8E"/>
    <w:rsid w:val="00FC0D0A"/>
    <w:rsid w:val="00FC1B0B"/>
    <w:rsid w:val="00FD2F97"/>
    <w:rsid w:val="00FD64B1"/>
    <w:rsid w:val="00FE0461"/>
    <w:rsid w:val="00FE44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DE9F9D"/>
  <w15:docId w15:val="{37DC6B89-DB8D-4B16-9E50-45845BAAD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5E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5ED0"/>
    <w:rPr>
      <w:rFonts w:ascii="Segoe UI" w:hAnsi="Segoe UI" w:cs="Segoe UI"/>
      <w:spacing w:val="4"/>
      <w:sz w:val="18"/>
      <w:szCs w:val="18"/>
    </w:rPr>
  </w:style>
  <w:style w:type="character" w:styleId="LineNumber">
    <w:name w:val="line number"/>
    <w:basedOn w:val="DefaultParagraphFont"/>
    <w:semiHidden/>
    <w:unhideWhenUsed/>
    <w:rsid w:val="005C0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1820</Words>
  <Characters>9617</Characters>
  <Application>Microsoft Office Word</Application>
  <DocSecurity>0</DocSecurity>
  <Lines>213</Lines>
  <Paragraphs>39</Paragraphs>
  <ScaleCrop>false</ScaleCrop>
  <HeadingPairs>
    <vt:vector size="2" baseType="variant">
      <vt:variant>
        <vt:lpstr>Title</vt:lpstr>
      </vt:variant>
      <vt:variant>
        <vt:i4>1</vt:i4>
      </vt:variant>
    </vt:vector>
  </HeadingPairs>
  <TitlesOfParts>
    <vt:vector size="1" baseType="lpstr">
      <vt:lpstr>A4272</vt:lpstr>
    </vt:vector>
  </TitlesOfParts>
  <Manager>R229</Manager>
  <Company>NJ Office of Legislative Services</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A4272</dc:title>
  <dc:subject>Local Government - Municipalities</dc:subject>
  <dc:creator>Assemblywoman  MCKNIGHT</dc:creator>
  <cp:keywords>A4272|5|LG |266|115|252|N|0|</cp:keywords>
  <dc:description>INTRODUCED JUNE 15, 2020</dc:description>
  <cp:lastModifiedBy>Franks, Denise</cp:lastModifiedBy>
  <cp:revision>2</cp:revision>
  <cp:lastPrinted>2020-09-16T18:59:00Z</cp:lastPrinted>
  <dcterms:created xsi:type="dcterms:W3CDTF">2020-09-16T18:59:00Z</dcterms:created>
  <dcterms:modified xsi:type="dcterms:W3CDTF">2020-09-16T18:59:00Z</dcterms:modified>
  <cp:category>ss.1-3: C.40A:14-118.3 et seq.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