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617" w:rsidRDefault="00E87617" w:rsidP="00E87617">
      <w:pPr>
        <w:pStyle w:val="bpuBill"/>
      </w:pPr>
      <w:bookmarkStart w:id="0" w:name="bpuFrontPg"/>
      <w:bookmarkEnd w:id="0"/>
      <w:r>
        <w:t xml:space="preserve">ASSEMBLY, No. 4275 </w:t>
      </w:r>
    </w:p>
    <w:p w:rsidR="00E87617" w:rsidRPr="009D38FF" w:rsidRDefault="00E87617" w:rsidP="00E876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6858" r:id="rId7"/>
        </w:object>
      </w:r>
    </w:p>
    <w:p w:rsidR="00E87617" w:rsidRDefault="00E87617" w:rsidP="00E87617">
      <w:pPr>
        <w:pStyle w:val="bpuState"/>
      </w:pPr>
      <w:r>
        <w:t>STATE OF NEW JERSEY</w:t>
      </w:r>
    </w:p>
    <w:p w:rsidR="00E87617" w:rsidRDefault="00E87617" w:rsidP="00E87617">
      <w:pPr>
        <w:pStyle w:val="bpuLegislature"/>
      </w:pPr>
      <w:r>
        <w:t>219th LEGISLATURE</w:t>
      </w:r>
    </w:p>
    <w:p w:rsidR="00E87617" w:rsidRDefault="00E87617" w:rsidP="00E87617">
      <w:pPr>
        <w:pStyle w:val="bpuWpGraphic"/>
      </w:pPr>
      <w:r>
        <w:object w:dxaOrig="8985" w:dyaOrig="255">
          <v:shape id="_x0000_i1026" type="#_x0000_t75" style="width:6in;height:12pt" o:ole="">
            <v:imagedata r:id="rId6" o:title=""/>
          </v:shape>
          <o:OLEObject Type="Embed" ProgID="WPWin6.1" ShapeID="_x0000_i1026" DrawAspect="Content" ObjectID="_1654326859" r:id="rId8"/>
        </w:object>
      </w:r>
      <w:r>
        <w:t xml:space="preserve">  </w:t>
      </w:r>
    </w:p>
    <w:p w:rsidR="00E87617" w:rsidRDefault="00E87617" w:rsidP="00E87617">
      <w:pPr>
        <w:pStyle w:val="bpuIntro"/>
      </w:pPr>
      <w:r>
        <w:t>INTRODUCED JUNE 15, 2020</w:t>
      </w:r>
    </w:p>
    <w:p w:rsidR="00E87617" w:rsidRDefault="00E87617" w:rsidP="00E87617">
      <w:pPr>
        <w:pStyle w:val="bpuIntro"/>
      </w:pPr>
    </w:p>
    <w:p w:rsidR="00E87617" w:rsidRDefault="00E87617" w:rsidP="00E87617">
      <w:pPr>
        <w:pStyle w:val="bpuIntro"/>
        <w:sectPr w:rsidR="00E87617" w:rsidSect="00D177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87617" w:rsidRDefault="00E87617" w:rsidP="00E87617">
      <w:pPr>
        <w:pStyle w:val="bpuIntro"/>
      </w:pPr>
    </w:p>
    <w:p w:rsidR="00E87617" w:rsidRDefault="00E87617" w:rsidP="00E87617">
      <w:pPr>
        <w:pStyle w:val="bpuSponsor"/>
      </w:pPr>
      <w:r>
        <w:t>Sponsored by:</w:t>
      </w:r>
    </w:p>
    <w:p w:rsidR="00E87617" w:rsidRDefault="00E87617" w:rsidP="00E87617">
      <w:pPr>
        <w:pStyle w:val="bpuSponsor"/>
      </w:pPr>
      <w:r>
        <w:t>Assemblywoman  SHAVONDA E. SUMTER</w:t>
      </w:r>
    </w:p>
    <w:p w:rsidR="00E87617" w:rsidRDefault="00E87617" w:rsidP="00E87617">
      <w:pPr>
        <w:pStyle w:val="bpuSponsor"/>
      </w:pPr>
      <w:r>
        <w:t>District 35 (Bergen and Passaic)</w:t>
      </w:r>
    </w:p>
    <w:p w:rsidR="00E87617" w:rsidRDefault="00D177B2" w:rsidP="00D177B2">
      <w:pPr>
        <w:pStyle w:val="bpuSponsor"/>
      </w:pPr>
      <w:r>
        <w:t>Assemblywoman  BRITNEE N. TIMBERLAKE</w:t>
      </w:r>
    </w:p>
    <w:p w:rsidR="00D177B2" w:rsidRDefault="00D177B2" w:rsidP="00D177B2">
      <w:pPr>
        <w:pStyle w:val="bpuSponsor"/>
      </w:pPr>
      <w:r>
        <w:t>District 34 (Essex and Passaic)</w:t>
      </w:r>
    </w:p>
    <w:p w:rsidR="00D177B2" w:rsidRDefault="00BA6F26" w:rsidP="00BA6F26">
      <w:pPr>
        <w:pStyle w:val="bpuSponsor"/>
      </w:pPr>
      <w:r>
        <w:t>Assemblyman  BENJIE E. WIMBERLY</w:t>
      </w:r>
    </w:p>
    <w:p w:rsidR="00BA6F26" w:rsidRDefault="00BA6F26" w:rsidP="00BA6F26">
      <w:pPr>
        <w:pStyle w:val="bpuSponsor"/>
      </w:pPr>
      <w:r>
        <w:t>District 35 (Bergen and Passaic)</w:t>
      </w:r>
    </w:p>
    <w:p w:rsidR="00BA6F26" w:rsidRPr="00BA6F26" w:rsidRDefault="00BA6F26" w:rsidP="00BA6F26">
      <w:pPr>
        <w:pStyle w:val="bpuSponsor"/>
      </w:pPr>
    </w:p>
    <w:p w:rsidR="00CE50F3" w:rsidRDefault="008C066C" w:rsidP="008C066C">
      <w:pPr>
        <w:pStyle w:val="bpuSponsor"/>
      </w:pPr>
      <w:r>
        <w:t>Co-Sponsored by:</w:t>
      </w:r>
    </w:p>
    <w:p w:rsidR="008C066C" w:rsidRPr="008C066C" w:rsidRDefault="008C066C" w:rsidP="008C066C">
      <w:pPr>
        <w:pStyle w:val="bpuSponsor"/>
      </w:pPr>
      <w:r w:rsidRPr="008C066C">
        <w:t>Assemblywoman Speight and Assemblyman Conaway</w:t>
      </w:r>
    </w:p>
    <w:p w:rsidR="00CE50F3" w:rsidRPr="00CE50F3" w:rsidRDefault="00CE50F3" w:rsidP="00CE50F3"/>
    <w:p w:rsidR="00E87617" w:rsidRDefault="00E87617" w:rsidP="00E87617">
      <w:pPr>
        <w:pStyle w:val="bpuSponsor"/>
      </w:pPr>
    </w:p>
    <w:p w:rsidR="008C066C" w:rsidRPr="008C066C" w:rsidRDefault="008C066C" w:rsidP="008C066C">
      <w:bookmarkStart w:id="1" w:name="_GoBack"/>
      <w:bookmarkEnd w:id="1"/>
    </w:p>
    <w:p w:rsidR="00E87617" w:rsidRDefault="00E87617" w:rsidP="00E87617">
      <w:pPr>
        <w:pStyle w:val="bpuSponsor"/>
      </w:pPr>
    </w:p>
    <w:p w:rsidR="00E87617" w:rsidRDefault="00E87617" w:rsidP="00E87617">
      <w:pPr>
        <w:pStyle w:val="bpuSponsor"/>
      </w:pPr>
      <w:r>
        <w:t>SYNOPSIS</w:t>
      </w:r>
    </w:p>
    <w:p w:rsidR="00E87617" w:rsidRDefault="00E87617" w:rsidP="00E87617">
      <w:pPr>
        <w:pStyle w:val="bpuNormText"/>
      </w:pPr>
      <w:r>
        <w:tab/>
        <w:t xml:space="preserve">Expands category of lists from which single juror source list is compiled to include persons who are utility customers, have non-driver identification card, or have applied for or received various types of assistance. </w:t>
      </w:r>
    </w:p>
    <w:p w:rsidR="00E87617" w:rsidRDefault="00E87617" w:rsidP="00E87617">
      <w:pPr>
        <w:pStyle w:val="bpuNormText"/>
      </w:pPr>
    </w:p>
    <w:p w:rsidR="00E87617" w:rsidRDefault="00E87617" w:rsidP="00E87617">
      <w:pPr>
        <w:pStyle w:val="bpuSponsor"/>
      </w:pPr>
      <w:r>
        <w:t xml:space="preserve">CURRENT VERSION OF TEXT </w:t>
      </w:r>
    </w:p>
    <w:p w:rsidR="00E87617" w:rsidRDefault="00E87617" w:rsidP="00E87617">
      <w:pPr>
        <w:pStyle w:val="bpuNormText"/>
      </w:pPr>
      <w:r>
        <w:tab/>
        <w:t>As introduced.</w:t>
      </w:r>
    </w:p>
    <w:p w:rsidR="00E87617" w:rsidRDefault="00E87617" w:rsidP="00E876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87617" w:rsidRDefault="00E87617" w:rsidP="008916EC">
      <w:pPr>
        <w:pStyle w:val="FronterPage"/>
        <w:tabs>
          <w:tab w:val="clear" w:pos="720"/>
          <w:tab w:val="clear" w:pos="1440"/>
          <w:tab w:val="clear" w:pos="2160"/>
          <w:tab w:val="clear" w:pos="2880"/>
          <w:tab w:val="clear" w:pos="3600"/>
          <w:tab w:val="clear" w:pos="4320"/>
          <w:tab w:val="clear" w:pos="5040"/>
        </w:tabs>
        <w:sectPr w:rsidR="00E87617" w:rsidSect="00E87617">
          <w:type w:val="continuous"/>
          <w:pgSz w:w="12240" w:h="20160" w:code="5"/>
          <w:pgMar w:top="1440" w:right="2275" w:bottom="1440" w:left="2275" w:header="72" w:footer="720" w:gutter="0"/>
          <w:pgNumType w:start="1"/>
          <w:cols w:space="720"/>
          <w:docGrid w:linePitch="360"/>
        </w:sectPr>
      </w:pPr>
    </w:p>
    <w:p w:rsidR="00686AEB" w:rsidRPr="00677316" w:rsidRDefault="006B3B64" w:rsidP="003E47BA">
      <w:pPr>
        <w:pStyle w:val="HangingAnAct"/>
        <w:rPr>
          <w:rStyle w:val="HangingAnActChar"/>
        </w:rPr>
      </w:pPr>
      <w:r>
        <w:rPr>
          <w:rStyle w:val="BillHead"/>
        </w:rPr>
        <w:lastRenderedPageBreak/>
        <w:t>An Act</w:t>
      </w:r>
      <w:r w:rsidR="00686AEB" w:rsidRPr="006B7FA7">
        <w:rPr>
          <w:rStyle w:val="HangingAnActChar"/>
        </w:rPr>
        <w:t xml:space="preserve"> </w:t>
      </w:r>
      <w:r w:rsidR="00BE25BA">
        <w:rPr>
          <w:rStyle w:val="HangingAnActChar"/>
        </w:rPr>
        <w:t xml:space="preserve">expanding juror source lists and amending N.J.S.2B:20-2.  </w:t>
      </w:r>
    </w:p>
    <w:p w:rsidR="000B1054" w:rsidRPr="00D71D68" w:rsidRDefault="000B1054" w:rsidP="000B1054"/>
    <w:p w:rsidR="00686AEB" w:rsidRPr="00AA7880" w:rsidRDefault="00686AEB" w:rsidP="00686AEB">
      <w:r>
        <w:tab/>
      </w:r>
      <w:r w:rsidR="006B3B64">
        <w:rPr>
          <w:rStyle w:val="BillHeading2"/>
        </w:rPr>
        <w:t>Be It Enacted</w:t>
      </w:r>
      <w:r>
        <w:rPr>
          <w:rStyle w:val="BillHeading2"/>
        </w:rPr>
        <w:t xml:space="preserve"> </w:t>
      </w:r>
      <w:r w:rsidR="006B3B64">
        <w:rPr>
          <w:rStyle w:val="BillLanguage"/>
        </w:rPr>
        <w:t>by the Senate and General Assembly of the State of New Jersey:</w:t>
      </w:r>
    </w:p>
    <w:p w:rsidR="00686AEB" w:rsidRDefault="00686AEB" w:rsidP="00686AEB"/>
    <w:p w:rsidR="00BE25BA" w:rsidRDefault="00B2196C" w:rsidP="00BE25BA">
      <w:r>
        <w:tab/>
        <w:t>1.</w:t>
      </w:r>
      <w:r>
        <w:tab/>
      </w:r>
      <w:r w:rsidR="00BE25BA">
        <w:t xml:space="preserve">N.J.S.2B:20-2 is amended to read as follows: </w:t>
      </w:r>
    </w:p>
    <w:p w:rsidR="00BE25BA" w:rsidRDefault="00BE25BA" w:rsidP="00BE25BA">
      <w:r>
        <w:tab/>
      </w:r>
      <w:r w:rsidR="00B2196C">
        <w:t>2B:20-2.</w:t>
      </w:r>
      <w:r w:rsidR="00B2196C">
        <w:tab/>
        <w:t xml:space="preserve">a.  </w:t>
      </w:r>
      <w:r>
        <w:t xml:space="preserve">The names of persons eligible for jury service shall be selected from a single juror source list of county residents whose names and addresses </w:t>
      </w:r>
      <w:r w:rsidRPr="00A93E21">
        <w:t xml:space="preserve">shall be obtained from a merger of the following lists:  registered voters, </w:t>
      </w:r>
      <w:r w:rsidRPr="00A93E21">
        <w:rPr>
          <w:u w:val="single"/>
        </w:rPr>
        <w:t>non-driver identification cards issued pursuant to the Motor Vehicle Commission as provided for in section 2 of P.L.1980, c</w:t>
      </w:r>
      <w:r>
        <w:rPr>
          <w:u w:val="single"/>
        </w:rPr>
        <w:t>.47 (C.39:3-29.3)</w:t>
      </w:r>
      <w:r w:rsidRPr="00F37E3E">
        <w:rPr>
          <w:u w:val="single"/>
        </w:rPr>
        <w:t>,</w:t>
      </w:r>
      <w:r>
        <w:t xml:space="preserve"> </w:t>
      </w:r>
      <w:r w:rsidRPr="008C4486">
        <w:t>licensed</w:t>
      </w:r>
      <w:r>
        <w:t xml:space="preserve"> </w:t>
      </w:r>
      <w:r w:rsidRPr="00CD186A">
        <w:t xml:space="preserve">drivers, </w:t>
      </w:r>
      <w:r w:rsidRPr="00CD186A">
        <w:rPr>
          <w:u w:val="single"/>
        </w:rPr>
        <w:t xml:space="preserve">NJ </w:t>
      </w:r>
      <w:proofErr w:type="spellStart"/>
      <w:r w:rsidRPr="00CD186A">
        <w:rPr>
          <w:u w:val="single"/>
        </w:rPr>
        <w:t>FamilyCare</w:t>
      </w:r>
      <w:proofErr w:type="spellEnd"/>
      <w:r w:rsidRPr="00CD186A">
        <w:rPr>
          <w:u w:val="single"/>
        </w:rPr>
        <w:t xml:space="preserve"> Program eligibility identification card holders</w:t>
      </w:r>
      <w:r w:rsidR="00C30982">
        <w:rPr>
          <w:u w:val="single"/>
        </w:rPr>
        <w:t xml:space="preserve"> as provided for in section 1 of P.L.2005, c.156 (C.30:4J-8</w:t>
      </w:r>
      <w:r>
        <w:rPr>
          <w:u w:val="single"/>
        </w:rPr>
        <w:t xml:space="preserve"> et seq.)</w:t>
      </w:r>
      <w:r w:rsidRPr="00CD186A">
        <w:rPr>
          <w:u w:val="single"/>
        </w:rPr>
        <w:t>, welfare plan identification card holders, public utility customers, or</w:t>
      </w:r>
      <w:r w:rsidRPr="00CD186A">
        <w:t xml:space="preserve"> filers of State gross income tax returns </w:t>
      </w:r>
      <w:r w:rsidRPr="00CD186A">
        <w:rPr>
          <w:rFonts w:ascii="Albertus Extra Bold" w:hAnsi="Albertus Extra Bold"/>
          <w:b/>
        </w:rPr>
        <w:t>[</w:t>
      </w:r>
      <w:r w:rsidRPr="00CD186A">
        <w:t>and</w:t>
      </w:r>
      <w:r w:rsidRPr="00CD186A">
        <w:rPr>
          <w:rFonts w:ascii="Albertus Extra Bold" w:hAnsi="Albertus Extra Bold"/>
          <w:b/>
        </w:rPr>
        <w:t>]</w:t>
      </w:r>
      <w:r w:rsidRPr="00CD186A">
        <w:rPr>
          <w:u w:val="single"/>
        </w:rPr>
        <w:t>,</w:t>
      </w:r>
      <w:r w:rsidRPr="00CD186A">
        <w:t xml:space="preserve"> filers of homestead rebate or credit application forms</w:t>
      </w:r>
      <w:r w:rsidRPr="00CD186A">
        <w:rPr>
          <w:u w:val="single"/>
        </w:rPr>
        <w:t xml:space="preserve">, </w:t>
      </w:r>
      <w:r>
        <w:rPr>
          <w:u w:val="single"/>
        </w:rPr>
        <w:t xml:space="preserve">and </w:t>
      </w:r>
      <w:r w:rsidRPr="00CD186A">
        <w:rPr>
          <w:u w:val="single"/>
        </w:rPr>
        <w:t>persons applying for or receiving</w:t>
      </w:r>
      <w:r w:rsidRPr="00D2688E">
        <w:rPr>
          <w:u w:val="single"/>
        </w:rPr>
        <w:t xml:space="preserve"> unemployment insurance, cash assistance, housing assistance, medical assistance, home energy assistance or</w:t>
      </w:r>
      <w:r>
        <w:rPr>
          <w:u w:val="single"/>
        </w:rPr>
        <w:t xml:space="preserve"> food stamps pursuant to a State program</w:t>
      </w:r>
      <w:r w:rsidRPr="00A472D6">
        <w:t xml:space="preserve">.  The county election board, the </w:t>
      </w:r>
      <w:r w:rsidRPr="00A472D6">
        <w:rPr>
          <w:rFonts w:ascii="Albertus Extra Bold" w:hAnsi="Albertus Extra Bold"/>
          <w:b/>
        </w:rPr>
        <w:t>[</w:t>
      </w:r>
      <w:r w:rsidRPr="00A472D6">
        <w:t>Division of Motor Vehicles</w:t>
      </w:r>
      <w:r w:rsidRPr="00A472D6">
        <w:rPr>
          <w:rFonts w:ascii="Albertus Extra Bold" w:hAnsi="Albertus Extra Bold"/>
          <w:b/>
        </w:rPr>
        <w:t>]</w:t>
      </w:r>
      <w:r w:rsidRPr="00A472D6">
        <w:t xml:space="preserve"> </w:t>
      </w:r>
      <w:r w:rsidRPr="00A472D6">
        <w:rPr>
          <w:u w:val="single"/>
        </w:rPr>
        <w:t>Motor Vehicle Commission</w:t>
      </w:r>
      <w:r w:rsidRPr="00A472D6">
        <w:t xml:space="preserve"> </w:t>
      </w:r>
      <w:r w:rsidRPr="00A472D6">
        <w:rPr>
          <w:rFonts w:ascii="Albertus Extra Bold" w:hAnsi="Albertus Extra Bold"/>
          <w:b/>
        </w:rPr>
        <w:t>[</w:t>
      </w:r>
      <w:r w:rsidRPr="00A472D6">
        <w:t>and</w:t>
      </w:r>
      <w:r w:rsidRPr="00A472D6">
        <w:rPr>
          <w:rFonts w:ascii="Albertus Extra Bold" w:hAnsi="Albertus Extra Bold"/>
          <w:b/>
        </w:rPr>
        <w:t>]</w:t>
      </w:r>
      <w:r w:rsidRPr="00A472D6">
        <w:rPr>
          <w:u w:val="single"/>
        </w:rPr>
        <w:t>,</w:t>
      </w:r>
      <w:r w:rsidRPr="00A472D6">
        <w:t xml:space="preserve"> the State Division of Taxation</w:t>
      </w:r>
      <w:r w:rsidRPr="00A472D6">
        <w:rPr>
          <w:u w:val="single"/>
        </w:rPr>
        <w:t>, the Board of Public Utilities in the Department of the Treasury, the Division of Unemployment Insurance in the Department of Labor and Workforce Development, the Division of Housing and Community Resources in the Department of Community Affairs, and the Division of Family Development and the Division of Medical Assistance and Health Services in the Department of Human Services</w:t>
      </w:r>
      <w:r w:rsidRPr="00A472D6">
        <w:t xml:space="preserve"> shall provide these lists annually to the Assignment Judge of the county.  The Assignment Judge may provide for the merger of additional lists of persons eligible for jury service that may contribute to the breadth</w:t>
      </w:r>
      <w:r>
        <w:t xml:space="preserve"> of the juror source list.  Merger of the lists of eligible jurors into a single juror source list shall include a reasonable attempt to eliminate duplication of names.  </w:t>
      </w:r>
    </w:p>
    <w:p w:rsidR="00BE25BA" w:rsidRDefault="00BE25BA" w:rsidP="00BE25BA">
      <w:r>
        <w:tab/>
        <w:t>b.</w:t>
      </w:r>
      <w:r>
        <w:tab/>
        <w:t xml:space="preserve">The juror source list shall be compiled once a year or more often as directed by the Assignment Judge.  </w:t>
      </w:r>
    </w:p>
    <w:p w:rsidR="00BE25BA" w:rsidRDefault="00BE25BA" w:rsidP="00BE25BA">
      <w:r>
        <w:tab/>
        <w:t>c.</w:t>
      </w:r>
      <w:r>
        <w:tab/>
        <w:t xml:space="preserve">The juror source list may be expanded by the Supreme Court as it deems appropriate.  </w:t>
      </w:r>
    </w:p>
    <w:p w:rsidR="00BE25BA" w:rsidRDefault="00BE25BA" w:rsidP="00BE25BA">
      <w:r>
        <w:t>(</w:t>
      </w:r>
      <w:proofErr w:type="spellStart"/>
      <w:r>
        <w:t>cf</w:t>
      </w:r>
      <w:proofErr w:type="spellEnd"/>
      <w:r>
        <w:t>: P.L.2007, c.62, s.41)</w:t>
      </w:r>
    </w:p>
    <w:p w:rsidR="00BE25BA" w:rsidRPr="00D71D68" w:rsidRDefault="00BE25BA" w:rsidP="00BE25BA"/>
    <w:p w:rsidR="00B2196C" w:rsidRDefault="00BE25BA" w:rsidP="00B2196C">
      <w:r>
        <w:tab/>
      </w:r>
      <w:r w:rsidR="00B2196C">
        <w:t>2.</w:t>
      </w:r>
      <w:r w:rsidR="00B2196C">
        <w:tab/>
      </w:r>
      <w:r w:rsidRPr="00A472D6">
        <w:t>This act shall take effect on the 365</w:t>
      </w:r>
      <w:r w:rsidRPr="00A472D6">
        <w:rPr>
          <w:vertAlign w:val="superscript"/>
        </w:rPr>
        <w:t>th</w:t>
      </w:r>
      <w:r w:rsidRPr="00A472D6">
        <w:t xml:space="preserve"> day following enactment except that the Commissioner to the Board of Public Utilities, the Commissioner of Human Services, the Commissioner of the Department of Labor and Workforce Development, the Commissioner of the Department of Community Affairs, and the </w:t>
      </w:r>
      <w:r w:rsidR="00B2196C">
        <w:br w:type="page"/>
      </w:r>
    </w:p>
    <w:p w:rsidR="00BE25BA" w:rsidRPr="00AA7880" w:rsidRDefault="00BE25BA" w:rsidP="00BE25BA">
      <w:r w:rsidRPr="00A472D6">
        <w:lastRenderedPageBreak/>
        <w:t>Assignment Judge of each vicinage may take such anticipatory administrative action in advance to share and merge information to supplement the juror source list, as shall be necessary for the implementation of this act.</w:t>
      </w:r>
      <w:r>
        <w:t xml:space="preserve">  </w:t>
      </w:r>
    </w:p>
    <w:p w:rsidR="00BE25BA" w:rsidRPr="00CE7BD8" w:rsidRDefault="00BE25BA" w:rsidP="00BE25BA"/>
    <w:p w:rsidR="00BE25BA" w:rsidRDefault="00BE25BA" w:rsidP="00BE25BA">
      <w:pPr>
        <w:jc w:val="center"/>
      </w:pPr>
    </w:p>
    <w:p w:rsidR="00BE25BA" w:rsidRPr="00AA7880" w:rsidRDefault="00BE25BA" w:rsidP="00BE25BA">
      <w:pPr>
        <w:jc w:val="center"/>
      </w:pPr>
      <w:r w:rsidRPr="00D71D68">
        <w:t>STATEMENT</w:t>
      </w:r>
    </w:p>
    <w:p w:rsidR="00BE25BA" w:rsidRDefault="00BE25BA" w:rsidP="00BE25BA"/>
    <w:p w:rsidR="00BE25BA" w:rsidRDefault="00BE25BA" w:rsidP="00BE25BA">
      <w:r>
        <w:tab/>
        <w:t xml:space="preserve">This bill expands the sources from which the single juror source list is compiled annually by the Assignment Judge of each county.  Under current law, the names of persons eligible for jury services are selected from a merger of the following lists: registered voters, licensed drivers, filers of State gross income tax returns and filers of homestead rebate or credit application forms.  </w:t>
      </w:r>
    </w:p>
    <w:p w:rsidR="00BE25BA" w:rsidRPr="0041479C" w:rsidRDefault="00BE25BA" w:rsidP="00BE25BA">
      <w:r>
        <w:tab/>
        <w:t xml:space="preserve">This bill expands that category of lists from which a single juror source list is compiled </w:t>
      </w:r>
      <w:r w:rsidRPr="00326FB9">
        <w:t xml:space="preserve">to include NJ </w:t>
      </w:r>
      <w:proofErr w:type="spellStart"/>
      <w:r w:rsidRPr="00326FB9">
        <w:t>FamilyCare</w:t>
      </w:r>
      <w:proofErr w:type="spellEnd"/>
      <w:r w:rsidRPr="00326FB9">
        <w:t xml:space="preserve"> Program eligibility identification card hold</w:t>
      </w:r>
      <w:r w:rsidR="00C30982">
        <w:t>ers as provided for in section 1</w:t>
      </w:r>
      <w:r w:rsidRPr="00326FB9">
        <w:t xml:space="preserve"> of P.L.2005, c.156</w:t>
      </w:r>
      <w:r>
        <w:t xml:space="preserve"> </w:t>
      </w:r>
      <w:r w:rsidR="00C30982">
        <w:t>(C.30:4J-8</w:t>
      </w:r>
      <w:r w:rsidRPr="00326FB9">
        <w:t xml:space="preserve"> et seq.),</w:t>
      </w:r>
      <w:r w:rsidRPr="0085315A">
        <w:t xml:space="preserve"> welfare </w:t>
      </w:r>
      <w:r>
        <w:t xml:space="preserve">plan </w:t>
      </w:r>
      <w:r w:rsidRPr="0085315A">
        <w:t>identification card holders</w:t>
      </w:r>
      <w:r>
        <w:t>,</w:t>
      </w:r>
      <w:r w:rsidRPr="004355C4">
        <w:t xml:space="preserve"> non-driver identification </w:t>
      </w:r>
      <w:r w:rsidRPr="00326FB9">
        <w:t>cards issued pursuant to the Motor Vehicle Commission as provided for in section 2 of P.L.1980, c.47(C.39:3-29.3),</w:t>
      </w:r>
      <w:r>
        <w:t xml:space="preserve"> </w:t>
      </w:r>
      <w:r w:rsidRPr="004355C4">
        <w:t>public utility</w:t>
      </w:r>
      <w:r>
        <w:t xml:space="preserve"> </w:t>
      </w:r>
      <w:r w:rsidRPr="004355C4">
        <w:t>customers, and persons applying for or</w:t>
      </w:r>
      <w:r>
        <w:t xml:space="preserve"> receiving unemployment insurance</w:t>
      </w:r>
      <w:r w:rsidRPr="004355C4">
        <w:t>, cash assistance, housing assistance</w:t>
      </w:r>
      <w:r w:rsidRPr="00F929A8">
        <w:t>, home energy assistance, medical</w:t>
      </w:r>
      <w:r w:rsidRPr="0041479C">
        <w:t xml:space="preserve"> assistance, or food stamps pursuant to a State program.  </w:t>
      </w:r>
    </w:p>
    <w:p w:rsidR="00BE25BA" w:rsidRDefault="00BE25BA" w:rsidP="00BE25BA">
      <w:r w:rsidRPr="0041479C">
        <w:tab/>
        <w:t>Under the bill, the Division of Family Development in the Department of Human Services, the Board of Public Utilities in the Department of the Treasury, the Division of Unemployment Insurance in the Department of Labor and Workforce Development, the Division of Housing and Community Resources in the Department of Community Affairs, and the Division of Family Development and the Division of Medical Assistance and Health Services in the Department of Human Services would provide these lists annually to the Assignment Judge of each county.</w:t>
      </w:r>
      <w:r>
        <w:t xml:space="preserve">  </w:t>
      </w:r>
    </w:p>
    <w:p w:rsidR="00BE25BA" w:rsidRDefault="00BE25BA" w:rsidP="00BE25BA">
      <w:r w:rsidRPr="00A472D6">
        <w:tab/>
        <w:t>This act shall take effect on the 365</w:t>
      </w:r>
      <w:r w:rsidRPr="00A472D6">
        <w:rPr>
          <w:vertAlign w:val="superscript"/>
        </w:rPr>
        <w:t>th</w:t>
      </w:r>
      <w:r w:rsidRPr="00A472D6">
        <w:t xml:space="preserve"> day following the enactment </w:t>
      </w:r>
      <w:r>
        <w:t>of this bill, except that</w:t>
      </w:r>
      <w:r w:rsidRPr="00A472D6">
        <w:t xml:space="preserve"> the Commissioner to the Board of Public Utilities, the Commissioner of Human Services, the Commissioner of the Department of Labor and Workforce Development, the Commissioner of the Department of Community Affairs, and the Assignment Judge of each vicinage may take such anticipatory administrative action in advance to share and merge information to supplement the juror source list, as is necessary for the implementation of this act.</w:t>
      </w:r>
      <w:r>
        <w:t xml:space="preserve">  </w:t>
      </w:r>
    </w:p>
    <w:sectPr w:rsidR="00BE25BA" w:rsidSect="00E876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794C" w:rsidRDefault="0007794C">
      <w:r>
        <w:separator/>
      </w:r>
    </w:p>
  </w:endnote>
  <w:endnote w:type="continuationSeparator" w:id="0">
    <w:p w:rsidR="0007794C" w:rsidRDefault="00077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0B05" w:rsidRDefault="00D177B2" w:rsidP="00D177B2">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B64" w:rsidRPr="00921C91" w:rsidRDefault="006B3B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3B64" w:rsidRPr="00921C91" w:rsidRDefault="006B3B64">
    <w:pPr>
      <w:pStyle w:val="Footer"/>
      <w:rPr>
        <w:szCs w:val="18"/>
      </w:rPr>
    </w:pPr>
  </w:p>
  <w:p w:rsidR="006B3B64" w:rsidRPr="00921C91" w:rsidRDefault="006B3B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794C" w:rsidRDefault="0007794C">
      <w:r>
        <w:separator/>
      </w:r>
    </w:p>
  </w:footnote>
  <w:footnote w:type="continuationSeparator" w:id="0">
    <w:p w:rsidR="0007794C" w:rsidRDefault="00077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56D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87617" w:rsidRDefault="00E87617" w:rsidP="00E87617">
    <w:pPr>
      <w:pStyle w:val="bpuHeadSpon"/>
    </w:pPr>
    <w:r w:rsidRPr="00E87617">
      <w:rPr>
        <w:rStyle w:val="bpuHeadSponChar"/>
      </w:rPr>
      <w:t>A4275</w:t>
    </w:r>
    <w:r>
      <w:t xml:space="preserve"> SUMTER</w:t>
    </w:r>
    <w:r w:rsidR="00D177B2">
      <w:t xml:space="preserve">, </w:t>
    </w:r>
    <w:r w:rsidR="00D177B2">
      <w:t>TIMBERLAKE</w:t>
    </w:r>
  </w:p>
  <w:p w:rsidR="00E87617" w:rsidRDefault="00E87617" w:rsidP="00E87617">
    <w:pPr>
      <w:pStyle w:val="bpuHeadSpon"/>
    </w:pPr>
    <w:r>
      <w:fldChar w:fldCharType="begin"/>
    </w:r>
    <w:r>
      <w:instrText xml:space="preserve"> PAGE  \* MERGEFORMAT </w:instrText>
    </w:r>
    <w:r>
      <w:fldChar w:fldCharType="separate"/>
    </w:r>
    <w:r w:rsidR="009D12A1">
      <w:rPr>
        <w:noProof/>
      </w:rPr>
      <w:t>3</w:t>
    </w:r>
    <w:r>
      <w:fldChar w:fldCharType="end"/>
    </w:r>
  </w:p>
  <w:p w:rsidR="00E87617" w:rsidRDefault="00E87617" w:rsidP="00E876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87617" w:rsidRDefault="00E87617" w:rsidP="00E87617">
    <w:pPr>
      <w:pStyle w:val="bpuHeadSpon"/>
    </w:pPr>
    <w:r w:rsidRPr="00E87617">
      <w:rPr>
        <w:rStyle w:val="bpuHeadSponChar"/>
      </w:rPr>
      <w:t>A4275</w:t>
    </w:r>
    <w:r>
      <w:t xml:space="preserve"> SUMTER</w:t>
    </w:r>
    <w:r w:rsidR="00D177B2">
      <w:t xml:space="preserve">, </w:t>
    </w:r>
    <w:r w:rsidR="00D177B2">
      <w:t>TIMBERLAKE</w:t>
    </w:r>
  </w:p>
  <w:p w:rsidR="00E87617" w:rsidRDefault="00E87617" w:rsidP="00E87617">
    <w:pPr>
      <w:pStyle w:val="bpuHeadSpon"/>
    </w:pPr>
    <w:r>
      <w:fldChar w:fldCharType="begin"/>
    </w:r>
    <w:r>
      <w:instrText xml:space="preserve"> PAGE  \* MERGEFORMAT </w:instrText>
    </w:r>
    <w:r>
      <w:fldChar w:fldCharType="separate"/>
    </w:r>
    <w:r w:rsidR="009D12A1">
      <w:rPr>
        <w:noProof/>
      </w:rPr>
      <w:t>2</w:t>
    </w:r>
    <w:r>
      <w:fldChar w:fldCharType="end"/>
    </w:r>
  </w:p>
  <w:p w:rsidR="00E87617" w:rsidRDefault="00E87617" w:rsidP="00E876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94C"/>
    <w:rsid w:val="000051BD"/>
    <w:rsid w:val="000160A5"/>
    <w:rsid w:val="0002335B"/>
    <w:rsid w:val="0003549A"/>
    <w:rsid w:val="000367AE"/>
    <w:rsid w:val="00043B22"/>
    <w:rsid w:val="00054975"/>
    <w:rsid w:val="00057D20"/>
    <w:rsid w:val="0006197C"/>
    <w:rsid w:val="0006281F"/>
    <w:rsid w:val="0007794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9B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6B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157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A2D"/>
    <w:rsid w:val="00532A32"/>
    <w:rsid w:val="00540B0B"/>
    <w:rsid w:val="0054460F"/>
    <w:rsid w:val="005536CD"/>
    <w:rsid w:val="00554051"/>
    <w:rsid w:val="00557240"/>
    <w:rsid w:val="005651F3"/>
    <w:rsid w:val="00572184"/>
    <w:rsid w:val="00577A15"/>
    <w:rsid w:val="00580533"/>
    <w:rsid w:val="0059131D"/>
    <w:rsid w:val="005A3EA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6C29"/>
    <w:rsid w:val="006B3B64"/>
    <w:rsid w:val="006B7897"/>
    <w:rsid w:val="006B7FA7"/>
    <w:rsid w:val="006C086A"/>
    <w:rsid w:val="006C21C1"/>
    <w:rsid w:val="006C7327"/>
    <w:rsid w:val="006D00E5"/>
    <w:rsid w:val="006D791B"/>
    <w:rsid w:val="006E2895"/>
    <w:rsid w:val="006F0B05"/>
    <w:rsid w:val="006F180D"/>
    <w:rsid w:val="006F4334"/>
    <w:rsid w:val="006F47AF"/>
    <w:rsid w:val="006F6B8A"/>
    <w:rsid w:val="0070041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66C"/>
    <w:rsid w:val="008C79B3"/>
    <w:rsid w:val="008D77BD"/>
    <w:rsid w:val="008E100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A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96C"/>
    <w:rsid w:val="00B2574A"/>
    <w:rsid w:val="00B35D8A"/>
    <w:rsid w:val="00B45B34"/>
    <w:rsid w:val="00B57047"/>
    <w:rsid w:val="00B61D86"/>
    <w:rsid w:val="00B6342D"/>
    <w:rsid w:val="00B726BD"/>
    <w:rsid w:val="00B732BC"/>
    <w:rsid w:val="00B90E33"/>
    <w:rsid w:val="00B9676B"/>
    <w:rsid w:val="00BA2EA5"/>
    <w:rsid w:val="00BA364B"/>
    <w:rsid w:val="00BA6F26"/>
    <w:rsid w:val="00BB1190"/>
    <w:rsid w:val="00BB31D0"/>
    <w:rsid w:val="00BB3A11"/>
    <w:rsid w:val="00BB4DDB"/>
    <w:rsid w:val="00BB5D79"/>
    <w:rsid w:val="00BB5F02"/>
    <w:rsid w:val="00BC7892"/>
    <w:rsid w:val="00BE24D6"/>
    <w:rsid w:val="00BE25BA"/>
    <w:rsid w:val="00BE7EFA"/>
    <w:rsid w:val="00BF06AD"/>
    <w:rsid w:val="00BF2C67"/>
    <w:rsid w:val="00C04F4D"/>
    <w:rsid w:val="00C12E48"/>
    <w:rsid w:val="00C13D14"/>
    <w:rsid w:val="00C15F53"/>
    <w:rsid w:val="00C23F09"/>
    <w:rsid w:val="00C25356"/>
    <w:rsid w:val="00C30982"/>
    <w:rsid w:val="00C328D0"/>
    <w:rsid w:val="00C46BC1"/>
    <w:rsid w:val="00C47C50"/>
    <w:rsid w:val="00C5235F"/>
    <w:rsid w:val="00C54CE2"/>
    <w:rsid w:val="00C66BF3"/>
    <w:rsid w:val="00C70140"/>
    <w:rsid w:val="00C73CA7"/>
    <w:rsid w:val="00C822F6"/>
    <w:rsid w:val="00C82AC2"/>
    <w:rsid w:val="00C82F6A"/>
    <w:rsid w:val="00C8456C"/>
    <w:rsid w:val="00C86D05"/>
    <w:rsid w:val="00C91E19"/>
    <w:rsid w:val="00C92402"/>
    <w:rsid w:val="00C92867"/>
    <w:rsid w:val="00C93B93"/>
    <w:rsid w:val="00CA037D"/>
    <w:rsid w:val="00CA0837"/>
    <w:rsid w:val="00CA2442"/>
    <w:rsid w:val="00CA4725"/>
    <w:rsid w:val="00CB6246"/>
    <w:rsid w:val="00CC0A17"/>
    <w:rsid w:val="00CD0F93"/>
    <w:rsid w:val="00CD1BD1"/>
    <w:rsid w:val="00CD528D"/>
    <w:rsid w:val="00CE50F3"/>
    <w:rsid w:val="00CE78BF"/>
    <w:rsid w:val="00CF65EB"/>
    <w:rsid w:val="00CF72AD"/>
    <w:rsid w:val="00D02441"/>
    <w:rsid w:val="00D039F4"/>
    <w:rsid w:val="00D10496"/>
    <w:rsid w:val="00D11173"/>
    <w:rsid w:val="00D1215F"/>
    <w:rsid w:val="00D16561"/>
    <w:rsid w:val="00D177B2"/>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61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99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987DB9"/>
  <w15:docId w15:val="{3ECA383C-64A3-4B61-9DDE-DB225FCE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86D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D05"/>
    <w:rPr>
      <w:rFonts w:ascii="Segoe UI" w:hAnsi="Segoe UI" w:cs="Segoe UI"/>
      <w:spacing w:val="4"/>
      <w:sz w:val="18"/>
      <w:szCs w:val="18"/>
    </w:rPr>
  </w:style>
  <w:style w:type="character" w:styleId="LineNumber">
    <w:name w:val="line number"/>
    <w:basedOn w:val="DefaultParagraphFont"/>
    <w:semiHidden/>
    <w:unhideWhenUsed/>
    <w:rsid w:val="00E87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829</Words>
  <Characters>4592</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A4275</vt:lpstr>
    </vt:vector>
  </TitlesOfParts>
  <Manager>R229</Manager>
  <Company>NJ Office of Legislative Services</Company>
  <LinksUpToDate>false</LinksUpToDate>
  <CharactersWithSpaces>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A4275</dc:title>
  <dc:subject/>
  <dc:creator>Assemblywoman  SUMTER</dc:creator>
  <cp:keywords>A4275|3|JU |127|54|54|N|0|</cp:keywords>
  <dc:description>INTRODUCED JUNE 15, 2020</dc:description>
  <cp:lastModifiedBy>Todaro, Vivian</cp:lastModifiedBy>
  <cp:revision>2</cp:revision>
  <cp:lastPrinted>2020-06-22T14:27:00Z</cp:lastPrinted>
  <dcterms:created xsi:type="dcterms:W3CDTF">2020-06-22T14:27:00Z</dcterms:created>
  <dcterms:modified xsi:type="dcterms:W3CDTF">2020-06-22T14:27:00Z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