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161" w:rsidRDefault="003D1161" w:rsidP="003D1161">
      <w:pPr>
        <w:pStyle w:val="bpuBill"/>
      </w:pPr>
      <w:bookmarkStart w:id="0" w:name="bpuFrontPg"/>
      <w:bookmarkEnd w:id="0"/>
      <w:r>
        <w:t xml:space="preserve">ASSEMBLY, No. 4286 </w:t>
      </w:r>
    </w:p>
    <w:p w:rsidR="003D1161" w:rsidRPr="009D38FF" w:rsidRDefault="003D1161" w:rsidP="003D11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328863" r:id="rId8"/>
        </w:object>
      </w:r>
    </w:p>
    <w:p w:rsidR="003D1161" w:rsidRDefault="003D1161" w:rsidP="003D1161">
      <w:pPr>
        <w:pStyle w:val="bpuState"/>
      </w:pPr>
      <w:r>
        <w:t>STATE OF NEW JERSEY</w:t>
      </w:r>
    </w:p>
    <w:p w:rsidR="003D1161" w:rsidRDefault="003D1161" w:rsidP="003D1161">
      <w:pPr>
        <w:pStyle w:val="bpuLegislature"/>
      </w:pPr>
      <w:r>
        <w:t>219th LEGISLATURE</w:t>
      </w:r>
    </w:p>
    <w:p w:rsidR="003D1161" w:rsidRDefault="003D1161" w:rsidP="003D1161">
      <w:pPr>
        <w:pStyle w:val="bpuWpGraphic"/>
      </w:pPr>
      <w:r>
        <w:object w:dxaOrig="8985" w:dyaOrig="255">
          <v:shape id="_x0000_i1026" type="#_x0000_t75" style="width:6in;height:12pt" o:ole="">
            <v:imagedata r:id="rId7" o:title=""/>
          </v:shape>
          <o:OLEObject Type="Embed" ProgID="WPWin6.1" ShapeID="_x0000_i1026" DrawAspect="Content" ObjectID="_1654328864" r:id="rId9"/>
        </w:object>
      </w:r>
      <w:r>
        <w:t xml:space="preserve">  </w:t>
      </w:r>
    </w:p>
    <w:p w:rsidR="003D1161" w:rsidRDefault="003D1161" w:rsidP="003D1161">
      <w:pPr>
        <w:pStyle w:val="bpuIntro"/>
      </w:pPr>
      <w:r>
        <w:t>INTRODUCED JUNE 18, 2020</w:t>
      </w:r>
    </w:p>
    <w:p w:rsidR="003D1161" w:rsidRDefault="003D1161" w:rsidP="003D1161">
      <w:pPr>
        <w:pStyle w:val="bpuIntro"/>
      </w:pPr>
    </w:p>
    <w:p w:rsidR="003D1161" w:rsidRDefault="003D1161" w:rsidP="003D1161">
      <w:pPr>
        <w:pStyle w:val="bpuIntro"/>
        <w:sectPr w:rsidR="003D1161" w:rsidSect="00561C0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D1161" w:rsidRDefault="003D1161" w:rsidP="003D1161">
      <w:pPr>
        <w:pStyle w:val="bpuIntro"/>
      </w:pPr>
    </w:p>
    <w:p w:rsidR="003D1161" w:rsidRDefault="003D1161" w:rsidP="003D1161">
      <w:pPr>
        <w:pStyle w:val="bpuSponsor"/>
      </w:pPr>
      <w:r>
        <w:t>Sponsored by:</w:t>
      </w:r>
    </w:p>
    <w:p w:rsidR="003D1161" w:rsidRDefault="003D1161" w:rsidP="003D1161">
      <w:pPr>
        <w:pStyle w:val="bpuSponsor"/>
      </w:pPr>
      <w:r>
        <w:t>Assemblyman  BENJIE E. WIMBERLY</w:t>
      </w:r>
    </w:p>
    <w:p w:rsidR="003D1161" w:rsidRDefault="003D1161" w:rsidP="003D1161">
      <w:pPr>
        <w:pStyle w:val="bpuSponsor"/>
      </w:pPr>
      <w:r>
        <w:t>District 35 (Bergen and Passaic)</w:t>
      </w:r>
    </w:p>
    <w:p w:rsidR="003D1161" w:rsidRDefault="00775FAB" w:rsidP="00775FAB">
      <w:pPr>
        <w:pStyle w:val="bpuSponsor"/>
      </w:pPr>
      <w:r>
        <w:t>Assemblywoman  VERLINA REYNOLDS-JACKSON</w:t>
      </w:r>
    </w:p>
    <w:p w:rsidR="00775FAB" w:rsidRDefault="00775FAB" w:rsidP="00775FAB">
      <w:pPr>
        <w:pStyle w:val="bpuSponsor"/>
      </w:pPr>
      <w:r>
        <w:t>District 15 (Hunterdon and Mercer)</w:t>
      </w:r>
    </w:p>
    <w:p w:rsidR="00775FAB" w:rsidRPr="00775FAB" w:rsidRDefault="00775FAB" w:rsidP="00775FAB">
      <w:pPr>
        <w:pStyle w:val="bpuSponsor"/>
      </w:pPr>
    </w:p>
    <w:p w:rsidR="003D1161" w:rsidRDefault="003D1161" w:rsidP="003D1161">
      <w:pPr>
        <w:pStyle w:val="bpuSponsor"/>
      </w:pPr>
    </w:p>
    <w:p w:rsidR="003D1161" w:rsidRDefault="003D1161" w:rsidP="003D1161">
      <w:pPr>
        <w:pStyle w:val="bpuSponsor"/>
      </w:pPr>
    </w:p>
    <w:p w:rsidR="003D1161" w:rsidRDefault="003D1161" w:rsidP="003D1161">
      <w:pPr>
        <w:pStyle w:val="bpuSponsor"/>
      </w:pPr>
    </w:p>
    <w:p w:rsidR="003D1161" w:rsidRDefault="003D1161" w:rsidP="003D1161">
      <w:pPr>
        <w:pStyle w:val="bpuSponsor"/>
      </w:pPr>
      <w:r>
        <w:t>SYNOPSIS</w:t>
      </w:r>
    </w:p>
    <w:p w:rsidR="003D1161" w:rsidRDefault="003D1161" w:rsidP="003D1161">
      <w:pPr>
        <w:pStyle w:val="bpuNormText"/>
      </w:pPr>
      <w:r>
        <w:tab/>
        <w:t xml:space="preserve">Prohibits issuance and execution of “no-knock” warrant to be executed at residences. </w:t>
      </w:r>
    </w:p>
    <w:p w:rsidR="003D1161" w:rsidRDefault="003D1161" w:rsidP="003D1161">
      <w:pPr>
        <w:pStyle w:val="bpuNormText"/>
      </w:pPr>
    </w:p>
    <w:p w:rsidR="003D1161" w:rsidRDefault="003D1161" w:rsidP="003D1161">
      <w:pPr>
        <w:pStyle w:val="bpuSponsor"/>
      </w:pPr>
      <w:r>
        <w:t xml:space="preserve">CURRENT VERSION OF TEXT </w:t>
      </w:r>
    </w:p>
    <w:p w:rsidR="003D1161" w:rsidRDefault="003D1161" w:rsidP="003D1161">
      <w:pPr>
        <w:pStyle w:val="bpuNormText"/>
      </w:pPr>
      <w:r>
        <w:tab/>
        <w:t>As introduced.</w:t>
      </w:r>
    </w:p>
    <w:p w:rsidR="003D1161" w:rsidRDefault="003D1161" w:rsidP="003D11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1161" w:rsidRDefault="003D1161" w:rsidP="008916EC">
      <w:pPr>
        <w:pStyle w:val="FronterPage"/>
        <w:tabs>
          <w:tab w:val="clear" w:pos="720"/>
          <w:tab w:val="clear" w:pos="1440"/>
          <w:tab w:val="clear" w:pos="2160"/>
          <w:tab w:val="clear" w:pos="2880"/>
          <w:tab w:val="clear" w:pos="3600"/>
          <w:tab w:val="clear" w:pos="4320"/>
          <w:tab w:val="clear" w:pos="5040"/>
        </w:tabs>
        <w:sectPr w:rsidR="003D1161" w:rsidSect="003D1161">
          <w:type w:val="continuous"/>
          <w:pgSz w:w="12240" w:h="20160" w:code="5"/>
          <w:pgMar w:top="1440" w:right="2275" w:bottom="1440" w:left="2275" w:header="72" w:footer="720" w:gutter="0"/>
          <w:pgNumType w:start="1"/>
          <w:cols w:space="720"/>
          <w:docGrid w:linePitch="360"/>
        </w:sectPr>
      </w:pPr>
    </w:p>
    <w:p w:rsidR="00C454FA" w:rsidRPr="009D7CCF" w:rsidRDefault="00051A56" w:rsidP="00C454FA">
      <w:pPr>
        <w:pStyle w:val="HangingAnAct"/>
      </w:pPr>
      <w:r>
        <w:rPr>
          <w:rStyle w:val="BillHead"/>
        </w:rPr>
        <w:lastRenderedPageBreak/>
        <w:t>An Act</w:t>
      </w:r>
      <w:r w:rsidR="00686AEB" w:rsidRPr="006B7FA7">
        <w:rPr>
          <w:rStyle w:val="HangingAnActChar"/>
        </w:rPr>
        <w:t xml:space="preserve"> </w:t>
      </w:r>
      <w:r w:rsidR="00E94183">
        <w:rPr>
          <w:rStyle w:val="HangingAnActChar"/>
        </w:rPr>
        <w:t xml:space="preserve">concerning </w:t>
      </w:r>
      <w:r w:rsidR="00C454FA">
        <w:t xml:space="preserve">warrants to </w:t>
      </w:r>
      <w:r w:rsidR="00031F90">
        <w:t xml:space="preserve">be executed at </w:t>
      </w:r>
      <w:r w:rsidR="00C454FA">
        <w:t>a residence and amending and supplementing Title 2C of the New Jersey Statutes.</w:t>
      </w:r>
    </w:p>
    <w:p w:rsidR="000B1054" w:rsidRPr="00D71D68" w:rsidRDefault="000B1054" w:rsidP="000B1054"/>
    <w:p w:rsidR="00686AEB" w:rsidRPr="00AA7880" w:rsidRDefault="00686AEB" w:rsidP="00686AEB">
      <w:r>
        <w:tab/>
      </w:r>
      <w:r w:rsidR="00051A56">
        <w:rPr>
          <w:rStyle w:val="BillHeading2"/>
        </w:rPr>
        <w:t>Be It Enacted</w:t>
      </w:r>
      <w:r>
        <w:rPr>
          <w:rStyle w:val="BillHeading2"/>
        </w:rPr>
        <w:t xml:space="preserve"> </w:t>
      </w:r>
      <w:r w:rsidR="00051A56">
        <w:rPr>
          <w:rStyle w:val="BillLanguage"/>
        </w:rPr>
        <w:t>by the Senate and General Assembly of the State of New Jersey:</w:t>
      </w:r>
    </w:p>
    <w:p w:rsidR="00686AEB" w:rsidRDefault="00686AEB" w:rsidP="00686AEB"/>
    <w:p w:rsidR="00B81796" w:rsidRDefault="00B81796" w:rsidP="00B81796">
      <w:r>
        <w:tab/>
        <w:t xml:space="preserve">1.  </w:t>
      </w:r>
      <w:r w:rsidR="007C1E67">
        <w:t>(New section)</w:t>
      </w:r>
      <w:r w:rsidR="007C1E67">
        <w:tab/>
      </w:r>
      <w:r>
        <w:t>a.  Prior to executing a</w:t>
      </w:r>
      <w:r w:rsidR="00491D4E">
        <w:t>n arrest warrant</w:t>
      </w:r>
      <w:r w:rsidR="00031F90">
        <w:t xml:space="preserve"> at a residence</w:t>
      </w:r>
      <w:r w:rsidR="00491D4E">
        <w:t xml:space="preserve"> or a</w:t>
      </w:r>
      <w:r>
        <w:t xml:space="preserve"> warrant authorizing a search and seizure </w:t>
      </w:r>
      <w:r w:rsidR="00031F90">
        <w:t xml:space="preserve">at </w:t>
      </w:r>
      <w:r>
        <w:t>a residence, a law enforcement officer shall:</w:t>
      </w:r>
    </w:p>
    <w:p w:rsidR="00B81796" w:rsidRDefault="00B81796" w:rsidP="00B81796">
      <w:r>
        <w:tab/>
      </w:r>
      <w:r w:rsidR="00E94183">
        <w:t>(</w:t>
      </w:r>
      <w:r>
        <w:t>1)</w:t>
      </w:r>
      <w:r w:rsidR="00E94183">
        <w:t xml:space="preserve"> </w:t>
      </w:r>
      <w:r>
        <w:t xml:space="preserve"> knock on the door of the residence; </w:t>
      </w:r>
    </w:p>
    <w:p w:rsidR="005A46FE" w:rsidRDefault="00B81796" w:rsidP="005A46FE">
      <w:r>
        <w:tab/>
        <w:t>(2)</w:t>
      </w:r>
      <w:r w:rsidR="00E94183">
        <w:t xml:space="preserve"> </w:t>
      </w:r>
      <w:r>
        <w:t xml:space="preserve"> </w:t>
      </w:r>
      <w:r w:rsidR="005A46FE">
        <w:t xml:space="preserve">clearly and verbally </w:t>
      </w:r>
      <w:r>
        <w:t>announce the officer’s identity</w:t>
      </w:r>
      <w:r w:rsidR="005A46FE">
        <w:t xml:space="preserve"> and </w:t>
      </w:r>
      <w:r>
        <w:t>the reason for the officer’s presence</w:t>
      </w:r>
      <w:r w:rsidR="005A46FE">
        <w:t>; and</w:t>
      </w:r>
    </w:p>
    <w:p w:rsidR="00B81796" w:rsidRPr="005A46FE" w:rsidRDefault="007C1E67" w:rsidP="00B81796">
      <w:r>
        <w:tab/>
        <w:t>(3)</w:t>
      </w:r>
      <w:r>
        <w:tab/>
      </w:r>
      <w:r w:rsidR="005A46FE" w:rsidRPr="005A46FE">
        <w:t>absent exigent cir</w:t>
      </w:r>
      <w:r w:rsidR="005A46FE">
        <w:t>cumstances, wait a reasonable amount of time, but not less than 30</w:t>
      </w:r>
      <w:r w:rsidR="005A46FE" w:rsidRPr="005A46FE">
        <w:t xml:space="preserve"> seconds,</w:t>
      </w:r>
      <w:r w:rsidR="005A46FE" w:rsidRPr="005A46FE">
        <w:rPr>
          <w:shd w:val="clear" w:color="auto" w:fill="FFFFFF"/>
        </w:rPr>
        <w:t xml:space="preserve"> for occupants to answer the door, whichever is greater, before entering the premises.</w:t>
      </w:r>
    </w:p>
    <w:p w:rsidR="00B81796" w:rsidRDefault="00B81796" w:rsidP="00B61E44">
      <w:r>
        <w:tab/>
        <w:t xml:space="preserve">b.  </w:t>
      </w:r>
      <w:r w:rsidR="007E24C7">
        <w:t xml:space="preserve">Any </w:t>
      </w:r>
      <w:r w:rsidR="00491D4E">
        <w:t xml:space="preserve">arrest </w:t>
      </w:r>
      <w:r w:rsidR="007E24C7">
        <w:t xml:space="preserve">warrant </w:t>
      </w:r>
      <w:r w:rsidR="00031F90">
        <w:t xml:space="preserve">to be executed at a residence </w:t>
      </w:r>
      <w:r w:rsidR="00491D4E">
        <w:t xml:space="preserve">or warrant </w:t>
      </w:r>
      <w:r w:rsidR="007E24C7">
        <w:t xml:space="preserve">authorizing a search and seizure </w:t>
      </w:r>
      <w:r w:rsidR="00031F90">
        <w:t xml:space="preserve">of </w:t>
      </w:r>
      <w:r w:rsidR="007E24C7">
        <w:t xml:space="preserve">a residence shall </w:t>
      </w:r>
      <w:r w:rsidR="00E94183">
        <w:t xml:space="preserve">contain </w:t>
      </w:r>
      <w:r w:rsidR="007E24C7">
        <w:t>the requirements set forth in subsection a. of this section.</w:t>
      </w:r>
    </w:p>
    <w:p w:rsidR="00B61E44" w:rsidRPr="00D71D68" w:rsidRDefault="00B61E44" w:rsidP="00B61E44"/>
    <w:p w:rsidR="00E94183" w:rsidRDefault="00686AEB" w:rsidP="00686AEB">
      <w:r>
        <w:tab/>
      </w:r>
      <w:r w:rsidR="00E94183">
        <w:t xml:space="preserve">2. </w:t>
      </w:r>
      <w:r w:rsidR="00051A56">
        <w:t xml:space="preserve"> </w:t>
      </w:r>
      <w:r w:rsidR="00E94183">
        <w:t>Section</w:t>
      </w:r>
      <w:r w:rsidR="00B61E44">
        <w:t xml:space="preserve"> 5 of P.L.1981, c. 290 (C.2C:3-7) is amended to read as follows:</w:t>
      </w:r>
    </w:p>
    <w:p w:rsidR="00E94183" w:rsidRDefault="00670E9F" w:rsidP="00E94183">
      <w:r>
        <w:tab/>
        <w:t>5.</w:t>
      </w:r>
      <w:r>
        <w:tab/>
      </w:r>
      <w:r w:rsidR="00E94183">
        <w:t>2C:3-7.  Use of force in law enforcement</w:t>
      </w:r>
    </w:p>
    <w:p w:rsidR="00E94183" w:rsidRDefault="00E94183" w:rsidP="00E94183">
      <w:r>
        <w:tab/>
        <w:t xml:space="preserve"> a.  Use of force justifiable to effect an arrest.    Subject to the provisions of this section and of section 2C:3-9, the use of force upon or toward the person of another is justifiable when the actor is making or assisting in making an arrest and the actor reaso</w:t>
      </w:r>
      <w:r w:rsidR="00B61E44">
        <w:t xml:space="preserve">nably believes that such force </w:t>
      </w:r>
      <w:r>
        <w:t>is immediately necessary to effect a lawful arrest.</w:t>
      </w:r>
    </w:p>
    <w:p w:rsidR="00E94183" w:rsidRDefault="007C1E67" w:rsidP="00E94183">
      <w:r>
        <w:tab/>
      </w:r>
      <w:r w:rsidR="00E94183">
        <w:t>b.  Limitations on the use of force.</w:t>
      </w:r>
    </w:p>
    <w:p w:rsidR="00E94183" w:rsidRDefault="007C1E67" w:rsidP="00E94183">
      <w:r>
        <w:tab/>
        <w:t>(1)</w:t>
      </w:r>
      <w:r>
        <w:tab/>
      </w:r>
      <w:r w:rsidR="00E94183">
        <w:t>The use of force is not justifiable under this section unless:</w:t>
      </w:r>
    </w:p>
    <w:p w:rsidR="00E94183" w:rsidRDefault="007C1E67" w:rsidP="00E94183">
      <w:r>
        <w:tab/>
        <w:t>(a)</w:t>
      </w:r>
      <w:r>
        <w:tab/>
      </w:r>
      <w:r w:rsidR="00E94183">
        <w:t>The actor makes known the purpose of the arrest or reasonably believes  that it is otherwise known by or cannot reasonably be made known to the person  to be arrested;  and</w:t>
      </w:r>
    </w:p>
    <w:p w:rsidR="00E94183" w:rsidRDefault="007C1E67" w:rsidP="00E94183">
      <w:pPr>
        <w:rPr>
          <w:u w:val="single"/>
        </w:rPr>
      </w:pPr>
      <w:r>
        <w:tab/>
        <w:t>(b)</w:t>
      </w:r>
      <w:r>
        <w:tab/>
      </w:r>
      <w:r w:rsidR="00E94183">
        <w:t>When the arrest is made under a warrant</w:t>
      </w:r>
      <w:r w:rsidR="00E94183" w:rsidRPr="00E94183">
        <w:rPr>
          <w:rFonts w:ascii="Albertus Extra Bold" w:hAnsi="Albertus Extra Bold"/>
          <w:b/>
        </w:rPr>
        <w:t>[</w:t>
      </w:r>
      <w:r w:rsidR="00E94183">
        <w:t>,</w:t>
      </w:r>
      <w:r w:rsidR="00B61E44" w:rsidRPr="00B61E44">
        <w:rPr>
          <w:rFonts w:ascii="Albertus Extra Bold" w:hAnsi="Albertus Extra Bold"/>
          <w:b/>
        </w:rPr>
        <w:t>]</w:t>
      </w:r>
      <w:r w:rsidR="00E94183">
        <w:t xml:space="preserve"> </w:t>
      </w:r>
      <w:r w:rsidR="00E94183">
        <w:rPr>
          <w:u w:val="single"/>
        </w:rPr>
        <w:t>:</w:t>
      </w:r>
    </w:p>
    <w:p w:rsidR="00E94183" w:rsidRDefault="00E94183" w:rsidP="00E94183">
      <w:pPr>
        <w:rPr>
          <w:u w:val="single"/>
        </w:rPr>
      </w:pPr>
      <w:r w:rsidRPr="00B61E44">
        <w:tab/>
      </w:r>
      <w:r w:rsidRPr="00B61E44">
        <w:rPr>
          <w:u w:val="single"/>
        </w:rPr>
        <w:t>i.</w:t>
      </w:r>
      <w:r>
        <w:rPr>
          <w:u w:val="single"/>
        </w:rPr>
        <w:t xml:space="preserve">  </w:t>
      </w:r>
      <w:r>
        <w:t>the warrant is valid or reasonably believed by the actor to be valid</w:t>
      </w:r>
      <w:r>
        <w:rPr>
          <w:u w:val="single"/>
        </w:rPr>
        <w:t>; and</w:t>
      </w:r>
    </w:p>
    <w:p w:rsidR="00E94183" w:rsidRPr="00E94183" w:rsidRDefault="00E94183" w:rsidP="00E94183">
      <w:pPr>
        <w:rPr>
          <w:u w:val="single"/>
        </w:rPr>
      </w:pPr>
      <w:r w:rsidRPr="00B61E44">
        <w:tab/>
      </w:r>
      <w:r>
        <w:rPr>
          <w:u w:val="single"/>
        </w:rPr>
        <w:t xml:space="preserve">ii.  if the warrant </w:t>
      </w:r>
      <w:r w:rsidR="00491D4E">
        <w:rPr>
          <w:u w:val="single"/>
        </w:rPr>
        <w:t xml:space="preserve">relates to an arrest </w:t>
      </w:r>
      <w:r w:rsidR="00031F90">
        <w:rPr>
          <w:u w:val="single"/>
        </w:rPr>
        <w:t xml:space="preserve">at a residence </w:t>
      </w:r>
      <w:r w:rsidR="00491D4E">
        <w:rPr>
          <w:u w:val="single"/>
        </w:rPr>
        <w:t xml:space="preserve">or search and seizure </w:t>
      </w:r>
      <w:r w:rsidR="00031F90">
        <w:rPr>
          <w:u w:val="single"/>
        </w:rPr>
        <w:t xml:space="preserve">of </w:t>
      </w:r>
      <w:r>
        <w:rPr>
          <w:u w:val="single"/>
        </w:rPr>
        <w:t xml:space="preserve">a residence, the </w:t>
      </w:r>
      <w:r w:rsidR="00B61E44">
        <w:rPr>
          <w:u w:val="single"/>
        </w:rPr>
        <w:t>actor executes the warrant in accordance with the provisions of section 1 o</w:t>
      </w:r>
      <w:r w:rsidR="00B61E44" w:rsidRPr="00B61E44">
        <w:rPr>
          <w:u w:val="single"/>
        </w:rPr>
        <w:t>f P.L.     , c.     (C.     )(pending before the Legislature as this bill)</w:t>
      </w:r>
      <w:r w:rsidR="00B61E44" w:rsidRPr="00B61E44">
        <w:t>.</w:t>
      </w:r>
      <w:r>
        <w:rPr>
          <w:u w:val="single"/>
        </w:rPr>
        <w:t xml:space="preserve"> </w:t>
      </w:r>
    </w:p>
    <w:p w:rsidR="00E94183" w:rsidRDefault="007C1E67" w:rsidP="00E94183">
      <w:r>
        <w:tab/>
        <w:t>(2)</w:t>
      </w:r>
      <w:r>
        <w:tab/>
      </w:r>
      <w:r w:rsidR="00E94183">
        <w:t>The use of deadly force is not justifiable under this section unless:</w:t>
      </w:r>
    </w:p>
    <w:p w:rsidR="007C1E67" w:rsidRDefault="007C1E67" w:rsidP="007C1E67">
      <w:r>
        <w:tab/>
        <w:t>(a)</w:t>
      </w:r>
      <w:r>
        <w:tab/>
      </w:r>
      <w:r w:rsidR="00E94183">
        <w:t xml:space="preserve">The actor effecting the arrest is authorized to act as a peace officer  or has been summoned by and is assisting a person whom </w:t>
      </w:r>
      <w:r>
        <w:br w:type="page"/>
      </w:r>
    </w:p>
    <w:p w:rsidR="00E94183" w:rsidRDefault="00E94183" w:rsidP="00E94183">
      <w:r>
        <w:lastRenderedPageBreak/>
        <w:t>he reasonably believes  to be authorized to act as a peace officer;  and</w:t>
      </w:r>
    </w:p>
    <w:p w:rsidR="00E94183" w:rsidRDefault="007C1E67" w:rsidP="00E94183">
      <w:r>
        <w:tab/>
        <w:t>(b)</w:t>
      </w:r>
      <w:r>
        <w:tab/>
      </w:r>
      <w:r w:rsidR="00E94183">
        <w:t>The actor reasonably believes that the force employed creates no substantial risk of injury to innocent persons;  and</w:t>
      </w:r>
    </w:p>
    <w:p w:rsidR="00E94183" w:rsidRDefault="007C1E67" w:rsidP="00E94183">
      <w:r>
        <w:tab/>
        <w:t>(c)</w:t>
      </w:r>
      <w:r>
        <w:tab/>
      </w:r>
      <w:r w:rsidR="00E94183">
        <w:t>The actor reasonably believes that the crime for which the arrest is made was homicide, kidnapping, an offense under 2C:14-2 or 2C:14-3, arson, robbery, burglary of a dwelling, or an attempt to commit one of these crimes; and</w:t>
      </w:r>
    </w:p>
    <w:p w:rsidR="00E94183" w:rsidRDefault="007C1E67" w:rsidP="00E94183">
      <w:r>
        <w:tab/>
        <w:t>(d)</w:t>
      </w:r>
      <w:r>
        <w:tab/>
      </w:r>
      <w:r w:rsidR="00E94183">
        <w:t>The actor reasonably believes:</w:t>
      </w:r>
      <w:bookmarkStart w:id="1" w:name="_GoBack"/>
      <w:bookmarkEnd w:id="1"/>
    </w:p>
    <w:p w:rsidR="00E94183" w:rsidRDefault="007C1E67" w:rsidP="00E94183">
      <w:r>
        <w:tab/>
        <w:t>(i)</w:t>
      </w:r>
      <w:r>
        <w:tab/>
      </w:r>
      <w:r w:rsidR="00E94183">
        <w:t>There is an imminent threat of deadly force to himself or a third party;  or</w:t>
      </w:r>
    </w:p>
    <w:p w:rsidR="00E94183" w:rsidRDefault="007C1E67" w:rsidP="00E94183">
      <w:r>
        <w:tab/>
        <w:t>(ii)</w:t>
      </w:r>
      <w:r>
        <w:tab/>
      </w:r>
      <w:r w:rsidR="00E94183">
        <w:t>The use of deadly force is necessary to thwart the commission of a crime as set forth in subparagraph (c) of this paragraph;  or</w:t>
      </w:r>
    </w:p>
    <w:p w:rsidR="00E94183" w:rsidRDefault="007C1E67" w:rsidP="00E94183">
      <w:r>
        <w:tab/>
        <w:t xml:space="preserve">(iii)  </w:t>
      </w:r>
      <w:r w:rsidR="00E94183">
        <w:t>The use of deadly force is necessary to prevent an escape.</w:t>
      </w:r>
    </w:p>
    <w:p w:rsidR="00E94183" w:rsidRDefault="007C1E67" w:rsidP="00E94183">
      <w:r>
        <w:tab/>
      </w:r>
      <w:r w:rsidR="00E94183">
        <w:t>c.  Use of force to prevent escape from custody.    The use of force to prevent the escape of an arrested person from custody is justifiable when the force could, under subsections a. and b. of this section, have been employed to  effect the arrest under which the person is in custody. A correction officer  or other person authorized to act as a peace officer is, however, justified in  using any force including deadly force, which he reasonably believes to be  immediately necessary to prevent the escape of a person committed to a jail,  prison, or other institution for the detention of persons charged with or  convicted of an offense so long as the actor believes that the force employed  creates no substantial risk of injury to innocent persons.</w:t>
      </w:r>
    </w:p>
    <w:p w:rsidR="00E94183" w:rsidRDefault="007C1E67" w:rsidP="00E94183">
      <w:r>
        <w:tab/>
        <w:t>d.</w:t>
      </w:r>
      <w:r>
        <w:tab/>
      </w:r>
      <w:r w:rsidR="00E94183">
        <w:t>Use of force by private person assisting an unlawful arrest.</w:t>
      </w:r>
    </w:p>
    <w:p w:rsidR="00E94183" w:rsidRDefault="007C1E67" w:rsidP="00E94183">
      <w:r>
        <w:tab/>
        <w:t>(1)</w:t>
      </w:r>
      <w:r>
        <w:tab/>
      </w:r>
      <w:r w:rsidR="00E94183">
        <w:t>A private person who is summoned by a peace officer to assist in effecting an unlawful arrest is justified in using any force which he would be justified in using if the arrest were lawful, provided that he does not believe  the arrest is unlawful.</w:t>
      </w:r>
    </w:p>
    <w:p w:rsidR="00E94183" w:rsidRDefault="007C1E67" w:rsidP="00E94183">
      <w:r>
        <w:tab/>
        <w:t>(2)</w:t>
      </w:r>
      <w:r>
        <w:tab/>
      </w:r>
      <w:r w:rsidR="00E94183">
        <w:t>A private person who assists another private person in effecting an unlawful arrest, or who, not being summoned, assists a peace officer in effecting an unlawful arrest, is justified in using any force which he would be  justified in using if the arrest were lawful, provided that (a) he reasonably  believes the arrest is lawful, and (b) the arrest would be lawful if the facts  were as he believes them to be and such belief is reasonable.</w:t>
      </w:r>
    </w:p>
    <w:p w:rsidR="00E94183" w:rsidRDefault="007C1E67" w:rsidP="00E94183">
      <w:r>
        <w:tab/>
        <w:t>e.</w:t>
      </w:r>
      <w:r>
        <w:tab/>
      </w:r>
      <w:r w:rsidR="00E94183">
        <w:t>Use of force to prevent suicide or the commission of a crime. The use of force upon or toward the person of another is justifiable when the actor  reasonably believes that such force is immediately necessary to prevent such  other person from committing suicide, inflicting serious bodily harm upon  himself, committing or consummating the commission of a crime involving or  threatening bodily harm, damage to or loss of property or a breach of the peace, except that:</w:t>
      </w:r>
    </w:p>
    <w:p w:rsidR="00E94183" w:rsidRDefault="007C1E67" w:rsidP="00E94183">
      <w:r>
        <w:lastRenderedPageBreak/>
        <w:tab/>
        <w:t>(1)</w:t>
      </w:r>
      <w:r>
        <w:tab/>
      </w:r>
      <w:r w:rsidR="00E94183">
        <w:t>Any limitations imposed by the other provisions of this chapter on the justifiable use of force in self-protection, for the protection of others, the protection of property, the effectuation of an arrest or the prevention of an escape from custody shall apply notwithstanding the criminality of the conduct against which such force is used;  and</w:t>
      </w:r>
    </w:p>
    <w:p w:rsidR="00E94183" w:rsidRDefault="007C1E67" w:rsidP="00E94183">
      <w:r>
        <w:tab/>
        <w:t>(2)</w:t>
      </w:r>
      <w:r>
        <w:tab/>
      </w:r>
      <w:r w:rsidR="00E94183">
        <w:t>The use of deadly force is not in any event justifiable under this subsection unless the actor reasonably believes that it is likely that the person whom he seeks to prevent from committing a crime will endanger human life or inflict serious bodily harm upon another unless the commission or the consummation of the crime is prevented and that the use of such force presents no substantial risk of injury to innocent persons.</w:t>
      </w:r>
    </w:p>
    <w:p w:rsidR="00E94183" w:rsidRDefault="00B61E44" w:rsidP="00E94183">
      <w:r>
        <w:t>(</w:t>
      </w:r>
      <w:proofErr w:type="spellStart"/>
      <w:r>
        <w:t>cf</w:t>
      </w:r>
      <w:proofErr w:type="spellEnd"/>
      <w:r>
        <w:t>: P.</w:t>
      </w:r>
      <w:r w:rsidR="00E94183">
        <w:t>L.19</w:t>
      </w:r>
      <w:r>
        <w:t>81, c.290, s.</w:t>
      </w:r>
      <w:r w:rsidR="00E94183">
        <w:t>5</w:t>
      </w:r>
      <w:r>
        <w:t>)</w:t>
      </w:r>
    </w:p>
    <w:p w:rsidR="00E94183" w:rsidRDefault="00E94183" w:rsidP="00686AEB"/>
    <w:p w:rsidR="00686AEB" w:rsidRPr="00AA7880" w:rsidRDefault="007C1E67" w:rsidP="00686AEB">
      <w:r>
        <w:tab/>
        <w:t>3.</w:t>
      </w:r>
      <w:r>
        <w:tab/>
      </w:r>
      <w:r w:rsidR="00051A56">
        <w:t>This act shall take effect</w:t>
      </w:r>
      <w:r w:rsidR="00E94183">
        <w:t xml:space="preserve"> immediately</w:t>
      </w:r>
      <w:r w:rsidR="005F45D2">
        <w:t>.</w:t>
      </w:r>
    </w:p>
    <w:p w:rsidR="00686AEB" w:rsidRDefault="00686AEB" w:rsidP="00686AEB"/>
    <w:p w:rsidR="00C454FA" w:rsidRPr="00CE7BD8" w:rsidRDefault="00C454FA" w:rsidP="00686AEB"/>
    <w:p w:rsidR="00686AEB" w:rsidRPr="00AA7880" w:rsidRDefault="00686AEB" w:rsidP="00686AEB">
      <w:pPr>
        <w:jc w:val="center"/>
      </w:pPr>
      <w:r w:rsidRPr="00D71D68">
        <w:t>STATEMENT</w:t>
      </w:r>
    </w:p>
    <w:p w:rsidR="00686AEB" w:rsidRDefault="00686AEB" w:rsidP="00686AEB"/>
    <w:p w:rsidR="00C454FA" w:rsidRDefault="00C454FA" w:rsidP="00C454FA">
      <w:r>
        <w:tab/>
        <w:t>This bill prohibits the issuance and execution of a “no</w:t>
      </w:r>
      <w:r w:rsidR="00AB4291">
        <w:t>-</w:t>
      </w:r>
      <w:r>
        <w:t>knock” warrant</w:t>
      </w:r>
      <w:r w:rsidR="00176488">
        <w:t xml:space="preserve"> that is</w:t>
      </w:r>
      <w:r>
        <w:t xml:space="preserve"> </w:t>
      </w:r>
      <w:r w:rsidR="00031F90">
        <w:t xml:space="preserve">to be executed at a </w:t>
      </w:r>
      <w:r w:rsidR="00167298">
        <w:t>residence</w:t>
      </w:r>
      <w:r>
        <w:t>.</w:t>
      </w:r>
    </w:p>
    <w:p w:rsidR="00A02B54" w:rsidRDefault="00C454FA" w:rsidP="00167298">
      <w:pPr>
        <w:rPr>
          <w:shd w:val="clear" w:color="auto" w:fill="FFFFFF"/>
        </w:rPr>
      </w:pPr>
      <w:r>
        <w:tab/>
      </w:r>
      <w:r w:rsidR="00167298">
        <w:t>A</w:t>
      </w:r>
      <w:r w:rsidR="00176488">
        <w:t xml:space="preserve"> warrant typically requires </w:t>
      </w:r>
      <w:r w:rsidR="00167298">
        <w:t>officer</w:t>
      </w:r>
      <w:r w:rsidR="00176488">
        <w:t>s</w:t>
      </w:r>
      <w:r w:rsidR="00167298">
        <w:t xml:space="preserve"> to knock on the door and announce their authority and purpose before entering the premises.  Under current law, a court may issue</w:t>
      </w:r>
      <w:r w:rsidR="00176488">
        <w:t xml:space="preserve"> a</w:t>
      </w:r>
      <w:r w:rsidR="00167298">
        <w:t xml:space="preserve"> “no-knock” warrant under certain circumstances </w:t>
      </w:r>
      <w:r w:rsidR="00167298">
        <w:rPr>
          <w:shd w:val="clear" w:color="auto" w:fill="FFFFFF"/>
        </w:rPr>
        <w:t xml:space="preserve">if there is </w:t>
      </w:r>
      <w:r w:rsidR="00D2032A">
        <w:rPr>
          <w:shd w:val="clear" w:color="auto" w:fill="FFFFFF"/>
        </w:rPr>
        <w:t xml:space="preserve">a </w:t>
      </w:r>
      <w:r w:rsidR="00D2032A" w:rsidRPr="00D2032A">
        <w:rPr>
          <w:shd w:val="clear" w:color="auto" w:fill="FFFFFF"/>
        </w:rPr>
        <w:t>reasonable, particularized suspicion that a no-knock entry is</w:t>
      </w:r>
      <w:r w:rsidR="00D2032A">
        <w:rPr>
          <w:shd w:val="clear" w:color="auto" w:fill="FFFFFF"/>
        </w:rPr>
        <w:t xml:space="preserve"> </w:t>
      </w:r>
      <w:r w:rsidR="00D2032A" w:rsidRPr="00D2032A">
        <w:rPr>
          <w:shd w:val="clear" w:color="auto" w:fill="FFFFFF"/>
        </w:rPr>
        <w:t>required to prevent the destruct</w:t>
      </w:r>
      <w:r w:rsidR="00176488">
        <w:rPr>
          <w:shd w:val="clear" w:color="auto" w:fill="FFFFFF"/>
        </w:rPr>
        <w:t>ion of evidence,</w:t>
      </w:r>
      <w:r w:rsidR="00D2032A">
        <w:rPr>
          <w:shd w:val="clear" w:color="auto" w:fill="FFFFFF"/>
        </w:rPr>
        <w:t xml:space="preserve"> protect the </w:t>
      </w:r>
      <w:r w:rsidR="00176488">
        <w:rPr>
          <w:shd w:val="clear" w:color="auto" w:fill="FFFFFF"/>
        </w:rPr>
        <w:t>officer’s safety, or</w:t>
      </w:r>
      <w:r w:rsidR="00D2032A" w:rsidRPr="00D2032A">
        <w:rPr>
          <w:shd w:val="clear" w:color="auto" w:fill="FFFFFF"/>
        </w:rPr>
        <w:t xml:space="preserve"> effe</w:t>
      </w:r>
      <w:r w:rsidR="00D2032A">
        <w:rPr>
          <w:shd w:val="clear" w:color="auto" w:fill="FFFFFF"/>
        </w:rPr>
        <w:t xml:space="preserve">ctuate the arrest or seizure of </w:t>
      </w:r>
      <w:r w:rsidR="00167298">
        <w:rPr>
          <w:shd w:val="clear" w:color="auto" w:fill="FFFFFF"/>
        </w:rPr>
        <w:t>evidence.</w:t>
      </w:r>
    </w:p>
    <w:p w:rsidR="00491D4E" w:rsidRDefault="00167298" w:rsidP="00491D4E">
      <w:pPr>
        <w:rPr>
          <w:spacing w:val="0"/>
        </w:rPr>
      </w:pPr>
      <w:r>
        <w:rPr>
          <w:shd w:val="clear" w:color="auto" w:fill="FFFFFF"/>
        </w:rPr>
        <w:tab/>
        <w:t>In M</w:t>
      </w:r>
      <w:r w:rsidR="005F45D2">
        <w:rPr>
          <w:shd w:val="clear" w:color="auto" w:fill="FFFFFF"/>
        </w:rPr>
        <w:t>arch</w:t>
      </w:r>
      <w:r>
        <w:rPr>
          <w:shd w:val="clear" w:color="auto" w:fill="FFFFFF"/>
        </w:rPr>
        <w:t xml:space="preserve"> 2020, Breonna T</w:t>
      </w:r>
      <w:r w:rsidR="005F45D2">
        <w:rPr>
          <w:shd w:val="clear" w:color="auto" w:fill="FFFFFF"/>
        </w:rPr>
        <w:t>aylor, a 26-year-</w:t>
      </w:r>
      <w:r>
        <w:rPr>
          <w:shd w:val="clear" w:color="auto" w:fill="FFFFFF"/>
        </w:rPr>
        <w:t>old emergency medical technician, was shot and killed</w:t>
      </w:r>
      <w:r w:rsidR="00491D4E">
        <w:rPr>
          <w:shd w:val="clear" w:color="auto" w:fill="FFFFFF"/>
        </w:rPr>
        <w:t xml:space="preserve"> by the Louisville Metro Police Department </w:t>
      </w:r>
      <w:r w:rsidR="00D84353">
        <w:rPr>
          <w:shd w:val="clear" w:color="auto" w:fill="FFFFFF"/>
        </w:rPr>
        <w:t xml:space="preserve">officers who were </w:t>
      </w:r>
      <w:r w:rsidR="00491D4E">
        <w:t xml:space="preserve">executing a no-knock warrant. </w:t>
      </w:r>
      <w:r w:rsidR="00031F90">
        <w:t xml:space="preserve"> </w:t>
      </w:r>
    </w:p>
    <w:p w:rsidR="005A46FE" w:rsidRDefault="00491D4E" w:rsidP="005A46FE">
      <w:r>
        <w:rPr>
          <w:spacing w:val="0"/>
        </w:rPr>
        <w:tab/>
        <w:t>Under the bill, pr</w:t>
      </w:r>
      <w:r>
        <w:t xml:space="preserve">ior to executing an arrest warrant </w:t>
      </w:r>
      <w:r w:rsidR="00174B5A">
        <w:t xml:space="preserve">at a residence </w:t>
      </w:r>
      <w:r>
        <w:t xml:space="preserve">or warrant authorizing a search and seizure </w:t>
      </w:r>
      <w:r w:rsidR="00174B5A">
        <w:t xml:space="preserve">at </w:t>
      </w:r>
      <w:r>
        <w:t>a residence, a law enforcement officer is required to</w:t>
      </w:r>
      <w:r w:rsidR="00415CCB">
        <w:t xml:space="preserve"> </w:t>
      </w:r>
      <w:r>
        <w:t xml:space="preserve">knock on the door of the residence; </w:t>
      </w:r>
      <w:r w:rsidR="005A46FE">
        <w:t xml:space="preserve">clearly and verbally announce the officer’s identity and reason for </w:t>
      </w:r>
      <w:r w:rsidR="00176488">
        <w:t>being there</w:t>
      </w:r>
      <w:r w:rsidR="005A46FE">
        <w:t xml:space="preserve">; and, </w:t>
      </w:r>
      <w:r w:rsidR="005A46FE" w:rsidRPr="005A46FE">
        <w:t>absent exigent cir</w:t>
      </w:r>
      <w:r w:rsidR="005A46FE">
        <w:t>cumstances, wait a reasonable amount of time but not less than 30</w:t>
      </w:r>
      <w:r w:rsidR="005A46FE" w:rsidRPr="005A46FE">
        <w:t xml:space="preserve"> seconds</w:t>
      </w:r>
      <w:r w:rsidR="005A46FE" w:rsidRPr="005A46FE">
        <w:rPr>
          <w:shd w:val="clear" w:color="auto" w:fill="FFFFFF"/>
        </w:rPr>
        <w:t xml:space="preserve"> for occupants to answer the door, whichever is greater, before entering the premises.</w:t>
      </w:r>
    </w:p>
    <w:p w:rsidR="00491D4E" w:rsidRDefault="005A46FE" w:rsidP="005A46FE">
      <w:r>
        <w:tab/>
      </w:r>
      <w:r w:rsidR="00491D4E">
        <w:t xml:space="preserve">The bill further requires any </w:t>
      </w:r>
      <w:r w:rsidR="00174B5A">
        <w:t xml:space="preserve">arrest warrant </w:t>
      </w:r>
      <w:r w:rsidR="00176488">
        <w:t xml:space="preserve">that is </w:t>
      </w:r>
      <w:r w:rsidR="00174B5A">
        <w:t xml:space="preserve">to be executed at a residence or </w:t>
      </w:r>
      <w:r w:rsidR="00491D4E">
        <w:t xml:space="preserve">warrant authorizing a search and seizure </w:t>
      </w:r>
      <w:r w:rsidR="00176488">
        <w:t>at</w:t>
      </w:r>
      <w:r w:rsidR="00174B5A">
        <w:t xml:space="preserve"> a </w:t>
      </w:r>
      <w:r w:rsidR="00491D4E">
        <w:t>residence to contain the requirements set forth in the bill.</w:t>
      </w:r>
    </w:p>
    <w:p w:rsidR="00167298" w:rsidRPr="00031F90" w:rsidRDefault="00491D4E" w:rsidP="00031F90">
      <w:pPr>
        <w:rPr>
          <w:u w:val="single"/>
        </w:rPr>
      </w:pPr>
      <w:r>
        <w:tab/>
      </w:r>
      <w:r w:rsidR="00415CCB">
        <w:t>The provisions of the bill also modify the u</w:t>
      </w:r>
      <w:r w:rsidR="00415CCB" w:rsidRPr="00415CCB">
        <w:t xml:space="preserve">se of force </w:t>
      </w:r>
      <w:r w:rsidR="00415CCB">
        <w:t xml:space="preserve">by a law enforcement officer </w:t>
      </w:r>
      <w:r w:rsidR="00415CCB" w:rsidRPr="00415CCB">
        <w:t>to effect an arrest</w:t>
      </w:r>
      <w:r w:rsidR="00415CCB">
        <w:t xml:space="preserve">.  Under the bill, the use of force </w:t>
      </w:r>
      <w:r w:rsidR="00031F90">
        <w:t xml:space="preserve">to effect an </w:t>
      </w:r>
      <w:r w:rsidR="00415CCB">
        <w:t>arrest pursuant to a warrant</w:t>
      </w:r>
      <w:r w:rsidR="00031F90">
        <w:t xml:space="preserve"> is not </w:t>
      </w:r>
      <w:r w:rsidR="00031F90" w:rsidRPr="00031F90">
        <w:t xml:space="preserve">justifiable unless </w:t>
      </w:r>
      <w:r w:rsidR="00415CCB" w:rsidRPr="00031F90">
        <w:t>the warrant is valid or reasonably believed by the actor to be valid</w:t>
      </w:r>
      <w:r w:rsidR="00031F90" w:rsidRPr="00031F90">
        <w:t xml:space="preserve">; and, </w:t>
      </w:r>
      <w:r w:rsidR="00415CCB" w:rsidRPr="00031F90">
        <w:t xml:space="preserve">if the warrant relates to an arrest </w:t>
      </w:r>
      <w:r w:rsidR="00174B5A">
        <w:t xml:space="preserve">at a residence </w:t>
      </w:r>
      <w:r w:rsidR="00415CCB" w:rsidRPr="00031F90">
        <w:t xml:space="preserve">or search </w:t>
      </w:r>
      <w:r w:rsidR="00415CCB" w:rsidRPr="00031F90">
        <w:lastRenderedPageBreak/>
        <w:t xml:space="preserve">and seizure </w:t>
      </w:r>
      <w:r w:rsidR="00174B5A">
        <w:t xml:space="preserve">of </w:t>
      </w:r>
      <w:r w:rsidR="00415CCB" w:rsidRPr="00031F90">
        <w:t xml:space="preserve">a residence, the </w:t>
      </w:r>
      <w:r w:rsidR="00174B5A">
        <w:t xml:space="preserve">officer </w:t>
      </w:r>
      <w:r w:rsidR="00415CCB" w:rsidRPr="00031F90">
        <w:t xml:space="preserve">executes the warrant in accordance with the provisions of </w:t>
      </w:r>
      <w:r w:rsidR="00031F90" w:rsidRPr="00031F90">
        <w:t>the bill.</w:t>
      </w:r>
    </w:p>
    <w:sectPr w:rsidR="00167298" w:rsidRPr="00031F90" w:rsidSect="003D116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8C7" w:rsidRDefault="00C058C7">
      <w:r>
        <w:separator/>
      </w:r>
    </w:p>
  </w:endnote>
  <w:endnote w:type="continuationSeparator" w:id="0">
    <w:p w:rsidR="00C058C7" w:rsidRDefault="00C05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C07" w:rsidRDefault="00561C07" w:rsidP="00561C07">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A56" w:rsidRPr="00921C91" w:rsidRDefault="00051A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1A56" w:rsidRPr="00921C91" w:rsidRDefault="00051A56">
    <w:pPr>
      <w:pStyle w:val="Footer"/>
      <w:rPr>
        <w:szCs w:val="18"/>
      </w:rPr>
    </w:pPr>
  </w:p>
  <w:p w:rsidR="00051A56" w:rsidRPr="00921C91" w:rsidRDefault="00051A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8C7" w:rsidRDefault="00C058C7">
      <w:r>
        <w:separator/>
      </w:r>
    </w:p>
  </w:footnote>
  <w:footnote w:type="continuationSeparator" w:id="0">
    <w:p w:rsidR="00C058C7" w:rsidRDefault="00C05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79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1161" w:rsidRDefault="003D1161" w:rsidP="003D1161">
    <w:pPr>
      <w:pStyle w:val="bpuHeadSpon"/>
    </w:pPr>
    <w:r w:rsidRPr="003D1161">
      <w:rPr>
        <w:rStyle w:val="bpuHeadSponChar"/>
      </w:rPr>
      <w:t>A4286</w:t>
    </w:r>
    <w:r>
      <w:t xml:space="preserve"> WIMBERLY</w:t>
    </w:r>
    <w:r w:rsidR="0001060D">
      <w:t>, REYNOLDS-JACKSON</w:t>
    </w:r>
  </w:p>
  <w:p w:rsidR="003D1161" w:rsidRDefault="003D1161" w:rsidP="003D1161">
    <w:pPr>
      <w:pStyle w:val="bpuHeadSpon"/>
    </w:pPr>
    <w:r>
      <w:fldChar w:fldCharType="begin"/>
    </w:r>
    <w:r>
      <w:instrText xml:space="preserve"> PAGE  \* MERGEFORMAT </w:instrText>
    </w:r>
    <w:r>
      <w:fldChar w:fldCharType="separate"/>
    </w:r>
    <w:r w:rsidR="00B079DF">
      <w:rPr>
        <w:noProof/>
      </w:rPr>
      <w:t>3</w:t>
    </w:r>
    <w:r>
      <w:fldChar w:fldCharType="end"/>
    </w:r>
  </w:p>
  <w:p w:rsidR="003D1161" w:rsidRDefault="003D1161" w:rsidP="003D11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1161" w:rsidRDefault="003D1161" w:rsidP="003D1161">
    <w:pPr>
      <w:pStyle w:val="bpuHeadSpon"/>
    </w:pPr>
    <w:r w:rsidRPr="003D1161">
      <w:rPr>
        <w:rStyle w:val="bpuHeadSponChar"/>
      </w:rPr>
      <w:t>A4286</w:t>
    </w:r>
    <w:r>
      <w:t xml:space="preserve"> WIMBERLY</w:t>
    </w:r>
    <w:r w:rsidR="0001060D">
      <w:t>, REYNOLDS-JACKSON</w:t>
    </w:r>
  </w:p>
  <w:p w:rsidR="003D1161" w:rsidRDefault="003D1161" w:rsidP="003D1161">
    <w:pPr>
      <w:pStyle w:val="bpuHeadSpon"/>
    </w:pPr>
    <w:r>
      <w:fldChar w:fldCharType="begin"/>
    </w:r>
    <w:r>
      <w:instrText xml:space="preserve"> PAGE  \* MERGEFORMAT </w:instrText>
    </w:r>
    <w:r>
      <w:fldChar w:fldCharType="separate"/>
    </w:r>
    <w:r w:rsidR="00B079DF">
      <w:rPr>
        <w:noProof/>
      </w:rPr>
      <w:t>2</w:t>
    </w:r>
    <w:r>
      <w:fldChar w:fldCharType="end"/>
    </w:r>
  </w:p>
  <w:p w:rsidR="003D1161" w:rsidRDefault="003D1161" w:rsidP="003D11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8C7"/>
    <w:rsid w:val="000051BD"/>
    <w:rsid w:val="0001060D"/>
    <w:rsid w:val="000160A5"/>
    <w:rsid w:val="0002335B"/>
    <w:rsid w:val="00031F90"/>
    <w:rsid w:val="0003549A"/>
    <w:rsid w:val="000367AE"/>
    <w:rsid w:val="00043B22"/>
    <w:rsid w:val="00051A5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AC3"/>
    <w:rsid w:val="000F3DA2"/>
    <w:rsid w:val="000F5FDE"/>
    <w:rsid w:val="000F7466"/>
    <w:rsid w:val="0013000E"/>
    <w:rsid w:val="00133F81"/>
    <w:rsid w:val="00135943"/>
    <w:rsid w:val="00153EF4"/>
    <w:rsid w:val="00157C51"/>
    <w:rsid w:val="001645FB"/>
    <w:rsid w:val="00167298"/>
    <w:rsid w:val="00173D2B"/>
    <w:rsid w:val="00174B5A"/>
    <w:rsid w:val="0017648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36C"/>
    <w:rsid w:val="00222983"/>
    <w:rsid w:val="002370D0"/>
    <w:rsid w:val="00255958"/>
    <w:rsid w:val="00257FA2"/>
    <w:rsid w:val="0026574A"/>
    <w:rsid w:val="002660BB"/>
    <w:rsid w:val="002720E8"/>
    <w:rsid w:val="00275293"/>
    <w:rsid w:val="002776B0"/>
    <w:rsid w:val="0028094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301"/>
    <w:rsid w:val="00382F1F"/>
    <w:rsid w:val="00386C6B"/>
    <w:rsid w:val="00391DA4"/>
    <w:rsid w:val="003A3C64"/>
    <w:rsid w:val="003A3F83"/>
    <w:rsid w:val="003C43EF"/>
    <w:rsid w:val="003C5A6B"/>
    <w:rsid w:val="003C7FB2"/>
    <w:rsid w:val="003D1161"/>
    <w:rsid w:val="003D24DE"/>
    <w:rsid w:val="003E26D4"/>
    <w:rsid w:val="003E47BA"/>
    <w:rsid w:val="003F3B37"/>
    <w:rsid w:val="0040195A"/>
    <w:rsid w:val="00402DC0"/>
    <w:rsid w:val="00415CC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388"/>
    <w:rsid w:val="00484144"/>
    <w:rsid w:val="00484C19"/>
    <w:rsid w:val="00485866"/>
    <w:rsid w:val="00491D4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C07"/>
    <w:rsid w:val="005651F3"/>
    <w:rsid w:val="00572184"/>
    <w:rsid w:val="00577A15"/>
    <w:rsid w:val="00580533"/>
    <w:rsid w:val="0059131D"/>
    <w:rsid w:val="005A46FE"/>
    <w:rsid w:val="005B3F92"/>
    <w:rsid w:val="005B479C"/>
    <w:rsid w:val="005B561E"/>
    <w:rsid w:val="005C07E4"/>
    <w:rsid w:val="005C2124"/>
    <w:rsid w:val="005C336F"/>
    <w:rsid w:val="005C7F3C"/>
    <w:rsid w:val="005D6AE9"/>
    <w:rsid w:val="005E017C"/>
    <w:rsid w:val="005E50C6"/>
    <w:rsid w:val="005F2A97"/>
    <w:rsid w:val="005F399B"/>
    <w:rsid w:val="005F45D2"/>
    <w:rsid w:val="006019F8"/>
    <w:rsid w:val="00605B20"/>
    <w:rsid w:val="00610ED2"/>
    <w:rsid w:val="0061156F"/>
    <w:rsid w:val="00613FF5"/>
    <w:rsid w:val="006155A8"/>
    <w:rsid w:val="0062020F"/>
    <w:rsid w:val="00621B94"/>
    <w:rsid w:val="00626239"/>
    <w:rsid w:val="00635316"/>
    <w:rsid w:val="00635449"/>
    <w:rsid w:val="006378C5"/>
    <w:rsid w:val="00645E6A"/>
    <w:rsid w:val="00665CBC"/>
    <w:rsid w:val="00667A5C"/>
    <w:rsid w:val="00670E9F"/>
    <w:rsid w:val="00677316"/>
    <w:rsid w:val="00686AEB"/>
    <w:rsid w:val="006B2DB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FAB"/>
    <w:rsid w:val="00781B4D"/>
    <w:rsid w:val="007824BF"/>
    <w:rsid w:val="00783B8D"/>
    <w:rsid w:val="00794B94"/>
    <w:rsid w:val="00794BD4"/>
    <w:rsid w:val="007A2F73"/>
    <w:rsid w:val="007A3061"/>
    <w:rsid w:val="007A5A0B"/>
    <w:rsid w:val="007C0E14"/>
    <w:rsid w:val="007C1E67"/>
    <w:rsid w:val="007C7DE4"/>
    <w:rsid w:val="007D40CB"/>
    <w:rsid w:val="007D5796"/>
    <w:rsid w:val="007D59C0"/>
    <w:rsid w:val="007D7D9C"/>
    <w:rsid w:val="007E24C7"/>
    <w:rsid w:val="007F1C2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B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329"/>
    <w:rsid w:val="00963A46"/>
    <w:rsid w:val="00966A3E"/>
    <w:rsid w:val="00971493"/>
    <w:rsid w:val="00971AD9"/>
    <w:rsid w:val="00973069"/>
    <w:rsid w:val="00973523"/>
    <w:rsid w:val="009739F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B5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29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9DF"/>
    <w:rsid w:val="00B1138C"/>
    <w:rsid w:val="00B2574A"/>
    <w:rsid w:val="00B35D8A"/>
    <w:rsid w:val="00B45B34"/>
    <w:rsid w:val="00B57047"/>
    <w:rsid w:val="00B61D86"/>
    <w:rsid w:val="00B61E44"/>
    <w:rsid w:val="00B6342D"/>
    <w:rsid w:val="00B726BD"/>
    <w:rsid w:val="00B732BC"/>
    <w:rsid w:val="00B8179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8C7"/>
    <w:rsid w:val="00C12E48"/>
    <w:rsid w:val="00C13D14"/>
    <w:rsid w:val="00C15F53"/>
    <w:rsid w:val="00C23F09"/>
    <w:rsid w:val="00C25356"/>
    <w:rsid w:val="00C301AA"/>
    <w:rsid w:val="00C328D0"/>
    <w:rsid w:val="00C454F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32A"/>
    <w:rsid w:val="00D268AC"/>
    <w:rsid w:val="00D27FF3"/>
    <w:rsid w:val="00D343D0"/>
    <w:rsid w:val="00D3664D"/>
    <w:rsid w:val="00D500E9"/>
    <w:rsid w:val="00D507BC"/>
    <w:rsid w:val="00D6090A"/>
    <w:rsid w:val="00D62FA3"/>
    <w:rsid w:val="00D63B6F"/>
    <w:rsid w:val="00D64A90"/>
    <w:rsid w:val="00D84353"/>
    <w:rsid w:val="00D9410B"/>
    <w:rsid w:val="00D9695B"/>
    <w:rsid w:val="00DA2417"/>
    <w:rsid w:val="00DA5585"/>
    <w:rsid w:val="00DB02AC"/>
    <w:rsid w:val="00DB1E1A"/>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183"/>
    <w:rsid w:val="00EA7C16"/>
    <w:rsid w:val="00EC5281"/>
    <w:rsid w:val="00EC791D"/>
    <w:rsid w:val="00EC7CA6"/>
    <w:rsid w:val="00ED3C5D"/>
    <w:rsid w:val="00ED4553"/>
    <w:rsid w:val="00EF260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82AD34"/>
  <w15:docId w15:val="{0BDC2A47-C334-4B4B-BBF5-71FF00B76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sh">
    <w:name w:val="ss_sh"/>
    <w:basedOn w:val="DefaultParagraphFont"/>
    <w:rsid w:val="00A02B54"/>
  </w:style>
  <w:style w:type="character" w:styleId="Hyperlink">
    <w:name w:val="Hyperlink"/>
    <w:basedOn w:val="DefaultParagraphFont"/>
    <w:uiPriority w:val="99"/>
    <w:semiHidden/>
    <w:unhideWhenUsed/>
    <w:rsid w:val="00A02B54"/>
    <w:rPr>
      <w:color w:val="0000FF"/>
      <w:u w:val="single"/>
    </w:rPr>
  </w:style>
  <w:style w:type="character" w:customStyle="1" w:styleId="ssit">
    <w:name w:val="ss_it"/>
    <w:basedOn w:val="DefaultParagraphFont"/>
    <w:rsid w:val="00A02B54"/>
  </w:style>
  <w:style w:type="character" w:styleId="Emphasis">
    <w:name w:val="Emphasis"/>
    <w:basedOn w:val="DefaultParagraphFont"/>
    <w:qFormat/>
    <w:rsid w:val="00474388"/>
    <w:rPr>
      <w:i/>
      <w:iCs/>
    </w:rPr>
  </w:style>
  <w:style w:type="character" w:styleId="LineNumber">
    <w:name w:val="line number"/>
    <w:basedOn w:val="DefaultParagraphFont"/>
    <w:semiHidden/>
    <w:unhideWhenUsed/>
    <w:rsid w:val="003D1161"/>
  </w:style>
  <w:style w:type="paragraph" w:styleId="BalloonText">
    <w:name w:val="Balloon Text"/>
    <w:basedOn w:val="Normal"/>
    <w:link w:val="BalloonTextChar"/>
    <w:semiHidden/>
    <w:unhideWhenUsed/>
    <w:rsid w:val="00B079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79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50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B3684-C64C-4F33-8803-207427081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1356</Words>
  <Characters>6593</Characters>
  <Application>Microsoft Office Word</Application>
  <DocSecurity>0</DocSecurity>
  <Lines>168</Lines>
  <Paragraphs>54</Paragraphs>
  <ScaleCrop>false</ScaleCrop>
  <HeadingPairs>
    <vt:vector size="2" baseType="variant">
      <vt:variant>
        <vt:lpstr>Title</vt:lpstr>
      </vt:variant>
      <vt:variant>
        <vt:i4>1</vt:i4>
      </vt:variant>
    </vt:vector>
  </HeadingPairs>
  <TitlesOfParts>
    <vt:vector size="1" baseType="lpstr">
      <vt:lpstr>A4286</vt:lpstr>
    </vt:vector>
  </TitlesOfParts>
  <Manager>R229</Manager>
  <Company>NJ Office of Legislative Services</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A4286</dc:title>
  <dc:subject>Asm. Wimberly</dc:subject>
  <dc:creator>Assemblyman  WIMBERLY</dc:creator>
  <cp:keywords>A4286|5|LP |276|92|301|N|0|</cp:keywords>
  <dc:description>INTRODUCED JUNE 18, 2020</dc:description>
  <cp:lastModifiedBy>Siracusa, Nicole</cp:lastModifiedBy>
  <cp:revision>2</cp:revision>
  <cp:lastPrinted>2020-06-22T15:01:00Z</cp:lastPrinted>
  <dcterms:created xsi:type="dcterms:W3CDTF">2020-06-22T15:01:00Z</dcterms:created>
  <dcterms:modified xsi:type="dcterms:W3CDTF">2020-06-22T15:01:00Z</dcterms:modified>
  <cp:category>s.1: C.52:17B-246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