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DAC" w:rsidRDefault="00297DAC" w:rsidP="00297DAC">
      <w:pPr>
        <w:pStyle w:val="bpuBill"/>
      </w:pPr>
      <w:bookmarkStart w:id="0" w:name="bpuFrontPg"/>
      <w:bookmarkStart w:id="1" w:name="_GoBack"/>
      <w:bookmarkEnd w:id="0"/>
      <w:bookmarkEnd w:id="1"/>
      <w:r>
        <w:t xml:space="preserve">ASSEMBLY, No. 4304 </w:t>
      </w:r>
    </w:p>
    <w:p w:rsidR="00297DAC" w:rsidRPr="009D38FF" w:rsidRDefault="00297DAC" w:rsidP="00297D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9970" r:id="rId8"/>
        </w:object>
      </w:r>
    </w:p>
    <w:p w:rsidR="00297DAC" w:rsidRDefault="00297DAC" w:rsidP="00297DAC">
      <w:pPr>
        <w:pStyle w:val="bpuState"/>
      </w:pPr>
      <w:r>
        <w:t>STATE OF NEW JERSEY</w:t>
      </w:r>
    </w:p>
    <w:p w:rsidR="00297DAC" w:rsidRDefault="00297DAC" w:rsidP="00297DAC">
      <w:pPr>
        <w:pStyle w:val="bpuLegislature"/>
      </w:pPr>
      <w:r>
        <w:t>219th LEGISLATURE</w:t>
      </w:r>
    </w:p>
    <w:p w:rsidR="00297DAC" w:rsidRDefault="00297DAC" w:rsidP="00297DAC">
      <w:pPr>
        <w:pStyle w:val="bpuWpGraphic"/>
      </w:pPr>
      <w:r>
        <w:object w:dxaOrig="8985" w:dyaOrig="255">
          <v:shape id="_x0000_i1026" type="#_x0000_t75" style="width:6in;height:12pt" o:ole="">
            <v:imagedata r:id="rId7" o:title=""/>
          </v:shape>
          <o:OLEObject Type="Embed" ProgID="WPWin6.1" ShapeID="_x0000_i1026" DrawAspect="Content" ObjectID="_1681899971" r:id="rId9"/>
        </w:object>
      </w:r>
      <w:r>
        <w:t xml:space="preserve">  </w:t>
      </w:r>
    </w:p>
    <w:p w:rsidR="00297DAC" w:rsidRDefault="00297DAC" w:rsidP="00297DAC">
      <w:pPr>
        <w:pStyle w:val="bpuIntro"/>
      </w:pPr>
      <w:r>
        <w:t>INTRODUCED JUNE 22, 2020</w:t>
      </w:r>
    </w:p>
    <w:p w:rsidR="00297DAC" w:rsidRDefault="00297DAC" w:rsidP="00297DAC">
      <w:pPr>
        <w:pStyle w:val="bpuIntro"/>
      </w:pPr>
    </w:p>
    <w:p w:rsidR="00297DAC" w:rsidRDefault="00297DAC" w:rsidP="00297DAC">
      <w:pPr>
        <w:pStyle w:val="bpuIntro"/>
        <w:sectPr w:rsidR="00297DAC" w:rsidSect="00E0340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97DAC" w:rsidRDefault="00297DAC" w:rsidP="00297DAC">
      <w:pPr>
        <w:pStyle w:val="bpuIntro"/>
      </w:pPr>
    </w:p>
    <w:p w:rsidR="00297DAC" w:rsidRDefault="00297DAC" w:rsidP="00297DAC">
      <w:pPr>
        <w:pStyle w:val="bpuSponsor"/>
      </w:pPr>
      <w:r>
        <w:t>Sponsored by:</w:t>
      </w:r>
    </w:p>
    <w:p w:rsidR="00297DAC" w:rsidRDefault="00297DAC" w:rsidP="00297DAC">
      <w:pPr>
        <w:pStyle w:val="bpuSponsor"/>
      </w:pPr>
      <w:r>
        <w:t>Assemblyman  WILLIAM F. MOEN, JR.</w:t>
      </w:r>
    </w:p>
    <w:p w:rsidR="00297DAC" w:rsidRDefault="00297DAC" w:rsidP="00297DAC">
      <w:pPr>
        <w:pStyle w:val="bpuSponsor"/>
      </w:pPr>
      <w:r>
        <w:t>District 5 (Camden and Gloucester)</w:t>
      </w:r>
    </w:p>
    <w:p w:rsidR="00297DAC" w:rsidRDefault="000A2125" w:rsidP="000A2125">
      <w:pPr>
        <w:pStyle w:val="bpuSponsor"/>
      </w:pPr>
      <w:r>
        <w:t>Assemblyman  GORDON M. JOHNSON</w:t>
      </w:r>
    </w:p>
    <w:p w:rsidR="000A2125" w:rsidRDefault="000A2125" w:rsidP="000A2125">
      <w:pPr>
        <w:pStyle w:val="bpuSponsor"/>
      </w:pPr>
      <w:r>
        <w:t>District 37 (Bergen)</w:t>
      </w:r>
    </w:p>
    <w:p w:rsidR="000A2125" w:rsidRDefault="00E65B9F" w:rsidP="00E65B9F">
      <w:pPr>
        <w:pStyle w:val="bpuSponsor"/>
      </w:pPr>
      <w:r>
        <w:t>Assemblyman  DANIEL R. BENSON</w:t>
      </w:r>
    </w:p>
    <w:p w:rsidR="00E65B9F" w:rsidRDefault="00E65B9F" w:rsidP="00E65B9F">
      <w:pPr>
        <w:pStyle w:val="bpuSponsor"/>
      </w:pPr>
      <w:r>
        <w:t>District 14 (Mercer and Middlesex)</w:t>
      </w:r>
    </w:p>
    <w:p w:rsidR="00E65B9F" w:rsidRPr="00E65B9F" w:rsidRDefault="00E65B9F" w:rsidP="00E65B9F">
      <w:pPr>
        <w:pStyle w:val="bpuSponsor"/>
      </w:pPr>
    </w:p>
    <w:p w:rsidR="00DB3823" w:rsidRDefault="00E03402" w:rsidP="00E03402">
      <w:pPr>
        <w:pStyle w:val="bpuSponsor"/>
      </w:pPr>
      <w:r>
        <w:t>Co-Sponsored by:</w:t>
      </w:r>
    </w:p>
    <w:p w:rsidR="00E03402" w:rsidRDefault="00E03402" w:rsidP="00E03402">
      <w:pPr>
        <w:pStyle w:val="bpuSponsor"/>
      </w:pPr>
      <w:r w:rsidRPr="00E03402">
        <w:t>Assemblymen Verrelli, Conaway, Giblin, Assemblywomen Vainieri Huttle and Timberlake</w:t>
      </w:r>
    </w:p>
    <w:p w:rsidR="00E03402" w:rsidRPr="00E03402" w:rsidRDefault="00E03402" w:rsidP="00E03402"/>
    <w:p w:rsidR="003E5299" w:rsidRPr="003301C9" w:rsidRDefault="003E5299" w:rsidP="003301C9"/>
    <w:p w:rsidR="00297DAC" w:rsidRDefault="00297DAC" w:rsidP="00297DAC">
      <w:pPr>
        <w:pStyle w:val="bpuSponsor"/>
      </w:pPr>
    </w:p>
    <w:p w:rsidR="00297DAC" w:rsidRDefault="00297DAC" w:rsidP="00297DAC">
      <w:pPr>
        <w:pStyle w:val="bpuSponsor"/>
      </w:pPr>
    </w:p>
    <w:p w:rsidR="00297DAC" w:rsidRDefault="00297DAC" w:rsidP="00297DAC">
      <w:pPr>
        <w:pStyle w:val="bpuSponsor"/>
      </w:pPr>
      <w:r>
        <w:t>SYNOPSIS</w:t>
      </w:r>
    </w:p>
    <w:p w:rsidR="00297DAC" w:rsidRDefault="00297DAC" w:rsidP="00297DAC">
      <w:pPr>
        <w:pStyle w:val="bpuNormText"/>
      </w:pPr>
      <w:r>
        <w:tab/>
        <w:t>Creates “Manufacturing Reboot Program” in EDA to provide financial assistance to certain manufacturing businesses; makes $10 million appropriation to EDA.</w:t>
      </w:r>
    </w:p>
    <w:p w:rsidR="00297DAC" w:rsidRDefault="00297DAC" w:rsidP="00297DAC">
      <w:pPr>
        <w:pStyle w:val="bpuNormText"/>
      </w:pPr>
    </w:p>
    <w:p w:rsidR="00297DAC" w:rsidRDefault="00297DAC" w:rsidP="00297DAC">
      <w:pPr>
        <w:pStyle w:val="bpuSponsor"/>
      </w:pPr>
      <w:r>
        <w:t xml:space="preserve">CURRENT VERSION OF TEXT </w:t>
      </w:r>
    </w:p>
    <w:p w:rsidR="00297DAC" w:rsidRDefault="00297DAC" w:rsidP="00297DAC">
      <w:pPr>
        <w:pStyle w:val="bpuNormText"/>
      </w:pPr>
      <w:r>
        <w:tab/>
        <w:t>As introduced.</w:t>
      </w:r>
    </w:p>
    <w:p w:rsidR="00297DAC" w:rsidRDefault="00297DAC" w:rsidP="00297D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97DAC" w:rsidRDefault="00297DAC" w:rsidP="008916EC">
      <w:pPr>
        <w:pStyle w:val="FronterPage"/>
        <w:tabs>
          <w:tab w:val="clear" w:pos="720"/>
          <w:tab w:val="clear" w:pos="1440"/>
          <w:tab w:val="clear" w:pos="2160"/>
          <w:tab w:val="clear" w:pos="2880"/>
          <w:tab w:val="clear" w:pos="3600"/>
          <w:tab w:val="clear" w:pos="4320"/>
          <w:tab w:val="clear" w:pos="5040"/>
        </w:tabs>
        <w:sectPr w:rsidR="00297DAC" w:rsidSect="00297DAC">
          <w:type w:val="continuous"/>
          <w:pgSz w:w="12240" w:h="20160" w:code="5"/>
          <w:pgMar w:top="1440" w:right="2275" w:bottom="1440" w:left="2275" w:header="72" w:footer="720" w:gutter="0"/>
          <w:pgNumType w:start="1"/>
          <w:cols w:space="720"/>
          <w:docGrid w:linePitch="360"/>
        </w:sectPr>
      </w:pPr>
    </w:p>
    <w:p w:rsidR="000730F3" w:rsidRPr="00677316" w:rsidRDefault="000730F3" w:rsidP="000730F3">
      <w:pPr>
        <w:pStyle w:val="HangingAnAct"/>
        <w:rPr>
          <w:rStyle w:val="HangingAnActChar"/>
        </w:rPr>
      </w:pPr>
      <w:r w:rsidRPr="000730F3">
        <w:rPr>
          <w:rStyle w:val="BillHead"/>
        </w:rPr>
        <w:lastRenderedPageBreak/>
        <w:t>An Act</w:t>
      </w:r>
      <w:r w:rsidRPr="006B7FA7">
        <w:rPr>
          <w:rStyle w:val="HangingAnActChar"/>
        </w:rPr>
        <w:t xml:space="preserve"> </w:t>
      </w:r>
      <w:r w:rsidR="00CF0805" w:rsidRPr="000730F3">
        <w:t>establishing a “</w:t>
      </w:r>
      <w:r w:rsidR="00CF0805">
        <w:t>Manufacturing Reboot</w:t>
      </w:r>
      <w:r w:rsidR="00CF0805" w:rsidRPr="000730F3">
        <w:t xml:space="preserve"> Program” in the </w:t>
      </w:r>
      <w:r w:rsidR="00CF0805">
        <w:t>New Jersey Economic Development Authority,</w:t>
      </w:r>
      <w:r w:rsidR="00CF0805" w:rsidRPr="000730F3">
        <w:t xml:space="preserve"> supplementing </w:t>
      </w:r>
      <w:r w:rsidR="00CF0805">
        <w:t>P.L.1974, c.80 (C.34:1B-1 et seq.)</w:t>
      </w:r>
      <w:r w:rsidR="00CF0805" w:rsidRPr="003F21F5">
        <w:t>, and making an appropriation</w:t>
      </w:r>
      <w:r>
        <w:t>.</w:t>
      </w:r>
    </w:p>
    <w:p w:rsidR="000730F3" w:rsidRPr="00D71D68" w:rsidRDefault="000730F3" w:rsidP="000730F3"/>
    <w:p w:rsidR="000730F3" w:rsidRPr="00AA7880" w:rsidRDefault="000730F3" w:rsidP="000730F3">
      <w:r>
        <w:tab/>
      </w:r>
      <w:r>
        <w:rPr>
          <w:rStyle w:val="BillHeading2"/>
        </w:rPr>
        <w:t xml:space="preserve">Be It Enacted </w:t>
      </w:r>
      <w:r>
        <w:rPr>
          <w:rStyle w:val="BillLanguage"/>
        </w:rPr>
        <w:t>by the Senate and General Assembly of the State of New Jersey:</w:t>
      </w:r>
    </w:p>
    <w:p w:rsidR="000730F3" w:rsidRPr="00D71D68" w:rsidRDefault="000730F3" w:rsidP="000730F3"/>
    <w:p w:rsidR="000730F3" w:rsidRDefault="000730F3" w:rsidP="000730F3">
      <w:r>
        <w:tab/>
        <w:t>1.</w:t>
      </w:r>
      <w:r>
        <w:tab/>
        <w:t>As used in P.L.    , c.    (C.        ) (pending before the Legislature as this bill):</w:t>
      </w:r>
    </w:p>
    <w:p w:rsidR="000730F3" w:rsidRDefault="000730F3" w:rsidP="000730F3">
      <w:pPr>
        <w:widowControl w:val="0"/>
        <w:tabs>
          <w:tab w:val="left" w:pos="-1440"/>
          <w:tab w:val="left" w:pos="-720"/>
          <w:tab w:val="left" w:pos="0"/>
        </w:tabs>
        <w:spacing w:line="287" w:lineRule="auto"/>
      </w:pPr>
      <w:r>
        <w:tab/>
        <w:t>“Authority” means the New Jersey Economic Development Authority established pursuant to section 4 of P.L.1974, c.80 (C.34:1B-4).</w:t>
      </w:r>
    </w:p>
    <w:p w:rsidR="00A575F9" w:rsidRDefault="00A575F9" w:rsidP="000730F3">
      <w:pPr>
        <w:widowControl w:val="0"/>
        <w:tabs>
          <w:tab w:val="left" w:pos="-1440"/>
          <w:tab w:val="left" w:pos="-720"/>
          <w:tab w:val="left" w:pos="0"/>
        </w:tabs>
        <w:spacing w:line="287" w:lineRule="auto"/>
      </w:pPr>
      <w:r w:rsidRPr="00A575F9">
        <w:tab/>
        <w:t>“Center” means the</w:t>
      </w:r>
      <w:r w:rsidR="008F2B7F">
        <w:t xml:space="preserve"> Business Action Center </w:t>
      </w:r>
      <w:r w:rsidR="008F2B7F" w:rsidRPr="007E6CAF">
        <w:t>established</w:t>
      </w:r>
      <w:r w:rsidRPr="00A575F9">
        <w:t xml:space="preserve"> in the Department of State pursuant to Reorganization Plan No. 003-2011.</w:t>
      </w:r>
    </w:p>
    <w:p w:rsidR="001C51AD" w:rsidRDefault="001C51AD" w:rsidP="001C51AD">
      <w:pPr>
        <w:widowControl w:val="0"/>
        <w:tabs>
          <w:tab w:val="left" w:pos="-1440"/>
          <w:tab w:val="left" w:pos="-720"/>
          <w:tab w:val="left" w:pos="0"/>
        </w:tabs>
        <w:spacing w:line="287" w:lineRule="auto"/>
      </w:pPr>
      <w:r>
        <w:tab/>
        <w:t>“Manufacturing equipment” means machinery, apparatus, or equipment used in the production of tangible personal property that is eligible for the sales tax exemption pursuant to section 25 of P.L.1980, c.105 (C.54:32B-8.13).</w:t>
      </w:r>
    </w:p>
    <w:p w:rsidR="001C51AD" w:rsidRDefault="001C51AD" w:rsidP="001C51AD">
      <w:pPr>
        <w:widowControl w:val="0"/>
        <w:tabs>
          <w:tab w:val="left" w:pos="-1440"/>
          <w:tab w:val="left" w:pos="-720"/>
          <w:tab w:val="left" w:pos="0"/>
        </w:tabs>
        <w:spacing w:line="287" w:lineRule="auto"/>
      </w:pPr>
      <w:r>
        <w:tab/>
        <w:t>“Manufacturing facility” includes, but is not limite</w:t>
      </w:r>
      <w:r w:rsidR="008F2B7F">
        <w:t>d</w:t>
      </w:r>
      <w:r>
        <w:t xml:space="preserve"> to, a factory, mill, or plant at which more than 50 percent of the personal property housed in the facility is manufacturing equipment.</w:t>
      </w:r>
    </w:p>
    <w:p w:rsidR="000730F3" w:rsidRDefault="000730F3" w:rsidP="001C51AD">
      <w:pPr>
        <w:widowControl w:val="0"/>
        <w:tabs>
          <w:tab w:val="left" w:pos="-1440"/>
          <w:tab w:val="left" w:pos="-720"/>
          <w:tab w:val="left" w:pos="0"/>
        </w:tabs>
        <w:spacing w:line="287" w:lineRule="auto"/>
      </w:pPr>
      <w:r>
        <w:tab/>
        <w:t>“Program” means the “</w:t>
      </w:r>
      <w:r w:rsidR="00E152AB">
        <w:t xml:space="preserve">New Jersey </w:t>
      </w:r>
      <w:r w:rsidR="00E24358">
        <w:t>Manufacturing Reboot</w:t>
      </w:r>
      <w:r>
        <w:t xml:space="preserve"> Program” established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730F3" w:rsidRDefault="000730F3" w:rsidP="000730F3">
      <w:r>
        <w:tab/>
        <w:t xml:space="preserve">“Qualified </w:t>
      </w:r>
      <w:r w:rsidR="00EB7385">
        <w:t>manufacturing</w:t>
      </w:r>
      <w:r>
        <w:t xml:space="preserve"> business” means a </w:t>
      </w:r>
      <w:r w:rsidR="00EB7385">
        <w:t xml:space="preserve">manufacturing </w:t>
      </w:r>
      <w:r>
        <w:t>business</w:t>
      </w:r>
      <w:r w:rsidR="00EB7385">
        <w:t>,</w:t>
      </w:r>
      <w:r w:rsidR="00EB7385" w:rsidRPr="00EB7385">
        <w:t xml:space="preserve"> as determined by the authority using the North American Industry Classification System </w:t>
      </w:r>
      <w:r w:rsidR="008F2B7F" w:rsidRPr="007E6CAF">
        <w:t>of 2017</w:t>
      </w:r>
      <w:r w:rsidR="008F2B7F">
        <w:t xml:space="preserve"> </w:t>
      </w:r>
      <w:r w:rsidR="00EB7385" w:rsidRPr="00EB7385">
        <w:t xml:space="preserve">of codes </w:t>
      </w:r>
      <w:r w:rsidR="00EB7385">
        <w:t xml:space="preserve">numbering </w:t>
      </w:r>
      <w:r w:rsidR="00EB7385" w:rsidRPr="00EB7385">
        <w:t>311111</w:t>
      </w:r>
      <w:r w:rsidR="00EB7385">
        <w:t xml:space="preserve"> through </w:t>
      </w:r>
      <w:r w:rsidR="00EB7385" w:rsidRPr="00EB7385">
        <w:t>339999 and that, as of the</w:t>
      </w:r>
      <w:r>
        <w:t xml:space="preserve"> </w:t>
      </w:r>
      <w:r w:rsidR="00642BD0">
        <w:t>effective date of</w:t>
      </w:r>
      <w:r w:rsidR="00E03B63">
        <w:t> </w:t>
      </w:r>
      <w:r w:rsidR="00642BD0" w:rsidRPr="007925D5">
        <w:t>P.L.</w:t>
      </w:r>
      <w:r w:rsidR="00E03B63">
        <w:t>    </w:t>
      </w:r>
      <w:r w:rsidR="00642BD0" w:rsidRPr="007925D5">
        <w:t>,</w:t>
      </w:r>
      <w:r w:rsidR="00E03B63">
        <w:t> </w:t>
      </w:r>
      <w:r w:rsidR="00642BD0" w:rsidRPr="007925D5">
        <w:t>c.</w:t>
      </w:r>
      <w:r w:rsidR="00E03B63">
        <w:t>    </w:t>
      </w:r>
      <w:r w:rsidR="00642BD0" w:rsidRPr="007925D5">
        <w:t>(C.</w:t>
      </w:r>
      <w:r w:rsidR="00E03B63">
        <w:t>        </w:t>
      </w:r>
      <w:r w:rsidR="00642BD0" w:rsidRPr="007925D5">
        <w:t>) (pending before the Legislature as this bill)</w:t>
      </w:r>
      <w:r>
        <w:t>:</w:t>
      </w:r>
    </w:p>
    <w:p w:rsidR="00E07503" w:rsidRDefault="000730F3" w:rsidP="00642BD0">
      <w:r>
        <w:tab/>
        <w:t>a.</w:t>
      </w:r>
      <w:r>
        <w:tab/>
      </w:r>
      <w:r w:rsidR="001C51AD" w:rsidRPr="001C51AD">
        <w:t>operat</w:t>
      </w:r>
      <w:r w:rsidR="001C51AD">
        <w:t>es</w:t>
      </w:r>
      <w:r w:rsidR="001C51AD" w:rsidRPr="001C51AD">
        <w:t xml:space="preserve"> a manufacturing facility in th</w:t>
      </w:r>
      <w:r w:rsidR="001C51AD">
        <w:t>is</w:t>
      </w:r>
      <w:r w:rsidR="001C51AD" w:rsidRPr="001C51AD">
        <w:t xml:space="preserve"> State</w:t>
      </w:r>
      <w:r w:rsidR="009B7574">
        <w:t xml:space="preserve"> at which </w:t>
      </w:r>
      <w:r w:rsidR="00FA558A">
        <w:t>the manufacturing business</w:t>
      </w:r>
      <w:r w:rsidR="00E07503">
        <w:t>:</w:t>
      </w:r>
    </w:p>
    <w:p w:rsidR="00E07503" w:rsidRDefault="00E07503" w:rsidP="00642BD0">
      <w:r>
        <w:tab/>
        <w:t>(1)</w:t>
      </w:r>
      <w:r>
        <w:tab/>
      </w:r>
      <w:r w:rsidR="00537CE1">
        <w:t>pays employees</w:t>
      </w:r>
      <w:r w:rsidR="00537CE1" w:rsidRPr="00537CE1">
        <w:t xml:space="preserve"> an average salary in excess of the existing average salary for the county</w:t>
      </w:r>
      <w:r w:rsidR="00CD57D5">
        <w:t>, as determined by the New Jersey Department of Labor and Workforce Development,</w:t>
      </w:r>
      <w:r w:rsidR="00537CE1" w:rsidRPr="00537CE1">
        <w:t xml:space="preserve"> in which the </w:t>
      </w:r>
      <w:r>
        <w:t>manufacturing facility</w:t>
      </w:r>
      <w:r w:rsidR="00537CE1" w:rsidRPr="00537CE1">
        <w:t xml:space="preserve"> is located</w:t>
      </w:r>
      <w:r>
        <w:t>;</w:t>
      </w:r>
      <w:r w:rsidR="00537CE1" w:rsidRPr="00537CE1">
        <w:t xml:space="preserve"> </w:t>
      </w:r>
      <w:r w:rsidR="00537CE1">
        <w:t>and</w:t>
      </w:r>
    </w:p>
    <w:p w:rsidR="000730F3" w:rsidRDefault="00E07503" w:rsidP="00642BD0">
      <w:r>
        <w:tab/>
        <w:t>(2)</w:t>
      </w:r>
      <w:r>
        <w:tab/>
      </w:r>
      <w:r w:rsidR="00FA558A">
        <w:t>provides</w:t>
      </w:r>
      <w:r w:rsidR="00FA558A" w:rsidRPr="00FA558A">
        <w:t xml:space="preserve"> employee</w:t>
      </w:r>
      <w:r w:rsidR="00FA558A">
        <w:t>s with</w:t>
      </w:r>
      <w:r w:rsidR="00FA558A" w:rsidRPr="00FA558A">
        <w:t xml:space="preserve"> health benefits under a health benefits plan authorized pursuant to State or federal law</w:t>
      </w:r>
      <w:r w:rsidR="00642BD0">
        <w:t>;</w:t>
      </w:r>
    </w:p>
    <w:p w:rsidR="000730F3" w:rsidRDefault="000730F3" w:rsidP="000730F3">
      <w:r>
        <w:tab/>
      </w:r>
      <w:r w:rsidR="00642BD0">
        <w:t>b</w:t>
      </w:r>
      <w:r>
        <w:t>.</w:t>
      </w:r>
      <w:r>
        <w:tab/>
        <w:t xml:space="preserve">delivers products or services to customers outside the </w:t>
      </w:r>
      <w:r w:rsidR="00E07503">
        <w:t xml:space="preserve">manufacturing </w:t>
      </w:r>
      <w:r>
        <w:t>business's local market area or demonstrates the capacity to do so;</w:t>
      </w:r>
      <w:r w:rsidR="00642BD0">
        <w:t xml:space="preserve"> and</w:t>
      </w:r>
    </w:p>
    <w:p w:rsidR="000730F3" w:rsidRDefault="000730F3" w:rsidP="00642BD0">
      <w:r>
        <w:tab/>
      </w:r>
      <w:r w:rsidR="00642BD0">
        <w:t>c</w:t>
      </w:r>
      <w:r>
        <w:t>.</w:t>
      </w:r>
      <w:r>
        <w:tab/>
        <w:t>is organized for profit to perform a lawful, commercial function.</w:t>
      </w:r>
    </w:p>
    <w:p w:rsidR="000730F3" w:rsidRDefault="000730F3" w:rsidP="000730F3"/>
    <w:p w:rsidR="00E03B63" w:rsidRDefault="00E03B63" w:rsidP="00E03B63">
      <w:pPr>
        <w:tabs>
          <w:tab w:val="clear" w:pos="1440"/>
          <w:tab w:val="clear" w:pos="2160"/>
          <w:tab w:val="clear" w:pos="2880"/>
          <w:tab w:val="left" w:pos="1080"/>
          <w:tab w:val="left" w:pos="1620"/>
        </w:tabs>
      </w:pPr>
      <w:r>
        <w:tab/>
        <w:t>2.</w:t>
      </w:r>
      <w:r>
        <w:tab/>
        <w:t>a.</w:t>
      </w:r>
      <w:r>
        <w:tab/>
      </w:r>
      <w:r w:rsidR="00E64054">
        <w:t>(1)</w:t>
      </w:r>
      <w:r>
        <w:tab/>
      </w:r>
      <w:r w:rsidR="000730F3">
        <w:t xml:space="preserve">The </w:t>
      </w:r>
      <w:r w:rsidR="003460C4">
        <w:t>New Jersey Economic Development Authority</w:t>
      </w:r>
      <w:r w:rsidR="00E152AB">
        <w:t xml:space="preserve"> shall establish the</w:t>
      </w:r>
      <w:r w:rsidR="000730F3">
        <w:t xml:space="preserve"> “</w:t>
      </w:r>
      <w:r w:rsidR="00E152AB">
        <w:t xml:space="preserve">New Jersey </w:t>
      </w:r>
      <w:r w:rsidR="003460C4">
        <w:t>Manufacturing Reboot</w:t>
      </w:r>
      <w:r w:rsidR="000730F3">
        <w:t xml:space="preserve"> Program.”  The </w:t>
      </w:r>
      <w:r w:rsidR="003460C4">
        <w:t xml:space="preserve">purpose of the </w:t>
      </w:r>
      <w:r w:rsidR="000730F3">
        <w:t xml:space="preserve">program shall </w:t>
      </w:r>
      <w:r w:rsidR="003460C4">
        <w:t xml:space="preserve">be to </w:t>
      </w:r>
      <w:r w:rsidR="003460C4" w:rsidRPr="003460C4">
        <w:t xml:space="preserve">address the negative effect </w:t>
      </w:r>
      <w:r>
        <w:br w:type="page"/>
      </w:r>
    </w:p>
    <w:p w:rsidR="00E64054" w:rsidRDefault="00E152AB" w:rsidP="00E03B63">
      <w:pPr>
        <w:tabs>
          <w:tab w:val="clear" w:pos="1440"/>
          <w:tab w:val="clear" w:pos="2160"/>
          <w:tab w:val="clear" w:pos="2880"/>
          <w:tab w:val="left" w:pos="1080"/>
          <w:tab w:val="left" w:pos="1620"/>
        </w:tabs>
      </w:pPr>
      <w:r>
        <w:lastRenderedPageBreak/>
        <w:t xml:space="preserve">the </w:t>
      </w:r>
      <w:r w:rsidR="00DA40C2">
        <w:t>c</w:t>
      </w:r>
      <w:r w:rsidR="003460C4">
        <w:t xml:space="preserve">oronavirus </w:t>
      </w:r>
      <w:r w:rsidR="00DA40C2">
        <w:t>d</w:t>
      </w:r>
      <w:r w:rsidR="00CC1D6C">
        <w:t xml:space="preserve">isease 2019 </w:t>
      </w:r>
      <w:r w:rsidR="003460C4" w:rsidRPr="003460C4">
        <w:t xml:space="preserve">pandemic has had on </w:t>
      </w:r>
      <w:r w:rsidR="00CC1D6C">
        <w:t>New Jersey</w:t>
      </w:r>
      <w:r w:rsidR="003460C4" w:rsidRPr="003460C4">
        <w:t xml:space="preserve"> </w:t>
      </w:r>
      <w:r w:rsidR="00CC1D6C">
        <w:t xml:space="preserve">manufacturing </w:t>
      </w:r>
      <w:r w:rsidR="003460C4" w:rsidRPr="003460C4">
        <w:t>businesses.</w:t>
      </w:r>
      <w:r w:rsidR="00CC1D6C">
        <w:t xml:space="preserve"> </w:t>
      </w:r>
      <w:r w:rsidR="003460C4" w:rsidRPr="003460C4">
        <w:t xml:space="preserve"> The program </w:t>
      </w:r>
      <w:r w:rsidR="00CC1D6C">
        <w:t xml:space="preserve">shall be used by the authority to </w:t>
      </w:r>
      <w:r w:rsidR="003460C4" w:rsidRPr="003460C4">
        <w:t xml:space="preserve">assist </w:t>
      </w:r>
      <w:r w:rsidR="00CC1D6C">
        <w:t>qualified</w:t>
      </w:r>
      <w:r w:rsidR="003460C4" w:rsidRPr="003460C4">
        <w:t xml:space="preserve"> manufactur</w:t>
      </w:r>
      <w:r w:rsidR="00CC1D6C">
        <w:t>ing businesses</w:t>
      </w:r>
      <w:r w:rsidR="003460C4" w:rsidRPr="003460C4">
        <w:t xml:space="preserve"> as they</w:t>
      </w:r>
      <w:r w:rsidR="00E05735">
        <w:t xml:space="preserve"> </w:t>
      </w:r>
      <w:r w:rsidR="003460C4" w:rsidRPr="003460C4">
        <w:t xml:space="preserve">develop new products or expand current </w:t>
      </w:r>
      <w:r w:rsidR="00CC1D6C">
        <w:t xml:space="preserve">manufacturing </w:t>
      </w:r>
      <w:r w:rsidR="003460C4" w:rsidRPr="003460C4">
        <w:t>capabilities.</w:t>
      </w:r>
    </w:p>
    <w:p w:rsidR="00E64054" w:rsidRDefault="00E64054" w:rsidP="000730F3">
      <w:r>
        <w:tab/>
        <w:t>(2)</w:t>
      </w:r>
      <w:r>
        <w:tab/>
      </w:r>
      <w:r w:rsidR="00723AC7">
        <w:t>The authority shall provide p</w:t>
      </w:r>
      <w:r w:rsidR="00723AC7" w:rsidRPr="00723AC7">
        <w:t xml:space="preserve">riority </w:t>
      </w:r>
      <w:r w:rsidR="00723AC7">
        <w:t xml:space="preserve">assistance to </w:t>
      </w:r>
      <w:r w:rsidR="000A742A">
        <w:t xml:space="preserve">a </w:t>
      </w:r>
      <w:r w:rsidR="00723AC7">
        <w:t>qualified manufacturing business</w:t>
      </w:r>
      <w:r w:rsidR="00723AC7" w:rsidRPr="00723AC7">
        <w:t xml:space="preserve"> </w:t>
      </w:r>
      <w:r w:rsidR="00685504">
        <w:t xml:space="preserve">having </w:t>
      </w:r>
      <w:r w:rsidR="00150CDB">
        <w:t xml:space="preserve">reduced </w:t>
      </w:r>
      <w:r w:rsidR="00685504">
        <w:t>sales</w:t>
      </w:r>
      <w:r w:rsidR="00DA40C2">
        <w:t xml:space="preserve"> revenues  </w:t>
      </w:r>
      <w:r w:rsidR="00685504">
        <w:t>due to</w:t>
      </w:r>
      <w:r w:rsidR="00DA40C2">
        <w:t xml:space="preserve"> the </w:t>
      </w:r>
      <w:r w:rsidR="00685504">
        <w:t>economic effects of</w:t>
      </w:r>
      <w:r w:rsidR="00D16DED">
        <w:t>,</w:t>
      </w:r>
      <w:r w:rsidR="00685504">
        <w:t xml:space="preserve"> and increased costs to</w:t>
      </w:r>
      <w:r w:rsidR="00D16DED">
        <w:t>,</w:t>
      </w:r>
      <w:r w:rsidR="00685504">
        <w:t xml:space="preserve"> its business operations during the </w:t>
      </w:r>
      <w:r w:rsidR="000F2A3D">
        <w:t xml:space="preserve">coronavirus disease 2019 </w:t>
      </w:r>
      <w:r w:rsidR="00DA40C2">
        <w:t>pandemic</w:t>
      </w:r>
      <w:r>
        <w:t>,</w:t>
      </w:r>
      <w:r w:rsidR="000A742A">
        <w:t xml:space="preserve"> </w:t>
      </w:r>
      <w:r w:rsidR="00685504">
        <w:t xml:space="preserve">that </w:t>
      </w:r>
      <w:r w:rsidR="000A742A">
        <w:t xml:space="preserve">is </w:t>
      </w:r>
      <w:r w:rsidR="0004255F">
        <w:t>at risk</w:t>
      </w:r>
      <w:r w:rsidR="000A742A">
        <w:t xml:space="preserve"> of discontinuing its </w:t>
      </w:r>
      <w:r w:rsidR="0004255F">
        <w:t xml:space="preserve">manufacturing </w:t>
      </w:r>
      <w:r w:rsidR="000A742A">
        <w:t>operations</w:t>
      </w:r>
      <w:r>
        <w:t xml:space="preserve"> in this State</w:t>
      </w:r>
      <w:r w:rsidR="00DA40C2">
        <w:t xml:space="preserve"> as determined by the authority, </w:t>
      </w:r>
      <w:r w:rsidR="00685504">
        <w:t xml:space="preserve">that </w:t>
      </w:r>
      <w:r w:rsidR="0004255F">
        <w:t>is</w:t>
      </w:r>
      <w:r w:rsidR="00DA40C2">
        <w:t xml:space="preserve"> able to retool to </w:t>
      </w:r>
      <w:r w:rsidR="00723AC7" w:rsidRPr="00723AC7">
        <w:t>produc</w:t>
      </w:r>
      <w:r w:rsidR="00DA40C2">
        <w:t>e</w:t>
      </w:r>
      <w:r w:rsidR="00723AC7" w:rsidRPr="00723AC7">
        <w:t xml:space="preserve"> products for the healthcare industry such as medical devices, personal protection equipment</w:t>
      </w:r>
      <w:r w:rsidR="00723AC7">
        <w:t>,</w:t>
      </w:r>
      <w:r w:rsidR="00723AC7" w:rsidRPr="00723AC7">
        <w:t xml:space="preserve"> or pharmaceuticals</w:t>
      </w:r>
      <w:r w:rsidR="00723AC7">
        <w:t xml:space="preserve">, especially </w:t>
      </w:r>
      <w:r w:rsidR="00A612FE">
        <w:t xml:space="preserve">any </w:t>
      </w:r>
      <w:r w:rsidR="00723AC7">
        <w:t>vaccine</w:t>
      </w:r>
      <w:r w:rsidR="00A612FE">
        <w:t xml:space="preserve"> used to </w:t>
      </w:r>
      <w:r w:rsidR="00DA40C2">
        <w:t>reduce the spread of the transmission of coronavirus disease 2019</w:t>
      </w:r>
      <w:r w:rsidR="006A7DA1">
        <w:t>,</w:t>
      </w:r>
      <w:r w:rsidR="000A742A" w:rsidRPr="000A742A">
        <w:t xml:space="preserve"> and </w:t>
      </w:r>
      <w:r w:rsidR="00685504">
        <w:t xml:space="preserve">that </w:t>
      </w:r>
      <w:r w:rsidR="006A7DA1">
        <w:t xml:space="preserve">is able to make </w:t>
      </w:r>
      <w:r w:rsidR="000A742A" w:rsidRPr="000A742A">
        <w:t xml:space="preserve">adjustments for the </w:t>
      </w:r>
      <w:r w:rsidR="000A742A">
        <w:t xml:space="preserve">qualified manufacturing </w:t>
      </w:r>
      <w:r w:rsidR="000A742A" w:rsidRPr="000A742A">
        <w:t xml:space="preserve">business's capacity to manufacture </w:t>
      </w:r>
      <w:r w:rsidR="0004255F">
        <w:t>a</w:t>
      </w:r>
      <w:r w:rsidR="000A742A" w:rsidRPr="000A742A">
        <w:t xml:space="preserve"> vaccine</w:t>
      </w:r>
      <w:r w:rsidR="0004255F">
        <w:t xml:space="preserve"> for that purpose</w:t>
      </w:r>
      <w:r w:rsidR="00723AC7">
        <w:t>.</w:t>
      </w:r>
    </w:p>
    <w:p w:rsidR="00E64054" w:rsidRDefault="00E64054" w:rsidP="000730F3">
      <w:r>
        <w:tab/>
        <w:t>(3)</w:t>
      </w:r>
      <w:r>
        <w:tab/>
      </w:r>
      <w:r w:rsidR="00EB7385">
        <w:t>The authority shall provide assistance</w:t>
      </w:r>
      <w:r w:rsidR="000730F3">
        <w:t xml:space="preserve"> to a qualified </w:t>
      </w:r>
      <w:r w:rsidR="00EB7385">
        <w:t>manufacturing</w:t>
      </w:r>
      <w:r w:rsidR="000730F3">
        <w:t xml:space="preserve"> business deemed eligible by the </w:t>
      </w:r>
      <w:r w:rsidR="00EB7385">
        <w:t xml:space="preserve">authority </w:t>
      </w:r>
      <w:r w:rsidR="000730F3">
        <w:t xml:space="preserve">upon application by a </w:t>
      </w:r>
      <w:r w:rsidR="00EB7385">
        <w:t xml:space="preserve">manufacturing </w:t>
      </w:r>
      <w:r w:rsidR="000730F3">
        <w:t xml:space="preserve">business in a manner established by the </w:t>
      </w:r>
      <w:r w:rsidR="00EB7385">
        <w:t>authority</w:t>
      </w:r>
      <w:r w:rsidR="000730F3">
        <w:t>.</w:t>
      </w:r>
    </w:p>
    <w:p w:rsidR="00E64054" w:rsidRDefault="00E64054" w:rsidP="000730F3">
      <w:r>
        <w:tab/>
        <w:t>(4)</w:t>
      </w:r>
      <w:r>
        <w:tab/>
        <w:t>The a</w:t>
      </w:r>
      <w:r w:rsidR="00184D55">
        <w:t xml:space="preserve">uthority </w:t>
      </w:r>
      <w:r>
        <w:t>shall provide</w:t>
      </w:r>
      <w:r w:rsidR="00184D55">
        <w:t xml:space="preserve"> </w:t>
      </w:r>
      <w:r w:rsidR="000975AF">
        <w:t xml:space="preserve">assistance </w:t>
      </w:r>
      <w:r w:rsidR="00184D55">
        <w:t>to a qualified manufacturing business</w:t>
      </w:r>
      <w:r w:rsidR="00184D55" w:rsidRPr="00184D55">
        <w:t xml:space="preserve"> </w:t>
      </w:r>
      <w:r>
        <w:t xml:space="preserve">only if </w:t>
      </w:r>
      <w:r w:rsidR="000975AF">
        <w:t xml:space="preserve">the result of </w:t>
      </w:r>
      <w:r>
        <w:t xml:space="preserve">providing the assistance </w:t>
      </w:r>
      <w:r w:rsidR="00076775">
        <w:t>will yield</w:t>
      </w:r>
      <w:r w:rsidR="00184D55" w:rsidRPr="00184D55">
        <w:t xml:space="preserve"> a net </w:t>
      </w:r>
      <w:r w:rsidR="00184D55">
        <w:t xml:space="preserve">positive </w:t>
      </w:r>
      <w:r w:rsidR="00184D55" w:rsidRPr="00184D55">
        <w:t xml:space="preserve">benefit to the </w:t>
      </w:r>
      <w:r w:rsidR="00184D55">
        <w:t>S</w:t>
      </w:r>
      <w:r w:rsidR="00184D55" w:rsidRPr="00184D55">
        <w:t>tate</w:t>
      </w:r>
      <w:r w:rsidR="00184D55">
        <w:t xml:space="preserve"> </w:t>
      </w:r>
      <w:r w:rsidR="00076775">
        <w:t xml:space="preserve">that </w:t>
      </w:r>
      <w:r w:rsidR="00076775" w:rsidRPr="00076775">
        <w:t>equal</w:t>
      </w:r>
      <w:r w:rsidR="00076775">
        <w:t>s</w:t>
      </w:r>
      <w:r w:rsidR="00076775" w:rsidRPr="00076775">
        <w:t xml:space="preserve"> </w:t>
      </w:r>
      <w:r w:rsidR="00076775">
        <w:t>a</w:t>
      </w:r>
      <w:r w:rsidR="00076775" w:rsidRPr="00076775">
        <w:t xml:space="preserve"> percent</w:t>
      </w:r>
      <w:r w:rsidR="00076775">
        <w:t>age</w:t>
      </w:r>
      <w:r w:rsidR="00076775" w:rsidRPr="00076775">
        <w:t xml:space="preserve"> </w:t>
      </w:r>
      <w:r w:rsidR="00076775">
        <w:t xml:space="preserve">amount of </w:t>
      </w:r>
      <w:r w:rsidR="00E1250F">
        <w:t>a</w:t>
      </w:r>
      <w:r w:rsidR="00076775">
        <w:t xml:space="preserve"> grant award determined by the authority</w:t>
      </w:r>
      <w:r w:rsidR="00184D55" w:rsidRPr="00184D55">
        <w:t>.</w:t>
      </w:r>
    </w:p>
    <w:p w:rsidR="000730F3" w:rsidRDefault="00E64054" w:rsidP="000730F3">
      <w:r>
        <w:tab/>
        <w:t>(5)</w:t>
      </w:r>
      <w:r>
        <w:tab/>
      </w:r>
      <w:r w:rsidR="000730F3">
        <w:t xml:space="preserve">The </w:t>
      </w:r>
      <w:r w:rsidR="00EB7385">
        <w:t>authority</w:t>
      </w:r>
      <w:r w:rsidR="000730F3">
        <w:t xml:space="preserve"> shall work in conjunction with the </w:t>
      </w:r>
      <w:r w:rsidR="00A575F9">
        <w:t>center</w:t>
      </w:r>
      <w:r w:rsidR="000730F3">
        <w:t xml:space="preserve"> and State, local, and private business assistance entities to develop and promote the program.</w:t>
      </w:r>
    </w:p>
    <w:p w:rsidR="00CD57D5" w:rsidRDefault="00E03B63" w:rsidP="00E03B63">
      <w:pPr>
        <w:tabs>
          <w:tab w:val="clear" w:pos="1440"/>
          <w:tab w:val="left" w:pos="1170"/>
        </w:tabs>
      </w:pPr>
      <w:r>
        <w:tab/>
        <w:t>b.</w:t>
      </w:r>
      <w:r>
        <w:tab/>
        <w:t>(1)</w:t>
      </w:r>
      <w:r>
        <w:tab/>
      </w:r>
      <w:r w:rsidR="00427E5F">
        <w:t>Under</w:t>
      </w:r>
      <w:r w:rsidR="000730F3">
        <w:t xml:space="preserve"> the program, the </w:t>
      </w:r>
      <w:r w:rsidR="001006F3">
        <w:t>authority</w:t>
      </w:r>
      <w:r w:rsidR="000730F3">
        <w:t xml:space="preserve"> shall</w:t>
      </w:r>
      <w:r w:rsidR="00F75271">
        <w:t xml:space="preserve"> provide </w:t>
      </w:r>
      <w:r w:rsidR="000975AF">
        <w:t xml:space="preserve">assistance as </w:t>
      </w:r>
      <w:r w:rsidR="00F75271">
        <w:t>grant a</w:t>
      </w:r>
      <w:r w:rsidR="00F75271" w:rsidRPr="00F75271">
        <w:t>wards rang</w:t>
      </w:r>
      <w:r w:rsidR="00F75271">
        <w:t>ing</w:t>
      </w:r>
      <w:r w:rsidR="00F75271" w:rsidRPr="00F75271">
        <w:t xml:space="preserve"> from $25,000 to $150,000</w:t>
      </w:r>
      <w:r w:rsidR="00F75271">
        <w:t xml:space="preserve"> per qualified manufacturing business</w:t>
      </w:r>
      <w:r w:rsidR="000F2A3D">
        <w:t xml:space="preserve"> as determined by the authority</w:t>
      </w:r>
      <w:r w:rsidR="00F75271" w:rsidRPr="00F75271">
        <w:t xml:space="preserve">, depending on </w:t>
      </w:r>
      <w:r w:rsidR="00F75271">
        <w:t xml:space="preserve">the </w:t>
      </w:r>
      <w:r w:rsidR="00F75271" w:rsidRPr="00F75271">
        <w:t xml:space="preserve">market potential and long-term economic impact of </w:t>
      </w:r>
      <w:r w:rsidR="000975AF">
        <w:t>a qualified manufacturing business’s</w:t>
      </w:r>
      <w:r w:rsidR="000975AF" w:rsidRPr="00F75271">
        <w:t xml:space="preserve"> </w:t>
      </w:r>
      <w:r w:rsidR="00F75271" w:rsidRPr="00F75271">
        <w:t xml:space="preserve">new production capabilities </w:t>
      </w:r>
      <w:r w:rsidR="00F75271">
        <w:t>on the State</w:t>
      </w:r>
      <w:r w:rsidR="00F75271" w:rsidRPr="00F75271">
        <w:t xml:space="preserve"> </w:t>
      </w:r>
      <w:r w:rsidR="000975AF">
        <w:t xml:space="preserve">or regional </w:t>
      </w:r>
      <w:r w:rsidR="00F75271" w:rsidRPr="00F75271">
        <w:t>economy</w:t>
      </w:r>
      <w:r w:rsidR="00F75271">
        <w:t>.</w:t>
      </w:r>
      <w:r w:rsidR="000975AF">
        <w:t xml:space="preserve">  Each grant award to a qualified manufacturing business shall</w:t>
      </w:r>
      <w:r w:rsidR="000975AF" w:rsidRPr="007A21E2">
        <w:t xml:space="preserve"> be revenue neutral to the </w:t>
      </w:r>
      <w:r w:rsidR="000975AF">
        <w:t>S</w:t>
      </w:r>
      <w:r w:rsidR="000975AF" w:rsidRPr="007A21E2">
        <w:t>tate</w:t>
      </w:r>
      <w:r w:rsidR="000975AF">
        <w:t xml:space="preserve"> as determined by the authority.</w:t>
      </w:r>
      <w:r w:rsidR="00123894">
        <w:t xml:space="preserve">  A grant award may be used by a qualified manufacturing business for the purchase of </w:t>
      </w:r>
      <w:r w:rsidR="006E71E4">
        <w:t xml:space="preserve">manufacturing equipment, </w:t>
      </w:r>
      <w:r w:rsidR="00123894">
        <w:t xml:space="preserve">machinery used in a manufacturing process, </w:t>
      </w:r>
      <w:r w:rsidR="006E71E4">
        <w:t xml:space="preserve">or </w:t>
      </w:r>
      <w:r w:rsidR="00123894">
        <w:t>computer aided design</w:t>
      </w:r>
      <w:r w:rsidR="006E71E4">
        <w:t xml:space="preserve"> </w:t>
      </w:r>
      <w:r w:rsidR="00123894">
        <w:t xml:space="preserve">or computer aided manufacturing equipment or software, </w:t>
      </w:r>
      <w:r w:rsidR="00856315">
        <w:t xml:space="preserve">for </w:t>
      </w:r>
      <w:r w:rsidR="00123894">
        <w:t xml:space="preserve">payroll expenses or costs, or </w:t>
      </w:r>
      <w:r w:rsidR="00856315">
        <w:t xml:space="preserve">for the </w:t>
      </w:r>
      <w:r w:rsidR="00123894">
        <w:t xml:space="preserve">training </w:t>
      </w:r>
      <w:r w:rsidR="00856315">
        <w:t>of</w:t>
      </w:r>
      <w:r w:rsidR="00123894">
        <w:t xml:space="preserve"> new or existing employees, or both</w:t>
      </w:r>
      <w:r w:rsidR="000F2A3D">
        <w:t xml:space="preserve"> new and existing employees</w:t>
      </w:r>
      <w:r w:rsidR="00123894">
        <w:t>.</w:t>
      </w:r>
    </w:p>
    <w:p w:rsidR="00CD57D5" w:rsidRDefault="00CD57D5" w:rsidP="00E03B63">
      <w:r>
        <w:tab/>
        <w:t>(2)</w:t>
      </w:r>
      <w:r>
        <w:tab/>
      </w:r>
      <w:r w:rsidR="004E31A9">
        <w:t>A program application p</w:t>
      </w:r>
      <w:r w:rsidR="00081870">
        <w:t>ropos</w:t>
      </w:r>
      <w:r w:rsidR="004E31A9">
        <w:t>ing</w:t>
      </w:r>
      <w:r w:rsidR="00081870">
        <w:t xml:space="preserve"> new jobs creation</w:t>
      </w:r>
      <w:r w:rsidR="00DE0586">
        <w:t xml:space="preserve"> shall improve an applicant</w:t>
      </w:r>
      <w:r w:rsidR="00081870">
        <w:t xml:space="preserve"> manufacturing business’s</w:t>
      </w:r>
      <w:r w:rsidR="00DE0586">
        <w:t xml:space="preserve"> chances of </w:t>
      </w:r>
      <w:r w:rsidR="00C3355F">
        <w:t xml:space="preserve">program </w:t>
      </w:r>
      <w:r w:rsidR="00DE0586">
        <w:t>application approval</w:t>
      </w:r>
      <w:r w:rsidR="004E31A9">
        <w:t>; however</w:t>
      </w:r>
      <w:r w:rsidR="007A21E2" w:rsidRPr="007A21E2">
        <w:t xml:space="preserve">, </w:t>
      </w:r>
      <w:r w:rsidR="00081870">
        <w:t xml:space="preserve">the creation of </w:t>
      </w:r>
      <w:r w:rsidR="007A21E2" w:rsidRPr="007A21E2">
        <w:t xml:space="preserve">new jobs </w:t>
      </w:r>
      <w:r w:rsidR="00081870">
        <w:t>shall not be</w:t>
      </w:r>
      <w:r w:rsidR="007A21E2" w:rsidRPr="007A21E2">
        <w:t xml:space="preserve"> required if the </w:t>
      </w:r>
      <w:r w:rsidR="00081870">
        <w:t>applicant manufacturing business</w:t>
      </w:r>
      <w:r w:rsidR="007A21E2" w:rsidRPr="007A21E2">
        <w:t xml:space="preserve"> can </w:t>
      </w:r>
      <w:r w:rsidR="00081870">
        <w:t xml:space="preserve">provide to the authority evidence that the approval of a grant award will </w:t>
      </w:r>
      <w:r w:rsidR="007A21E2" w:rsidRPr="007A21E2">
        <w:t xml:space="preserve">expand sales, improve productivity, or increase diversification and capabilities of </w:t>
      </w:r>
      <w:r w:rsidR="00081870">
        <w:t>the applicant manufacturing business</w:t>
      </w:r>
      <w:r w:rsidR="007A21E2" w:rsidRPr="007A21E2">
        <w:t>.</w:t>
      </w:r>
      <w:r w:rsidR="00E03B63">
        <w:t xml:space="preserve"> </w:t>
      </w:r>
      <w:r w:rsidR="00E03B63">
        <w:br w:type="page"/>
      </w:r>
    </w:p>
    <w:p w:rsidR="007874F8" w:rsidRDefault="000730F3" w:rsidP="00E03B63">
      <w:pPr>
        <w:widowControl w:val="0"/>
        <w:tabs>
          <w:tab w:val="clear" w:pos="1440"/>
          <w:tab w:val="left" w:pos="-1440"/>
          <w:tab w:val="left" w:pos="-720"/>
          <w:tab w:val="left" w:pos="0"/>
          <w:tab w:val="left" w:pos="1080"/>
        </w:tabs>
        <w:spacing w:line="287" w:lineRule="auto"/>
      </w:pPr>
      <w:r>
        <w:lastRenderedPageBreak/>
        <w:tab/>
      </w:r>
      <w:r w:rsidR="00CD57D5">
        <w:t>3</w:t>
      </w:r>
      <w:r>
        <w:t>.</w:t>
      </w:r>
      <w:r>
        <w:tab/>
      </w:r>
      <w:r w:rsidR="00CD57D5">
        <w:t>a.</w:t>
      </w:r>
      <w:r w:rsidR="00E03B63">
        <w:tab/>
      </w:r>
      <w:r w:rsidR="007874F8">
        <w:t>A qualified manufacturing business</w:t>
      </w:r>
      <w:r w:rsidR="007874F8" w:rsidRPr="007874F8">
        <w:t xml:space="preserve"> </w:t>
      </w:r>
      <w:r w:rsidR="007874F8">
        <w:t xml:space="preserve">shall </w:t>
      </w:r>
      <w:r w:rsidR="007874F8" w:rsidRPr="007874F8">
        <w:t xml:space="preserve">provide </w:t>
      </w:r>
      <w:r w:rsidR="007874F8">
        <w:t xml:space="preserve">to the authority </w:t>
      </w:r>
      <w:r w:rsidR="007874F8" w:rsidRPr="007874F8">
        <w:t xml:space="preserve">quarterly reports verifying </w:t>
      </w:r>
      <w:r w:rsidR="005E2135">
        <w:t xml:space="preserve">its </w:t>
      </w:r>
      <w:r w:rsidR="007874F8" w:rsidRPr="007874F8">
        <w:t xml:space="preserve">employment levels and </w:t>
      </w:r>
      <w:r w:rsidR="00A4172B">
        <w:t xml:space="preserve">those </w:t>
      </w:r>
      <w:r w:rsidR="007874F8" w:rsidRPr="007874F8">
        <w:t>expenditures</w:t>
      </w:r>
      <w:r w:rsidR="007874F8">
        <w:t xml:space="preserve"> </w:t>
      </w:r>
      <w:r w:rsidR="00A4172B">
        <w:t xml:space="preserve">from grant awards provided by the authority </w:t>
      </w:r>
      <w:r w:rsidR="007874F8">
        <w:t>as determined by the authority</w:t>
      </w:r>
      <w:r w:rsidR="007874F8" w:rsidRPr="007874F8">
        <w:t>.</w:t>
      </w:r>
    </w:p>
    <w:p w:rsidR="000730F3" w:rsidRDefault="007874F8" w:rsidP="000730F3">
      <w:pPr>
        <w:widowControl w:val="0"/>
        <w:tabs>
          <w:tab w:val="left" w:pos="-1440"/>
          <w:tab w:val="left" w:pos="-720"/>
          <w:tab w:val="left" w:pos="0"/>
        </w:tabs>
        <w:spacing w:line="287" w:lineRule="auto"/>
      </w:pPr>
      <w:r>
        <w:tab/>
      </w:r>
      <w:r w:rsidR="00CD57D5">
        <w:t>b.</w:t>
      </w:r>
      <w:r>
        <w:tab/>
      </w:r>
      <w:r w:rsidR="000730F3">
        <w:t xml:space="preserve">The </w:t>
      </w:r>
      <w:r>
        <w:t>authority</w:t>
      </w:r>
      <w:r w:rsidR="000730F3">
        <w:t xml:space="preserve"> shall report annually to the Governor and, pursuant to section 2 of P.L.1991, c.164 (C.52:14-19.1), to the Legislature on the functioning of the program and </w:t>
      </w:r>
      <w:r w:rsidR="00194115">
        <w:t xml:space="preserve">whether the program </w:t>
      </w:r>
      <w:r w:rsidR="000730F3">
        <w:t>meet</w:t>
      </w:r>
      <w:r w:rsidR="00194115">
        <w:t>s</w:t>
      </w:r>
      <w:r w:rsidR="000730F3">
        <w:t xml:space="preserve"> the needs of qualified </w:t>
      </w:r>
      <w:r w:rsidR="004F593E">
        <w:t>manufacturing</w:t>
      </w:r>
      <w:r w:rsidR="000730F3">
        <w:t xml:space="preserve"> businesses.  The report shall include, but not be limited to, the number and locations of qualified </w:t>
      </w:r>
      <w:r w:rsidR="004F593E">
        <w:t>manufacturing</w:t>
      </w:r>
      <w:r w:rsidR="000730F3">
        <w:t xml:space="preserve"> businesses</w:t>
      </w:r>
      <w:r w:rsidR="00194115">
        <w:t xml:space="preserve"> participating in the program</w:t>
      </w:r>
      <w:r w:rsidR="000730F3">
        <w:t xml:space="preserve">, the number of jobs created or maintained by </w:t>
      </w:r>
      <w:r w:rsidR="00194115">
        <w:t>those</w:t>
      </w:r>
      <w:r w:rsidR="000730F3">
        <w:t xml:space="preserve"> qualified </w:t>
      </w:r>
      <w:r w:rsidR="004F593E">
        <w:t>manufacturing</w:t>
      </w:r>
      <w:r w:rsidR="000730F3">
        <w:t xml:space="preserve"> businesses, the amount of any capital investment made by </w:t>
      </w:r>
      <w:r w:rsidR="00194115">
        <w:t xml:space="preserve">qualified </w:t>
      </w:r>
      <w:r w:rsidR="00EE4FA6">
        <w:t>manufacturing</w:t>
      </w:r>
      <w:r w:rsidR="000730F3">
        <w:t xml:space="preserve"> businesses as a result of participation in the program, and the amount of any </w:t>
      </w:r>
      <w:r w:rsidR="00A4172B">
        <w:t>grants</w:t>
      </w:r>
      <w:r w:rsidR="000730F3">
        <w:t xml:space="preserve"> </w:t>
      </w:r>
      <w:r w:rsidR="00A4172B">
        <w:t>awarded</w:t>
      </w:r>
      <w:r w:rsidR="000730F3">
        <w:t xml:space="preserve"> to </w:t>
      </w:r>
      <w:r w:rsidR="00194115">
        <w:t>those</w:t>
      </w:r>
      <w:r w:rsidR="000730F3">
        <w:t xml:space="preserve"> </w:t>
      </w:r>
      <w:r w:rsidR="00194115">
        <w:t xml:space="preserve">qualified </w:t>
      </w:r>
      <w:r w:rsidR="00EE4FA6">
        <w:t>manufacturing</w:t>
      </w:r>
      <w:r w:rsidR="000730F3">
        <w:t xml:space="preserve"> businesses.</w:t>
      </w:r>
    </w:p>
    <w:p w:rsidR="000730F3" w:rsidRDefault="000730F3" w:rsidP="000730F3"/>
    <w:p w:rsidR="00AB5A27" w:rsidRDefault="00AB5A27" w:rsidP="00E03B63">
      <w:pPr>
        <w:tabs>
          <w:tab w:val="clear" w:pos="1440"/>
          <w:tab w:val="left" w:pos="1080"/>
        </w:tabs>
      </w:pPr>
      <w:r>
        <w:tab/>
      </w:r>
      <w:r w:rsidR="00CD57D5">
        <w:t>4</w:t>
      </w:r>
      <w:r w:rsidR="00E03B63">
        <w:t>.</w:t>
      </w:r>
      <w:r w:rsidR="00E03B63">
        <w:tab/>
        <w:t>a.</w:t>
      </w:r>
      <w:r w:rsidR="00E03B63">
        <w:tab/>
      </w:r>
      <w:r w:rsidRPr="00AB5A27">
        <w:t>There is appropriated from the General Fund to the New Jersey Economic Development Authority the sum of $</w:t>
      </w:r>
      <w:r w:rsidR="00A612FE">
        <w:t>10</w:t>
      </w:r>
      <w:r w:rsidRPr="00AB5A27">
        <w:t xml:space="preserve">,000,000 solely for the </w:t>
      </w:r>
      <w:r w:rsidR="005E2135">
        <w:t>award</w:t>
      </w:r>
      <w:r w:rsidRPr="00AB5A27">
        <w:t xml:space="preserve"> of </w:t>
      </w:r>
      <w:r w:rsidR="004F593E">
        <w:t>grants</w:t>
      </w:r>
      <w:r w:rsidRPr="00AB5A27">
        <w:t xml:space="preserve"> to qualified </w:t>
      </w:r>
      <w:r w:rsidR="004F593E">
        <w:t>manufacturing</w:t>
      </w:r>
      <w:r w:rsidRPr="00AB5A27">
        <w:t xml:space="preserve"> businesses pursuant to</w:t>
      </w:r>
      <w:r>
        <w:t xml:space="preserve"> </w:t>
      </w:r>
      <w:r w:rsidRPr="007925D5">
        <w:t xml:space="preserve">P.L.    , c.    (C.    </w:t>
      </w:r>
      <w:r>
        <w:t xml:space="preserve"> </w:t>
      </w:r>
      <w:r w:rsidRPr="007925D5">
        <w:t xml:space="preserve">   ) (pending before the Legislature as this bill)</w:t>
      </w:r>
      <w:r>
        <w:t>.</w:t>
      </w:r>
      <w:r w:rsidR="00A612FE">
        <w:t xml:space="preserve">  Of that $10,000,000 amount, $5,000,00</w:t>
      </w:r>
      <w:r w:rsidR="00233B45">
        <w:t>0</w:t>
      </w:r>
      <w:r w:rsidR="00A612FE">
        <w:t xml:space="preserve"> shall be used to provide grant awards to </w:t>
      </w:r>
      <w:r w:rsidR="00A612FE" w:rsidRPr="00AB5A27">
        <w:t xml:space="preserve">qualified </w:t>
      </w:r>
      <w:r w:rsidR="00A612FE">
        <w:t>manufacturing</w:t>
      </w:r>
      <w:r w:rsidR="00A612FE" w:rsidRPr="00AB5A27">
        <w:t xml:space="preserve"> businesses</w:t>
      </w:r>
      <w:r w:rsidR="00A612FE">
        <w:t xml:space="preserve"> manufacturing a vaccine </w:t>
      </w:r>
      <w:r w:rsidR="00194115">
        <w:t>used to reduce the spread of the transmission of coronavirus disease 2019,</w:t>
      </w:r>
      <w:r w:rsidR="00194115" w:rsidRPr="000A742A">
        <w:t xml:space="preserve"> and </w:t>
      </w:r>
      <w:r w:rsidR="00194115">
        <w:t xml:space="preserve">that is able to make </w:t>
      </w:r>
      <w:r w:rsidR="00194115" w:rsidRPr="000A742A">
        <w:t xml:space="preserve">adjustments for the </w:t>
      </w:r>
      <w:r w:rsidR="00194115">
        <w:t xml:space="preserve">qualified manufacturing </w:t>
      </w:r>
      <w:r w:rsidR="00194115" w:rsidRPr="000A742A">
        <w:t xml:space="preserve">business's capacity to manufacture </w:t>
      </w:r>
      <w:r w:rsidR="00194115">
        <w:t>a</w:t>
      </w:r>
      <w:r w:rsidR="00194115" w:rsidRPr="000A742A">
        <w:t xml:space="preserve"> vaccine</w:t>
      </w:r>
      <w:r w:rsidR="00194115">
        <w:t xml:space="preserve"> for that purpose.  T</w:t>
      </w:r>
      <w:r w:rsidR="00A612FE">
        <w:t xml:space="preserve">he remaining </w:t>
      </w:r>
      <w:r w:rsidR="00B37C95">
        <w:t>$5,000,00</w:t>
      </w:r>
      <w:r w:rsidR="00233B45">
        <w:t>0</w:t>
      </w:r>
      <w:r w:rsidR="00B37C95">
        <w:t xml:space="preserve"> shall be used to provide grant awards to </w:t>
      </w:r>
      <w:r w:rsidR="00B37C95" w:rsidRPr="00AB5A27">
        <w:t xml:space="preserve">qualified </w:t>
      </w:r>
      <w:r w:rsidR="00B37C95">
        <w:t>manufacturing</w:t>
      </w:r>
      <w:r w:rsidR="00B37C95" w:rsidRPr="00AB5A27">
        <w:t xml:space="preserve"> businesses</w:t>
      </w:r>
      <w:r w:rsidR="00B37C95">
        <w:t xml:space="preserve"> </w:t>
      </w:r>
      <w:r w:rsidR="00B37C95" w:rsidRPr="00723AC7">
        <w:t>producing products for the healthcare industry such as medical devices, personal protection equipment</w:t>
      </w:r>
      <w:r w:rsidR="00B37C95">
        <w:t>,</w:t>
      </w:r>
      <w:r w:rsidR="00B37C95" w:rsidRPr="00723AC7">
        <w:t xml:space="preserve"> or pharmaceuticals</w:t>
      </w:r>
      <w:r w:rsidR="00B37C95">
        <w:t xml:space="preserve"> that are not vaccines</w:t>
      </w:r>
      <w:r w:rsidR="00194115" w:rsidRPr="00194115">
        <w:t xml:space="preserve"> </w:t>
      </w:r>
      <w:r w:rsidR="00194115">
        <w:t>used to reduce the transmission of coronavirus disease 2019</w:t>
      </w:r>
      <w:r w:rsidR="00B37C95">
        <w:t>.</w:t>
      </w:r>
    </w:p>
    <w:p w:rsidR="00AB5A27" w:rsidRDefault="00AB5A27" w:rsidP="00AB5A27">
      <w:r>
        <w:tab/>
        <w:t>b.</w:t>
      </w:r>
      <w:r>
        <w:tab/>
        <w:t xml:space="preserve">The </w:t>
      </w:r>
      <w:r w:rsidR="004F593E">
        <w:t>authority</w:t>
      </w:r>
      <w:r>
        <w:t xml:space="preserve"> is authorized to seek and accept gifts, grants, or donations from private or public sources for funding the costs of the </w:t>
      </w:r>
      <w:r w:rsidR="00077C75">
        <w:t>program</w:t>
      </w:r>
      <w:r>
        <w:t xml:space="preserve">, except that the </w:t>
      </w:r>
      <w:r w:rsidR="004F593E">
        <w:t>authority</w:t>
      </w:r>
      <w:r>
        <w:t xml:space="preserve"> may not accept a gift, grant, or donation that is subject to conditions that are inconsistent with any other law of this State.</w:t>
      </w:r>
    </w:p>
    <w:p w:rsidR="00AB5A27" w:rsidRDefault="00AB5A27" w:rsidP="00AB5A27"/>
    <w:p w:rsidR="000730F3" w:rsidRDefault="000730F3" w:rsidP="000730F3">
      <w:r>
        <w:tab/>
      </w:r>
      <w:r w:rsidR="00CD57D5">
        <w:t>5</w:t>
      </w:r>
      <w:r>
        <w:t>.</w:t>
      </w:r>
      <w:r>
        <w:tab/>
        <w:t>This act shall take effect immediately.</w:t>
      </w:r>
    </w:p>
    <w:p w:rsidR="000730F3" w:rsidRDefault="000730F3" w:rsidP="000730F3"/>
    <w:p w:rsidR="000730F3" w:rsidRDefault="000730F3" w:rsidP="000730F3"/>
    <w:p w:rsidR="000730F3" w:rsidRDefault="000730F3" w:rsidP="000730F3">
      <w:pPr>
        <w:jc w:val="center"/>
      </w:pPr>
      <w:r>
        <w:t>STATEMENT</w:t>
      </w:r>
    </w:p>
    <w:p w:rsidR="000730F3" w:rsidRDefault="000730F3" w:rsidP="000730F3">
      <w:pPr>
        <w:jc w:val="center"/>
      </w:pPr>
    </w:p>
    <w:p w:rsidR="00E03B63" w:rsidRDefault="000730F3" w:rsidP="00E03B63">
      <w:r>
        <w:rPr>
          <w:spacing w:val="0"/>
          <w:szCs w:val="20"/>
        </w:rPr>
        <w:tab/>
        <w:t>T</w:t>
      </w:r>
      <w:r w:rsidRPr="00223E34">
        <w:rPr>
          <w:spacing w:val="0"/>
          <w:szCs w:val="20"/>
        </w:rPr>
        <w:t>his bill establish</w:t>
      </w:r>
      <w:r w:rsidR="00FD188C" w:rsidRPr="007E6CAF">
        <w:rPr>
          <w:spacing w:val="0"/>
          <w:szCs w:val="20"/>
        </w:rPr>
        <w:t>es</w:t>
      </w:r>
      <w:r w:rsidRPr="00223E34">
        <w:rPr>
          <w:spacing w:val="0"/>
          <w:szCs w:val="20"/>
        </w:rPr>
        <w:t xml:space="preserve"> a New Jersey “</w:t>
      </w:r>
      <w:r w:rsidR="00E152AB">
        <w:t>Manufacturing Reboot Program” (program)</w:t>
      </w:r>
      <w:r w:rsidR="00D16DED">
        <w:t xml:space="preserve"> within the New Jersey Economic Development Authority (EDA)</w:t>
      </w:r>
      <w:r w:rsidR="00E152AB">
        <w:t xml:space="preserve">.  The purpose of the program is to </w:t>
      </w:r>
      <w:r w:rsidR="00E152AB" w:rsidRPr="003460C4">
        <w:t>address the negative effect</w:t>
      </w:r>
      <w:r w:rsidR="00233B45">
        <w:t>s</w:t>
      </w:r>
      <w:r w:rsidR="00E152AB" w:rsidRPr="003460C4">
        <w:t xml:space="preserve"> </w:t>
      </w:r>
      <w:r w:rsidR="00E152AB">
        <w:t xml:space="preserve">the coronavirus disease 2019 </w:t>
      </w:r>
      <w:r w:rsidR="00E152AB" w:rsidRPr="003460C4">
        <w:t xml:space="preserve">pandemic has had on </w:t>
      </w:r>
      <w:r w:rsidR="00E152AB">
        <w:t>New Jersey</w:t>
      </w:r>
      <w:r w:rsidR="00E152AB" w:rsidRPr="003460C4">
        <w:t xml:space="preserve"> </w:t>
      </w:r>
      <w:r w:rsidR="00E152AB">
        <w:t xml:space="preserve">manufacturing </w:t>
      </w:r>
      <w:r w:rsidR="00E152AB" w:rsidRPr="003460C4">
        <w:t>businesses.</w:t>
      </w:r>
      <w:r w:rsidR="00E152AB">
        <w:t xml:space="preserve"> </w:t>
      </w:r>
      <w:r w:rsidR="00E152AB" w:rsidRPr="003460C4">
        <w:t xml:space="preserve"> The program </w:t>
      </w:r>
      <w:r w:rsidR="00D16DED">
        <w:t>is to</w:t>
      </w:r>
      <w:r w:rsidR="00E152AB">
        <w:t xml:space="preserve"> be used </w:t>
      </w:r>
      <w:r w:rsidR="00E03B63">
        <w:br w:type="page"/>
      </w:r>
    </w:p>
    <w:p w:rsidR="00E152AB" w:rsidRDefault="00E152AB" w:rsidP="00E152AB">
      <w:r>
        <w:lastRenderedPageBreak/>
        <w:t xml:space="preserve">by the </w:t>
      </w:r>
      <w:r w:rsidR="00D16DED">
        <w:t>EDA</w:t>
      </w:r>
      <w:r>
        <w:t xml:space="preserve"> to </w:t>
      </w:r>
      <w:r w:rsidRPr="003460C4">
        <w:t xml:space="preserve">assist </w:t>
      </w:r>
      <w:r w:rsidR="00233B45">
        <w:t>“</w:t>
      </w:r>
      <w:r>
        <w:t>qualified</w:t>
      </w:r>
      <w:r w:rsidRPr="003460C4">
        <w:t xml:space="preserve"> manufactur</w:t>
      </w:r>
      <w:r>
        <w:t>ing businesses</w:t>
      </w:r>
      <w:r w:rsidR="00D16DED">
        <w:t>,</w:t>
      </w:r>
      <w:r w:rsidR="00233B45">
        <w:t>”</w:t>
      </w:r>
      <w:r w:rsidR="00D16DED">
        <w:t xml:space="preserve"> as defined in the bill,</w:t>
      </w:r>
      <w:r w:rsidRPr="003460C4">
        <w:t xml:space="preserve"> as they retool to develop new products or expand current </w:t>
      </w:r>
      <w:r>
        <w:t xml:space="preserve">manufacturing </w:t>
      </w:r>
      <w:r w:rsidRPr="003460C4">
        <w:t>capabilities.</w:t>
      </w:r>
      <w:r w:rsidR="00D16DED">
        <w:t xml:space="preserve"> </w:t>
      </w:r>
      <w:r w:rsidR="00E05735">
        <w:t xml:space="preserve"> </w:t>
      </w:r>
      <w:r>
        <w:t xml:space="preserve">The </w:t>
      </w:r>
      <w:r w:rsidR="00D16DED">
        <w:t>EDA is to</w:t>
      </w:r>
      <w:r>
        <w:t xml:space="preserve"> provide p</w:t>
      </w:r>
      <w:r w:rsidRPr="00723AC7">
        <w:t xml:space="preserve">riority </w:t>
      </w:r>
      <w:r>
        <w:t>assistance to a qualified manufacturing business</w:t>
      </w:r>
      <w:r w:rsidRPr="00723AC7">
        <w:t xml:space="preserve"> </w:t>
      </w:r>
      <w:r w:rsidR="00D16DED">
        <w:t xml:space="preserve">(manufacturing business) </w:t>
      </w:r>
      <w:r>
        <w:t>having sales revenues that have been reduced due to the economic effects of</w:t>
      </w:r>
      <w:r w:rsidR="00D16DED">
        <w:t>,</w:t>
      </w:r>
      <w:r>
        <w:t xml:space="preserve"> and increased costs to</w:t>
      </w:r>
      <w:r w:rsidR="00D16DED">
        <w:t>,</w:t>
      </w:r>
      <w:r>
        <w:t xml:space="preserve"> its business operations during the pandemic, that is at risk of discontinuing its manufacturing operations in this State as determined by the </w:t>
      </w:r>
      <w:r w:rsidR="00D16DED">
        <w:t>EDA</w:t>
      </w:r>
      <w:r>
        <w:t xml:space="preserve">, that is able to retool to </w:t>
      </w:r>
      <w:r w:rsidRPr="00723AC7">
        <w:t>produc</w:t>
      </w:r>
      <w:r>
        <w:t>e</w:t>
      </w:r>
      <w:r w:rsidRPr="00723AC7">
        <w:t xml:space="preserve"> products for the healthcare industry such as medical devices, personal protection equipment</w:t>
      </w:r>
      <w:r>
        <w:t>,</w:t>
      </w:r>
      <w:r w:rsidRPr="00723AC7">
        <w:t xml:space="preserve"> or pharmaceuticals</w:t>
      </w:r>
      <w:r>
        <w:t>, especially any vaccine used to reduce the spread of the transmission of coronavirus disease 2019,</w:t>
      </w:r>
      <w:r w:rsidRPr="000A742A">
        <w:t xml:space="preserve"> and </w:t>
      </w:r>
      <w:r>
        <w:t xml:space="preserve">that is able to make </w:t>
      </w:r>
      <w:r w:rsidRPr="000A742A">
        <w:t xml:space="preserve">adjustments for the </w:t>
      </w:r>
      <w:r>
        <w:t xml:space="preserve">manufacturing </w:t>
      </w:r>
      <w:r w:rsidRPr="000A742A">
        <w:t xml:space="preserve">business's capacity to manufacture </w:t>
      </w:r>
      <w:r>
        <w:t>a</w:t>
      </w:r>
      <w:r w:rsidRPr="000A742A">
        <w:t xml:space="preserve"> vaccine</w:t>
      </w:r>
      <w:r>
        <w:t xml:space="preserve"> for that purpose.</w:t>
      </w:r>
    </w:p>
    <w:p w:rsidR="00E152AB" w:rsidRDefault="00E152AB" w:rsidP="00E152AB">
      <w:r>
        <w:tab/>
      </w:r>
      <w:r w:rsidR="00D16DED">
        <w:t>The EDA</w:t>
      </w:r>
      <w:r>
        <w:t xml:space="preserve"> </w:t>
      </w:r>
      <w:r w:rsidR="00233B45">
        <w:t xml:space="preserve">is to </w:t>
      </w:r>
      <w:r>
        <w:t xml:space="preserve">provide </w:t>
      </w:r>
      <w:r w:rsidR="00233B45">
        <w:t>a grant award</w:t>
      </w:r>
      <w:r>
        <w:t xml:space="preserve"> to a qualified manufacturing business deemed eligible by the </w:t>
      </w:r>
      <w:r w:rsidR="00D16DED">
        <w:t>EDA</w:t>
      </w:r>
      <w:r>
        <w:t xml:space="preserve"> upon application by a manufacturing business in a manner established by the </w:t>
      </w:r>
      <w:r w:rsidR="00D16DED">
        <w:t>EDA,</w:t>
      </w:r>
      <w:r w:rsidRPr="00184D55">
        <w:t xml:space="preserve"> </w:t>
      </w:r>
      <w:r w:rsidR="00427E5F">
        <w:t xml:space="preserve">and </w:t>
      </w:r>
      <w:r>
        <w:t xml:space="preserve">only if the result of providing the </w:t>
      </w:r>
      <w:r w:rsidR="00233B45">
        <w:t>grant</w:t>
      </w:r>
      <w:r>
        <w:t xml:space="preserve"> will yield</w:t>
      </w:r>
      <w:r w:rsidRPr="00184D55">
        <w:t xml:space="preserve"> a net </w:t>
      </w:r>
      <w:r>
        <w:t xml:space="preserve">positive </w:t>
      </w:r>
      <w:r w:rsidRPr="00184D55">
        <w:t xml:space="preserve">benefit to the </w:t>
      </w:r>
      <w:r>
        <w:t>S</w:t>
      </w:r>
      <w:r w:rsidRPr="00184D55">
        <w:t>tate</w:t>
      </w:r>
      <w:r>
        <w:t xml:space="preserve"> that </w:t>
      </w:r>
      <w:r w:rsidRPr="00076775">
        <w:t>equal</w:t>
      </w:r>
      <w:r>
        <w:t>s</w:t>
      </w:r>
      <w:r w:rsidRPr="00076775">
        <w:t xml:space="preserve"> </w:t>
      </w:r>
      <w:r>
        <w:t>a</w:t>
      </w:r>
      <w:r w:rsidRPr="00076775">
        <w:t xml:space="preserve"> percent</w:t>
      </w:r>
      <w:r>
        <w:t>age</w:t>
      </w:r>
      <w:r w:rsidRPr="00076775">
        <w:t xml:space="preserve"> </w:t>
      </w:r>
      <w:r>
        <w:t xml:space="preserve">amount of a grant award as determined by the </w:t>
      </w:r>
      <w:r w:rsidR="00D16DED">
        <w:t>EDA</w:t>
      </w:r>
      <w:r w:rsidRPr="00184D55">
        <w:t>.</w:t>
      </w:r>
      <w:r w:rsidR="0055304D">
        <w:t xml:space="preserve"> </w:t>
      </w:r>
      <w:r w:rsidR="00096173">
        <w:t xml:space="preserve"> </w:t>
      </w:r>
      <w:r>
        <w:t xml:space="preserve">The </w:t>
      </w:r>
      <w:r w:rsidR="00427E5F">
        <w:t>EDA is to</w:t>
      </w:r>
      <w:r>
        <w:t xml:space="preserve"> work in conjunction with the </w:t>
      </w:r>
      <w:r w:rsidR="007E6CAF">
        <w:t>Business Action Center</w:t>
      </w:r>
      <w:r>
        <w:t xml:space="preserve"> and State, local, and private business assistance entities to develop and promote the program.</w:t>
      </w:r>
    </w:p>
    <w:p w:rsidR="00E152AB" w:rsidRDefault="00E152AB" w:rsidP="00E152AB">
      <w:r>
        <w:tab/>
      </w:r>
      <w:r w:rsidR="00427E5F">
        <w:t>Under</w:t>
      </w:r>
      <w:r>
        <w:t xml:space="preserve"> the program, the </w:t>
      </w:r>
      <w:r w:rsidR="00D1798B">
        <w:t xml:space="preserve">EDA </w:t>
      </w:r>
      <w:r w:rsidR="00427E5F">
        <w:t>is to</w:t>
      </w:r>
      <w:r>
        <w:t xml:space="preserve"> provide </w:t>
      </w:r>
      <w:r w:rsidR="00233B45">
        <w:t xml:space="preserve">a </w:t>
      </w:r>
      <w:r>
        <w:t>grant a</w:t>
      </w:r>
      <w:r w:rsidRPr="00F75271">
        <w:t>ward rang</w:t>
      </w:r>
      <w:r>
        <w:t>ing</w:t>
      </w:r>
      <w:r w:rsidRPr="00F75271">
        <w:t xml:space="preserve"> from $25,000 to $150,000</w:t>
      </w:r>
      <w:r>
        <w:t xml:space="preserve"> per manufacturing business</w:t>
      </w:r>
      <w:r w:rsidRPr="00F75271">
        <w:t xml:space="preserve">, depending on </w:t>
      </w:r>
      <w:r>
        <w:t xml:space="preserve">the </w:t>
      </w:r>
      <w:r w:rsidRPr="00F75271">
        <w:t xml:space="preserve">market potential and long-term economic impact of </w:t>
      </w:r>
      <w:r>
        <w:t>a manufacturing business’s</w:t>
      </w:r>
      <w:r w:rsidRPr="00F75271">
        <w:t xml:space="preserve"> new production capabilities </w:t>
      </w:r>
      <w:r>
        <w:t>on the State</w:t>
      </w:r>
      <w:r w:rsidRPr="00F75271">
        <w:t xml:space="preserve"> </w:t>
      </w:r>
      <w:r>
        <w:t xml:space="preserve">or regional </w:t>
      </w:r>
      <w:r w:rsidRPr="00F75271">
        <w:t>economy</w:t>
      </w:r>
      <w:r w:rsidR="0055304D">
        <w:t>.</w:t>
      </w:r>
      <w:r>
        <w:t xml:space="preserve"> </w:t>
      </w:r>
      <w:r w:rsidR="00096173">
        <w:t xml:space="preserve"> </w:t>
      </w:r>
      <w:r>
        <w:t xml:space="preserve">Each grant award </w:t>
      </w:r>
      <w:r w:rsidR="00427E5F">
        <w:t>is to</w:t>
      </w:r>
      <w:r w:rsidRPr="007A21E2">
        <w:t xml:space="preserve"> be revenue neutral to the </w:t>
      </w:r>
      <w:r>
        <w:t>S</w:t>
      </w:r>
      <w:r w:rsidRPr="007A21E2">
        <w:t>tate</w:t>
      </w:r>
      <w:r w:rsidR="00427E5F">
        <w:t>,</w:t>
      </w:r>
      <w:r>
        <w:t xml:space="preserve"> as determined by the </w:t>
      </w:r>
      <w:r w:rsidR="00427E5F">
        <w:t xml:space="preserve">EDA, and a </w:t>
      </w:r>
      <w:r>
        <w:t>grant award may be used by a manufacturing business for the purchase of manufacturing equipment, machinery used in a manufacturing process, or computer aided design or computer aided manufacturing equipment or software, for payroll expenses or costs, or for the training of new or existing employees.</w:t>
      </w:r>
      <w:r w:rsidR="0055304D">
        <w:t xml:space="preserve"> </w:t>
      </w:r>
      <w:r w:rsidR="00096173">
        <w:t xml:space="preserve"> </w:t>
      </w:r>
      <w:r w:rsidR="00427E5F">
        <w:t xml:space="preserve">A program application </w:t>
      </w:r>
      <w:r>
        <w:t>propos</w:t>
      </w:r>
      <w:r w:rsidR="00427E5F">
        <w:t>ing</w:t>
      </w:r>
      <w:r>
        <w:t xml:space="preserve"> new jobs creation </w:t>
      </w:r>
      <w:r w:rsidR="00427E5F">
        <w:t>wi</w:t>
      </w:r>
      <w:r>
        <w:t>ll improve an applicant manufacturing business’s chances of application approval</w:t>
      </w:r>
      <w:r w:rsidR="00427E5F">
        <w:t>; however,</w:t>
      </w:r>
      <w:r w:rsidRPr="007A21E2">
        <w:t xml:space="preserve"> </w:t>
      </w:r>
      <w:r>
        <w:t xml:space="preserve">the creation of </w:t>
      </w:r>
      <w:r w:rsidRPr="007A21E2">
        <w:t xml:space="preserve">new jobs </w:t>
      </w:r>
      <w:r w:rsidR="00427E5F">
        <w:t>is</w:t>
      </w:r>
      <w:r>
        <w:t xml:space="preserve"> not </w:t>
      </w:r>
      <w:r w:rsidR="00233B45">
        <w:t xml:space="preserve">to </w:t>
      </w:r>
      <w:r>
        <w:t>be</w:t>
      </w:r>
      <w:r w:rsidRPr="007A21E2">
        <w:t xml:space="preserve"> required if the </w:t>
      </w:r>
      <w:r>
        <w:t>applicant manufacturing business</w:t>
      </w:r>
      <w:r w:rsidRPr="007A21E2">
        <w:t xml:space="preserve"> can </w:t>
      </w:r>
      <w:r>
        <w:t xml:space="preserve">provide to the </w:t>
      </w:r>
      <w:r w:rsidR="00427E5F">
        <w:t>EDA</w:t>
      </w:r>
      <w:r>
        <w:t xml:space="preserve"> evidence that the approval of a grant award will </w:t>
      </w:r>
      <w:r w:rsidRPr="007A21E2">
        <w:t xml:space="preserve">expand sales, improve productivity, or increase diversification and capabilities of </w:t>
      </w:r>
      <w:r>
        <w:t>the applicant manufacturing business</w:t>
      </w:r>
      <w:r w:rsidRPr="007A21E2">
        <w:t>.</w:t>
      </w:r>
    </w:p>
    <w:p w:rsidR="00E152AB" w:rsidRDefault="00E152AB" w:rsidP="00D1798B">
      <w:pPr>
        <w:widowControl w:val="0"/>
        <w:tabs>
          <w:tab w:val="left" w:pos="-1440"/>
          <w:tab w:val="left" w:pos="-720"/>
          <w:tab w:val="left" w:pos="0"/>
        </w:tabs>
        <w:spacing w:line="287" w:lineRule="auto"/>
      </w:pPr>
      <w:r>
        <w:tab/>
      </w:r>
      <w:r w:rsidR="00D1798B">
        <w:t>The bill requires a</w:t>
      </w:r>
      <w:r>
        <w:t xml:space="preserve"> manufacturing business</w:t>
      </w:r>
      <w:r w:rsidRPr="007874F8">
        <w:t xml:space="preserve"> </w:t>
      </w:r>
      <w:r w:rsidR="00D1798B">
        <w:t>to</w:t>
      </w:r>
      <w:r>
        <w:t xml:space="preserve"> </w:t>
      </w:r>
      <w:r w:rsidRPr="007874F8">
        <w:t xml:space="preserve">provide </w:t>
      </w:r>
      <w:r>
        <w:t xml:space="preserve">to the </w:t>
      </w:r>
      <w:r w:rsidR="00D1798B">
        <w:t>EDA</w:t>
      </w:r>
      <w:r>
        <w:t xml:space="preserve"> </w:t>
      </w:r>
      <w:r w:rsidRPr="007874F8">
        <w:t xml:space="preserve">quarterly reports verifying </w:t>
      </w:r>
      <w:r w:rsidR="005E2135">
        <w:t>its</w:t>
      </w:r>
      <w:r w:rsidR="00D1798B">
        <w:t xml:space="preserve"> </w:t>
      </w:r>
      <w:r w:rsidRPr="007874F8">
        <w:t>employment levels and expenditures</w:t>
      </w:r>
      <w:r>
        <w:t xml:space="preserve"> </w:t>
      </w:r>
      <w:r w:rsidR="00233B45">
        <w:t xml:space="preserve">using grant funds </w:t>
      </w:r>
      <w:r w:rsidR="00C3355F">
        <w:t xml:space="preserve">provided by the EDA </w:t>
      </w:r>
      <w:r>
        <w:t xml:space="preserve">as determined by the </w:t>
      </w:r>
      <w:r w:rsidR="00D1798B">
        <w:t>EDA and</w:t>
      </w:r>
      <w:r>
        <w:t xml:space="preserve"> </w:t>
      </w:r>
      <w:r w:rsidR="00D1798B">
        <w:t xml:space="preserve">requires to EDA to </w:t>
      </w:r>
      <w:r>
        <w:t>report annually to the Governor and the Legislature on the functioning of the program and whether the program meets the needs of manufacturing businesses.</w:t>
      </w:r>
      <w:r w:rsidR="00E03B63">
        <w:t xml:space="preserve"> </w:t>
      </w:r>
      <w:r w:rsidR="00E03B63">
        <w:br w:type="page"/>
      </w:r>
    </w:p>
    <w:p w:rsidR="00FC7DB3" w:rsidRDefault="00E152AB" w:rsidP="00FC7DB3">
      <w:r>
        <w:lastRenderedPageBreak/>
        <w:tab/>
      </w:r>
      <w:r w:rsidR="005E2135">
        <w:t>The bill</w:t>
      </w:r>
      <w:r w:rsidRPr="00AB5A27">
        <w:t xml:space="preserve"> appropriate</w:t>
      </w:r>
      <w:r w:rsidR="005E2135">
        <w:t>s</w:t>
      </w:r>
      <w:r w:rsidRPr="00AB5A27">
        <w:t xml:space="preserve"> from the General Fund to the </w:t>
      </w:r>
      <w:r w:rsidR="005E2135">
        <w:t>EDA</w:t>
      </w:r>
      <w:r w:rsidRPr="00AB5A27">
        <w:t xml:space="preserve"> the sum of $</w:t>
      </w:r>
      <w:r>
        <w:t>10</w:t>
      </w:r>
      <w:r w:rsidR="005E2135">
        <w:t xml:space="preserve"> million</w:t>
      </w:r>
      <w:r w:rsidRPr="00AB5A27">
        <w:t xml:space="preserve"> solely for the </w:t>
      </w:r>
      <w:r w:rsidR="005E2135">
        <w:t>award</w:t>
      </w:r>
      <w:r w:rsidR="00233B45">
        <w:t>ing</w:t>
      </w:r>
      <w:r w:rsidRPr="00AB5A27">
        <w:t xml:space="preserve"> of </w:t>
      </w:r>
      <w:r>
        <w:t>grants</w:t>
      </w:r>
      <w:r w:rsidRPr="00AB5A27">
        <w:t xml:space="preserve"> to </w:t>
      </w:r>
      <w:r>
        <w:t>manufacturing</w:t>
      </w:r>
      <w:r w:rsidRPr="00AB5A27">
        <w:t xml:space="preserve"> businesses </w:t>
      </w:r>
      <w:r w:rsidR="005E2135">
        <w:t>participating in the program</w:t>
      </w:r>
      <w:r w:rsidR="0055304D">
        <w:t xml:space="preserve">. </w:t>
      </w:r>
      <w:r w:rsidR="00096173">
        <w:t xml:space="preserve"> </w:t>
      </w:r>
      <w:r>
        <w:t xml:space="preserve">Of that </w:t>
      </w:r>
      <w:r w:rsidR="005E2135">
        <w:t>amount</w:t>
      </w:r>
      <w:r>
        <w:t>, $5</w:t>
      </w:r>
      <w:r w:rsidR="005E2135">
        <w:t xml:space="preserve"> million</w:t>
      </w:r>
      <w:r>
        <w:t xml:space="preserve"> </w:t>
      </w:r>
      <w:r w:rsidR="005E2135">
        <w:t>is to</w:t>
      </w:r>
      <w:r>
        <w:t xml:space="preserve"> be used to </w:t>
      </w:r>
      <w:r w:rsidR="00233B45">
        <w:t>award</w:t>
      </w:r>
      <w:r>
        <w:t xml:space="preserve"> grants to manufacturing</w:t>
      </w:r>
      <w:r w:rsidRPr="00AB5A27">
        <w:t xml:space="preserve"> businesses</w:t>
      </w:r>
      <w:r>
        <w:t xml:space="preserve"> manufacturing a vaccine used to reduce the transmission of coronavirus disease 2019,</w:t>
      </w:r>
      <w:r w:rsidRPr="000A742A">
        <w:t xml:space="preserve"> </w:t>
      </w:r>
      <w:r w:rsidR="00ED7D15">
        <w:t>or</w:t>
      </w:r>
      <w:r>
        <w:t xml:space="preserve"> is able to make </w:t>
      </w:r>
      <w:r w:rsidRPr="000A742A">
        <w:t xml:space="preserve">adjustments for the </w:t>
      </w:r>
      <w:r>
        <w:t xml:space="preserve">qualified manufacturing </w:t>
      </w:r>
      <w:r w:rsidRPr="000A742A">
        <w:t xml:space="preserve">business's capacity to manufacture </w:t>
      </w:r>
      <w:r>
        <w:t>a</w:t>
      </w:r>
      <w:r w:rsidRPr="000A742A">
        <w:t xml:space="preserve"> vaccine</w:t>
      </w:r>
      <w:r w:rsidR="0055304D">
        <w:t xml:space="preserve"> for that purpose. </w:t>
      </w:r>
      <w:r w:rsidR="007E6CAF">
        <w:t xml:space="preserve"> </w:t>
      </w:r>
      <w:r>
        <w:t>The remaining $5</w:t>
      </w:r>
      <w:r w:rsidR="005E2135">
        <w:t xml:space="preserve"> million</w:t>
      </w:r>
      <w:r>
        <w:t xml:space="preserve"> </w:t>
      </w:r>
      <w:r w:rsidR="005E2135">
        <w:t>is to</w:t>
      </w:r>
      <w:r>
        <w:t xml:space="preserve"> be used to provide grants to manufacturing</w:t>
      </w:r>
      <w:r w:rsidRPr="00AB5A27">
        <w:t xml:space="preserve"> businesses</w:t>
      </w:r>
      <w:r>
        <w:t xml:space="preserve"> </w:t>
      </w:r>
      <w:r w:rsidRPr="00723AC7">
        <w:t>producing products for the healthcare industry such as medical devices, personal protection equipment</w:t>
      </w:r>
      <w:r>
        <w:t>,</w:t>
      </w:r>
      <w:r w:rsidRPr="00723AC7">
        <w:t xml:space="preserve"> or pharmaceuticals</w:t>
      </w:r>
      <w:r>
        <w:t xml:space="preserve"> that are not vaccines</w:t>
      </w:r>
      <w:r w:rsidRPr="00194115">
        <w:t xml:space="preserve"> </w:t>
      </w:r>
      <w:r>
        <w:t>used to reduce the spread of the transmission of coronavirus disease 2019.</w:t>
      </w:r>
      <w:r w:rsidR="0055304D">
        <w:t xml:space="preserve"> </w:t>
      </w:r>
      <w:r>
        <w:t xml:space="preserve">The </w:t>
      </w:r>
      <w:r w:rsidR="005E2135">
        <w:t>EDA</w:t>
      </w:r>
      <w:r>
        <w:t xml:space="preserve"> </w:t>
      </w:r>
      <w:r w:rsidR="00ED7D15">
        <w:t xml:space="preserve">may </w:t>
      </w:r>
      <w:r>
        <w:t xml:space="preserve">seek and accept gifts, grants, or donations from private or public sources for funding the costs of the </w:t>
      </w:r>
      <w:r w:rsidR="00077C75">
        <w:t>program</w:t>
      </w:r>
      <w:r>
        <w:t xml:space="preserve">, except that the </w:t>
      </w:r>
      <w:r w:rsidR="00ED7D15">
        <w:t>EDA</w:t>
      </w:r>
      <w:r>
        <w:t xml:space="preserve"> may not accept a gift, grant, or donation that is subject to conditions that are inconsistent with any other law of this State.</w:t>
      </w:r>
    </w:p>
    <w:sectPr w:rsidR="00FC7DB3" w:rsidSect="00297DA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472" w:rsidRDefault="00A81472">
      <w:r>
        <w:separator/>
      </w:r>
    </w:p>
  </w:endnote>
  <w:endnote w:type="continuationSeparator" w:id="0">
    <w:p w:rsidR="00A81472" w:rsidRDefault="00A81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0EE" w:rsidRDefault="00E03402" w:rsidP="00E03402">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472" w:rsidRDefault="00A81472">
      <w:r>
        <w:separator/>
      </w:r>
    </w:p>
  </w:footnote>
  <w:footnote w:type="continuationSeparator" w:id="0">
    <w:p w:rsidR="00A81472" w:rsidRDefault="00A81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02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7DAC" w:rsidRDefault="00297DAC" w:rsidP="00297DAC">
    <w:pPr>
      <w:pStyle w:val="bpuHeadSpon"/>
    </w:pPr>
    <w:r w:rsidRPr="00297DAC">
      <w:rPr>
        <w:rStyle w:val="bpuHeadSponChar"/>
      </w:rPr>
      <w:t>A4304</w:t>
    </w:r>
    <w:r>
      <w:t xml:space="preserve"> MOEN</w:t>
    </w:r>
    <w:r w:rsidR="000A2125">
      <w:t>, JOHNSON</w:t>
    </w:r>
  </w:p>
  <w:p w:rsidR="00297DAC" w:rsidRDefault="00297DAC" w:rsidP="00297DAC">
    <w:pPr>
      <w:pStyle w:val="bpuHeadSpon"/>
    </w:pPr>
    <w:r>
      <w:fldChar w:fldCharType="begin"/>
    </w:r>
    <w:r>
      <w:instrText xml:space="preserve"> PAGE  \* MERGEFORMAT </w:instrText>
    </w:r>
    <w:r>
      <w:fldChar w:fldCharType="separate"/>
    </w:r>
    <w:r w:rsidR="00CE02F9">
      <w:rPr>
        <w:noProof/>
      </w:rPr>
      <w:t>6</w:t>
    </w:r>
    <w:r>
      <w:fldChar w:fldCharType="end"/>
    </w:r>
  </w:p>
  <w:p w:rsidR="00297DAC" w:rsidRDefault="00297DAC" w:rsidP="00297D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7DAC" w:rsidRDefault="00297DAC" w:rsidP="00297DAC">
    <w:pPr>
      <w:pStyle w:val="bpuHeadSpon"/>
    </w:pPr>
    <w:r w:rsidRPr="00297DAC">
      <w:rPr>
        <w:rStyle w:val="bpuHeadSponChar"/>
      </w:rPr>
      <w:t>A4304</w:t>
    </w:r>
    <w:r>
      <w:t xml:space="preserve"> MOEN</w:t>
    </w:r>
    <w:r w:rsidR="000A2125">
      <w:t>, JOHNSON</w:t>
    </w:r>
  </w:p>
  <w:p w:rsidR="00297DAC" w:rsidRDefault="00297DAC" w:rsidP="00297DAC">
    <w:pPr>
      <w:pStyle w:val="bpuHeadSpon"/>
    </w:pPr>
    <w:r>
      <w:fldChar w:fldCharType="begin"/>
    </w:r>
    <w:r>
      <w:instrText xml:space="preserve"> PAGE  \* MERGEFORMAT </w:instrText>
    </w:r>
    <w:r>
      <w:fldChar w:fldCharType="separate"/>
    </w:r>
    <w:r w:rsidR="00CE02F9">
      <w:rPr>
        <w:noProof/>
      </w:rPr>
      <w:t>2</w:t>
    </w:r>
    <w:r>
      <w:fldChar w:fldCharType="end"/>
    </w:r>
  </w:p>
  <w:p w:rsidR="00297DAC" w:rsidRDefault="00297DAC" w:rsidP="00297DA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BC2860"/>
    <w:multiLevelType w:val="hybridMultilevel"/>
    <w:tmpl w:val="4954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821EE"/>
    <w:multiLevelType w:val="hybridMultilevel"/>
    <w:tmpl w:val="A846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472"/>
    <w:rsid w:val="000051BD"/>
    <w:rsid w:val="000160A5"/>
    <w:rsid w:val="0002335B"/>
    <w:rsid w:val="0003549A"/>
    <w:rsid w:val="000367AE"/>
    <w:rsid w:val="0004255F"/>
    <w:rsid w:val="00043B22"/>
    <w:rsid w:val="00054975"/>
    <w:rsid w:val="00057D20"/>
    <w:rsid w:val="0006197C"/>
    <w:rsid w:val="0006281F"/>
    <w:rsid w:val="000730F3"/>
    <w:rsid w:val="00076775"/>
    <w:rsid w:val="00077C75"/>
    <w:rsid w:val="0008141C"/>
    <w:rsid w:val="00081870"/>
    <w:rsid w:val="00091D04"/>
    <w:rsid w:val="00094A55"/>
    <w:rsid w:val="00096173"/>
    <w:rsid w:val="000975AF"/>
    <w:rsid w:val="000A2125"/>
    <w:rsid w:val="000A44A7"/>
    <w:rsid w:val="000A742A"/>
    <w:rsid w:val="000B1054"/>
    <w:rsid w:val="000B3411"/>
    <w:rsid w:val="000C054C"/>
    <w:rsid w:val="000C12C2"/>
    <w:rsid w:val="000D11AF"/>
    <w:rsid w:val="000D6255"/>
    <w:rsid w:val="000D6262"/>
    <w:rsid w:val="000D6A3C"/>
    <w:rsid w:val="000D7B4A"/>
    <w:rsid w:val="000E2A7C"/>
    <w:rsid w:val="000E4006"/>
    <w:rsid w:val="000F2A3D"/>
    <w:rsid w:val="000F3DA2"/>
    <w:rsid w:val="000F5FDE"/>
    <w:rsid w:val="000F7466"/>
    <w:rsid w:val="001006F3"/>
    <w:rsid w:val="00123894"/>
    <w:rsid w:val="0013000E"/>
    <w:rsid w:val="00133F81"/>
    <w:rsid w:val="00135943"/>
    <w:rsid w:val="00150CDB"/>
    <w:rsid w:val="001645FB"/>
    <w:rsid w:val="00173D2B"/>
    <w:rsid w:val="00181676"/>
    <w:rsid w:val="00183603"/>
    <w:rsid w:val="00184D55"/>
    <w:rsid w:val="0019309D"/>
    <w:rsid w:val="00194115"/>
    <w:rsid w:val="00194E78"/>
    <w:rsid w:val="0019707B"/>
    <w:rsid w:val="00197E8B"/>
    <w:rsid w:val="00197FA4"/>
    <w:rsid w:val="001A161A"/>
    <w:rsid w:val="001A3B79"/>
    <w:rsid w:val="001A66B6"/>
    <w:rsid w:val="001B4716"/>
    <w:rsid w:val="001B4EA4"/>
    <w:rsid w:val="001C51AD"/>
    <w:rsid w:val="001C7C52"/>
    <w:rsid w:val="001D25F3"/>
    <w:rsid w:val="001E07D9"/>
    <w:rsid w:val="001E15F1"/>
    <w:rsid w:val="001E16FA"/>
    <w:rsid w:val="001E6213"/>
    <w:rsid w:val="001F14C7"/>
    <w:rsid w:val="001F7405"/>
    <w:rsid w:val="00205533"/>
    <w:rsid w:val="00212B8D"/>
    <w:rsid w:val="00222983"/>
    <w:rsid w:val="00233B45"/>
    <w:rsid w:val="002370D0"/>
    <w:rsid w:val="00255958"/>
    <w:rsid w:val="00257FA2"/>
    <w:rsid w:val="0026574A"/>
    <w:rsid w:val="002660BB"/>
    <w:rsid w:val="002705E7"/>
    <w:rsid w:val="002720E8"/>
    <w:rsid w:val="00272184"/>
    <w:rsid w:val="00275293"/>
    <w:rsid w:val="002776B0"/>
    <w:rsid w:val="00286C7E"/>
    <w:rsid w:val="00297DA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1C9"/>
    <w:rsid w:val="00330395"/>
    <w:rsid w:val="00333704"/>
    <w:rsid w:val="00336624"/>
    <w:rsid w:val="0034025F"/>
    <w:rsid w:val="00340458"/>
    <w:rsid w:val="0034200F"/>
    <w:rsid w:val="003446A0"/>
    <w:rsid w:val="0034481B"/>
    <w:rsid w:val="003460C4"/>
    <w:rsid w:val="00350130"/>
    <w:rsid w:val="00354334"/>
    <w:rsid w:val="0036180C"/>
    <w:rsid w:val="00363CF5"/>
    <w:rsid w:val="00364344"/>
    <w:rsid w:val="003702CA"/>
    <w:rsid w:val="00370617"/>
    <w:rsid w:val="00377ECF"/>
    <w:rsid w:val="00382F1F"/>
    <w:rsid w:val="00391DA4"/>
    <w:rsid w:val="0039712B"/>
    <w:rsid w:val="003A3C64"/>
    <w:rsid w:val="003A3F83"/>
    <w:rsid w:val="003C43EF"/>
    <w:rsid w:val="003C5A6B"/>
    <w:rsid w:val="003C7FB2"/>
    <w:rsid w:val="003D24DE"/>
    <w:rsid w:val="003E26D4"/>
    <w:rsid w:val="003E47BA"/>
    <w:rsid w:val="003E5299"/>
    <w:rsid w:val="003F21F5"/>
    <w:rsid w:val="003F3B37"/>
    <w:rsid w:val="0040195A"/>
    <w:rsid w:val="00402DC0"/>
    <w:rsid w:val="00404129"/>
    <w:rsid w:val="00411D08"/>
    <w:rsid w:val="00416C4B"/>
    <w:rsid w:val="0041751E"/>
    <w:rsid w:val="004211E5"/>
    <w:rsid w:val="00422091"/>
    <w:rsid w:val="00427E5F"/>
    <w:rsid w:val="0043386C"/>
    <w:rsid w:val="00436EF9"/>
    <w:rsid w:val="00436F2D"/>
    <w:rsid w:val="00436F5D"/>
    <w:rsid w:val="00441B42"/>
    <w:rsid w:val="0045118A"/>
    <w:rsid w:val="00455D51"/>
    <w:rsid w:val="00456BF9"/>
    <w:rsid w:val="0045755A"/>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1A9"/>
    <w:rsid w:val="004F21BD"/>
    <w:rsid w:val="004F4F1D"/>
    <w:rsid w:val="004F593E"/>
    <w:rsid w:val="004F74DD"/>
    <w:rsid w:val="00501317"/>
    <w:rsid w:val="0050495C"/>
    <w:rsid w:val="00505DC9"/>
    <w:rsid w:val="00506E1E"/>
    <w:rsid w:val="00513C81"/>
    <w:rsid w:val="00527BFB"/>
    <w:rsid w:val="00532A32"/>
    <w:rsid w:val="00537CE1"/>
    <w:rsid w:val="00540B0B"/>
    <w:rsid w:val="0054460F"/>
    <w:rsid w:val="0055304D"/>
    <w:rsid w:val="005536CD"/>
    <w:rsid w:val="00553C16"/>
    <w:rsid w:val="00554051"/>
    <w:rsid w:val="00557240"/>
    <w:rsid w:val="005651F3"/>
    <w:rsid w:val="00572184"/>
    <w:rsid w:val="00577A15"/>
    <w:rsid w:val="00580533"/>
    <w:rsid w:val="00587119"/>
    <w:rsid w:val="0059131D"/>
    <w:rsid w:val="00592796"/>
    <w:rsid w:val="005B17E6"/>
    <w:rsid w:val="005B3F92"/>
    <w:rsid w:val="005B479C"/>
    <w:rsid w:val="005B561E"/>
    <w:rsid w:val="005C07E4"/>
    <w:rsid w:val="005C2124"/>
    <w:rsid w:val="005C336F"/>
    <w:rsid w:val="005C7F3C"/>
    <w:rsid w:val="005E017C"/>
    <w:rsid w:val="005E2135"/>
    <w:rsid w:val="005E50C6"/>
    <w:rsid w:val="005F2A97"/>
    <w:rsid w:val="005F399B"/>
    <w:rsid w:val="006019F8"/>
    <w:rsid w:val="00605B20"/>
    <w:rsid w:val="0061156F"/>
    <w:rsid w:val="00613FF5"/>
    <w:rsid w:val="006155A8"/>
    <w:rsid w:val="006179B8"/>
    <w:rsid w:val="00621B94"/>
    <w:rsid w:val="00626239"/>
    <w:rsid w:val="00635316"/>
    <w:rsid w:val="00635449"/>
    <w:rsid w:val="006378C5"/>
    <w:rsid w:val="00642BD0"/>
    <w:rsid w:val="00645E6A"/>
    <w:rsid w:val="006478A1"/>
    <w:rsid w:val="00665CBC"/>
    <w:rsid w:val="00667A5C"/>
    <w:rsid w:val="006747AC"/>
    <w:rsid w:val="00677316"/>
    <w:rsid w:val="00685504"/>
    <w:rsid w:val="00686AEB"/>
    <w:rsid w:val="006A7DA1"/>
    <w:rsid w:val="006B03BE"/>
    <w:rsid w:val="006B7897"/>
    <w:rsid w:val="006B7FA7"/>
    <w:rsid w:val="006C086A"/>
    <w:rsid w:val="006C21C1"/>
    <w:rsid w:val="006C7327"/>
    <w:rsid w:val="006D00E5"/>
    <w:rsid w:val="006D791B"/>
    <w:rsid w:val="006E2895"/>
    <w:rsid w:val="006E71E4"/>
    <w:rsid w:val="006F180D"/>
    <w:rsid w:val="006F4334"/>
    <w:rsid w:val="006F47AF"/>
    <w:rsid w:val="006F6B8A"/>
    <w:rsid w:val="00707CD3"/>
    <w:rsid w:val="00715F46"/>
    <w:rsid w:val="00716BB9"/>
    <w:rsid w:val="00723AC7"/>
    <w:rsid w:val="007256D1"/>
    <w:rsid w:val="007279FD"/>
    <w:rsid w:val="007502CB"/>
    <w:rsid w:val="00752D79"/>
    <w:rsid w:val="00752E20"/>
    <w:rsid w:val="00756EDE"/>
    <w:rsid w:val="00781B4D"/>
    <w:rsid w:val="007824BF"/>
    <w:rsid w:val="00783B8D"/>
    <w:rsid w:val="007874F8"/>
    <w:rsid w:val="00794B94"/>
    <w:rsid w:val="00794BD4"/>
    <w:rsid w:val="007A21E2"/>
    <w:rsid w:val="007A2F73"/>
    <w:rsid w:val="007A3061"/>
    <w:rsid w:val="007A5A0B"/>
    <w:rsid w:val="007C0E14"/>
    <w:rsid w:val="007C7DE4"/>
    <w:rsid w:val="007D40CB"/>
    <w:rsid w:val="007D5796"/>
    <w:rsid w:val="007D59C0"/>
    <w:rsid w:val="007D7D9C"/>
    <w:rsid w:val="007E6CAF"/>
    <w:rsid w:val="007F485D"/>
    <w:rsid w:val="007F6050"/>
    <w:rsid w:val="007F7632"/>
    <w:rsid w:val="00813627"/>
    <w:rsid w:val="008224A2"/>
    <w:rsid w:val="0083069A"/>
    <w:rsid w:val="00832816"/>
    <w:rsid w:val="00837109"/>
    <w:rsid w:val="00840365"/>
    <w:rsid w:val="008406A3"/>
    <w:rsid w:val="00841D2C"/>
    <w:rsid w:val="00845F3C"/>
    <w:rsid w:val="008461B8"/>
    <w:rsid w:val="008462F1"/>
    <w:rsid w:val="00847EF1"/>
    <w:rsid w:val="008538FA"/>
    <w:rsid w:val="00856315"/>
    <w:rsid w:val="008573B0"/>
    <w:rsid w:val="00866563"/>
    <w:rsid w:val="00867AC2"/>
    <w:rsid w:val="0087056E"/>
    <w:rsid w:val="00875402"/>
    <w:rsid w:val="00884D51"/>
    <w:rsid w:val="008916EC"/>
    <w:rsid w:val="00891E4F"/>
    <w:rsid w:val="008A015E"/>
    <w:rsid w:val="008A31C5"/>
    <w:rsid w:val="008A4F9A"/>
    <w:rsid w:val="008B2850"/>
    <w:rsid w:val="008C79B3"/>
    <w:rsid w:val="008D77BD"/>
    <w:rsid w:val="008E454C"/>
    <w:rsid w:val="008F1E5A"/>
    <w:rsid w:val="008F2B7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574"/>
    <w:rsid w:val="009C0D22"/>
    <w:rsid w:val="009C2DD9"/>
    <w:rsid w:val="009C3E09"/>
    <w:rsid w:val="009C5630"/>
    <w:rsid w:val="009D0E5D"/>
    <w:rsid w:val="009D0F63"/>
    <w:rsid w:val="009D7934"/>
    <w:rsid w:val="009D7CCF"/>
    <w:rsid w:val="009E5961"/>
    <w:rsid w:val="009F0371"/>
    <w:rsid w:val="009F4FAC"/>
    <w:rsid w:val="00A017C0"/>
    <w:rsid w:val="00A11228"/>
    <w:rsid w:val="00A222C2"/>
    <w:rsid w:val="00A2678B"/>
    <w:rsid w:val="00A305D6"/>
    <w:rsid w:val="00A342C4"/>
    <w:rsid w:val="00A4172B"/>
    <w:rsid w:val="00A50F6B"/>
    <w:rsid w:val="00A52237"/>
    <w:rsid w:val="00A551D6"/>
    <w:rsid w:val="00A575F9"/>
    <w:rsid w:val="00A612FE"/>
    <w:rsid w:val="00A6251B"/>
    <w:rsid w:val="00A6754E"/>
    <w:rsid w:val="00A70F58"/>
    <w:rsid w:val="00A72987"/>
    <w:rsid w:val="00A7346B"/>
    <w:rsid w:val="00A81472"/>
    <w:rsid w:val="00A84C4F"/>
    <w:rsid w:val="00A932A1"/>
    <w:rsid w:val="00A96E06"/>
    <w:rsid w:val="00AA6197"/>
    <w:rsid w:val="00AA6C70"/>
    <w:rsid w:val="00AB16FD"/>
    <w:rsid w:val="00AB4813"/>
    <w:rsid w:val="00AB5A27"/>
    <w:rsid w:val="00AC6466"/>
    <w:rsid w:val="00AC7639"/>
    <w:rsid w:val="00AD08BB"/>
    <w:rsid w:val="00AD0EC0"/>
    <w:rsid w:val="00AD70D6"/>
    <w:rsid w:val="00AD75BC"/>
    <w:rsid w:val="00AD7BB0"/>
    <w:rsid w:val="00AD7BC9"/>
    <w:rsid w:val="00AE1871"/>
    <w:rsid w:val="00AF1A8C"/>
    <w:rsid w:val="00AF24A4"/>
    <w:rsid w:val="00B0116D"/>
    <w:rsid w:val="00B01173"/>
    <w:rsid w:val="00B02F35"/>
    <w:rsid w:val="00B05A3C"/>
    <w:rsid w:val="00B07100"/>
    <w:rsid w:val="00B1138C"/>
    <w:rsid w:val="00B23364"/>
    <w:rsid w:val="00B2574A"/>
    <w:rsid w:val="00B35D8A"/>
    <w:rsid w:val="00B37C9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55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D6C"/>
    <w:rsid w:val="00CD0F93"/>
    <w:rsid w:val="00CD1BD1"/>
    <w:rsid w:val="00CD528D"/>
    <w:rsid w:val="00CD57D5"/>
    <w:rsid w:val="00CE02F9"/>
    <w:rsid w:val="00CE78BF"/>
    <w:rsid w:val="00CF0805"/>
    <w:rsid w:val="00CF65EB"/>
    <w:rsid w:val="00CF72AD"/>
    <w:rsid w:val="00D01107"/>
    <w:rsid w:val="00D02441"/>
    <w:rsid w:val="00D039F4"/>
    <w:rsid w:val="00D10496"/>
    <w:rsid w:val="00D11173"/>
    <w:rsid w:val="00D1215F"/>
    <w:rsid w:val="00D16561"/>
    <w:rsid w:val="00D16DED"/>
    <w:rsid w:val="00D1798B"/>
    <w:rsid w:val="00D17FF8"/>
    <w:rsid w:val="00D268AC"/>
    <w:rsid w:val="00D27FF3"/>
    <w:rsid w:val="00D343D0"/>
    <w:rsid w:val="00D3664D"/>
    <w:rsid w:val="00D500E9"/>
    <w:rsid w:val="00D507BC"/>
    <w:rsid w:val="00D6090A"/>
    <w:rsid w:val="00D62FA3"/>
    <w:rsid w:val="00D63B6F"/>
    <w:rsid w:val="00D64A90"/>
    <w:rsid w:val="00D90426"/>
    <w:rsid w:val="00D9410B"/>
    <w:rsid w:val="00D9695B"/>
    <w:rsid w:val="00DA2417"/>
    <w:rsid w:val="00DA40C2"/>
    <w:rsid w:val="00DA5585"/>
    <w:rsid w:val="00DB02AC"/>
    <w:rsid w:val="00DB3823"/>
    <w:rsid w:val="00DB6AA2"/>
    <w:rsid w:val="00DE0586"/>
    <w:rsid w:val="00DE10D1"/>
    <w:rsid w:val="00DE2514"/>
    <w:rsid w:val="00DE6851"/>
    <w:rsid w:val="00DF03EE"/>
    <w:rsid w:val="00E01B71"/>
    <w:rsid w:val="00E03402"/>
    <w:rsid w:val="00E03B63"/>
    <w:rsid w:val="00E05735"/>
    <w:rsid w:val="00E05CC9"/>
    <w:rsid w:val="00E07503"/>
    <w:rsid w:val="00E1250F"/>
    <w:rsid w:val="00E152AB"/>
    <w:rsid w:val="00E15573"/>
    <w:rsid w:val="00E24358"/>
    <w:rsid w:val="00E25A5B"/>
    <w:rsid w:val="00E26AC9"/>
    <w:rsid w:val="00E373C7"/>
    <w:rsid w:val="00E4267B"/>
    <w:rsid w:val="00E42F13"/>
    <w:rsid w:val="00E452DF"/>
    <w:rsid w:val="00E47EA3"/>
    <w:rsid w:val="00E543CF"/>
    <w:rsid w:val="00E546FD"/>
    <w:rsid w:val="00E608F1"/>
    <w:rsid w:val="00E611B9"/>
    <w:rsid w:val="00E64054"/>
    <w:rsid w:val="00E65B9F"/>
    <w:rsid w:val="00E7144F"/>
    <w:rsid w:val="00E73D74"/>
    <w:rsid w:val="00E76A79"/>
    <w:rsid w:val="00E80692"/>
    <w:rsid w:val="00E80C24"/>
    <w:rsid w:val="00E93836"/>
    <w:rsid w:val="00EA7C16"/>
    <w:rsid w:val="00EB2131"/>
    <w:rsid w:val="00EB7385"/>
    <w:rsid w:val="00EC5281"/>
    <w:rsid w:val="00EC791D"/>
    <w:rsid w:val="00EC7CA6"/>
    <w:rsid w:val="00ED3C5D"/>
    <w:rsid w:val="00ED4553"/>
    <w:rsid w:val="00ED7D15"/>
    <w:rsid w:val="00EE4FA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271"/>
    <w:rsid w:val="00FA0AFC"/>
    <w:rsid w:val="00FA1C82"/>
    <w:rsid w:val="00FA2ED1"/>
    <w:rsid w:val="00FA4A52"/>
    <w:rsid w:val="00FA558A"/>
    <w:rsid w:val="00FB4045"/>
    <w:rsid w:val="00FB4D8E"/>
    <w:rsid w:val="00FC0D0A"/>
    <w:rsid w:val="00FC1B0B"/>
    <w:rsid w:val="00FC40EE"/>
    <w:rsid w:val="00FC7DB3"/>
    <w:rsid w:val="00FD188C"/>
    <w:rsid w:val="00FD2F97"/>
    <w:rsid w:val="00FF41B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05E9E0"/>
  <w15:docId w15:val="{6AC0C6B6-0439-4810-8472-6FA9042B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Revision">
    <w:name w:val="Revision"/>
    <w:hidden/>
    <w:uiPriority w:val="99"/>
    <w:semiHidden/>
    <w:rsid w:val="00150CDB"/>
    <w:rPr>
      <w:spacing w:val="4"/>
      <w:sz w:val="24"/>
      <w:szCs w:val="24"/>
    </w:rPr>
  </w:style>
  <w:style w:type="paragraph" w:styleId="BalloonText">
    <w:name w:val="Balloon Text"/>
    <w:basedOn w:val="Normal"/>
    <w:link w:val="BalloonTextChar"/>
    <w:semiHidden/>
    <w:unhideWhenUsed/>
    <w:rsid w:val="00150C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CDB"/>
    <w:rPr>
      <w:rFonts w:ascii="Segoe UI" w:hAnsi="Segoe UI" w:cs="Segoe UI"/>
      <w:spacing w:val="4"/>
      <w:sz w:val="18"/>
      <w:szCs w:val="18"/>
    </w:rPr>
  </w:style>
  <w:style w:type="character" w:styleId="LineNumber">
    <w:name w:val="line number"/>
    <w:basedOn w:val="DefaultParagraphFont"/>
    <w:semiHidden/>
    <w:unhideWhenUsed/>
    <w:rsid w:val="00297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1850</Words>
  <Characters>10277</Characters>
  <Application>Microsoft Office Word</Application>
  <DocSecurity>0</DocSecurity>
  <Lines>236</Lines>
  <Paragraphs>51</Paragraphs>
  <ScaleCrop>false</ScaleCrop>
  <HeadingPairs>
    <vt:vector size="2" baseType="variant">
      <vt:variant>
        <vt:lpstr>Title</vt:lpstr>
      </vt:variant>
      <vt:variant>
        <vt:i4>1</vt:i4>
      </vt:variant>
    </vt:vector>
  </HeadingPairs>
  <TitlesOfParts>
    <vt:vector size="1" baseType="lpstr">
      <vt:lpstr>A4304</vt:lpstr>
    </vt:vector>
  </TitlesOfParts>
  <Manager>R230</Manager>
  <Company>NJ Office of Legislative Services</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A4304</dc:title>
  <dc:subject/>
  <dc:creator>Assemblyman  MOEN</dc:creator>
  <cp:keywords>A4304|6|AU |147|220|269|F|0|</cp:keywords>
  <dc:description>INTRODUCED JUNE 22, 2020</dc:description>
  <cp:lastModifiedBy>Siracusa, Nicole</cp:lastModifiedBy>
  <cp:revision>2</cp:revision>
  <cp:lastPrinted>2021-05-07T17:39:00Z</cp:lastPrinted>
  <dcterms:created xsi:type="dcterms:W3CDTF">2021-05-07T17:40:00Z</dcterms:created>
  <dcterms:modified xsi:type="dcterms:W3CDTF">2021-05-07T17:40:00Z</dcterms:modified>
  <cp:category>ss.1-3: C.34:1B-269 et seq.; s.4: Approp.; s.5: Eff. date &amp; Note to ss.1-4 to 2020/37_x000d_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