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9AF" w:rsidRDefault="00AA79AF" w:rsidP="00AA79AF">
      <w:pPr>
        <w:pStyle w:val="bpuBill"/>
      </w:pPr>
      <w:bookmarkStart w:id="0" w:name="bpuFrontPg"/>
      <w:bookmarkStart w:id="1" w:name="_GoBack"/>
      <w:bookmarkEnd w:id="0"/>
      <w:bookmarkEnd w:id="1"/>
      <w:r>
        <w:t xml:space="preserve">ASSEMBLY, No. 4333 </w:t>
      </w:r>
    </w:p>
    <w:p w:rsidR="00AA79AF" w:rsidRPr="009D38FF" w:rsidRDefault="00AA79AF" w:rsidP="00AA79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900024" r:id="rId8"/>
        </w:object>
      </w:r>
    </w:p>
    <w:p w:rsidR="00AA79AF" w:rsidRDefault="00AA79AF" w:rsidP="00AA79AF">
      <w:pPr>
        <w:pStyle w:val="bpuState"/>
      </w:pPr>
      <w:r>
        <w:t>STATE OF NEW JERSEY</w:t>
      </w:r>
    </w:p>
    <w:p w:rsidR="00AA79AF" w:rsidRDefault="00AA79AF" w:rsidP="00AA79AF">
      <w:pPr>
        <w:pStyle w:val="bpuLegislature"/>
      </w:pPr>
      <w:r>
        <w:t>219th LEGISLATURE</w:t>
      </w:r>
    </w:p>
    <w:p w:rsidR="00AA79AF" w:rsidRDefault="00AA79AF" w:rsidP="00AA79AF">
      <w:pPr>
        <w:pStyle w:val="bpuWpGraphic"/>
      </w:pPr>
      <w:r>
        <w:object w:dxaOrig="8985" w:dyaOrig="255">
          <v:shape id="_x0000_i1026" type="#_x0000_t75" style="width:6in;height:12pt" o:ole="">
            <v:imagedata r:id="rId7" o:title=""/>
          </v:shape>
          <o:OLEObject Type="Embed" ProgID="WPWin6.1" ShapeID="_x0000_i1026" DrawAspect="Content" ObjectID="_1681900025" r:id="rId9"/>
        </w:object>
      </w:r>
      <w:r>
        <w:t xml:space="preserve">  </w:t>
      </w:r>
    </w:p>
    <w:p w:rsidR="00AA79AF" w:rsidRDefault="00AA79AF" w:rsidP="00AA79AF">
      <w:pPr>
        <w:pStyle w:val="bpuIntro"/>
      </w:pPr>
      <w:r>
        <w:t>INTRODUCED JULY 2, 2020</w:t>
      </w:r>
    </w:p>
    <w:p w:rsidR="00AA79AF" w:rsidRDefault="00AA79AF" w:rsidP="00AA79AF">
      <w:pPr>
        <w:pStyle w:val="bpuIntro"/>
      </w:pPr>
    </w:p>
    <w:p w:rsidR="00AA79AF" w:rsidRDefault="00AA79AF" w:rsidP="00AA79AF">
      <w:pPr>
        <w:pStyle w:val="bpuIntro"/>
        <w:sectPr w:rsidR="00AA79AF" w:rsidSect="00ED1D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A79AF" w:rsidRDefault="00AA79AF" w:rsidP="00AA79AF">
      <w:pPr>
        <w:pStyle w:val="bpuIntro"/>
      </w:pPr>
    </w:p>
    <w:p w:rsidR="00AA79AF" w:rsidRDefault="00AA79AF" w:rsidP="00AA79AF">
      <w:pPr>
        <w:pStyle w:val="bpuSponsor"/>
      </w:pPr>
      <w:r>
        <w:t>Sponsored by:</w:t>
      </w:r>
    </w:p>
    <w:p w:rsidR="00AA79AF" w:rsidRDefault="00AA79AF" w:rsidP="00AA79AF">
      <w:pPr>
        <w:pStyle w:val="bpuSponsor"/>
      </w:pPr>
      <w:r>
        <w:t>Assemblywoman  AURA K. DUNN</w:t>
      </w:r>
    </w:p>
    <w:p w:rsidR="00AA79AF" w:rsidRDefault="00AA79AF" w:rsidP="00AA79AF">
      <w:pPr>
        <w:pStyle w:val="bpuSponsor"/>
      </w:pPr>
      <w:r>
        <w:t>District 25 (Morris and Somerset)</w:t>
      </w:r>
    </w:p>
    <w:p w:rsidR="00AA79AF" w:rsidRDefault="00973AC6" w:rsidP="00973AC6">
      <w:pPr>
        <w:pStyle w:val="bpuSponsor"/>
      </w:pPr>
      <w:r>
        <w:t>Assemblywoman  VALERIE VAINIERI HUTTLE</w:t>
      </w:r>
    </w:p>
    <w:p w:rsidR="00973AC6" w:rsidRDefault="00973AC6" w:rsidP="00973AC6">
      <w:pPr>
        <w:pStyle w:val="bpuSponsor"/>
      </w:pPr>
      <w:r>
        <w:t>District 37 (Bergen)</w:t>
      </w:r>
    </w:p>
    <w:p w:rsidR="00973AC6" w:rsidRPr="00973AC6" w:rsidRDefault="00973AC6" w:rsidP="00973AC6">
      <w:pPr>
        <w:pStyle w:val="bpuSponsor"/>
      </w:pPr>
    </w:p>
    <w:p w:rsidR="00AA79AF" w:rsidRDefault="00ED1DD8" w:rsidP="00ED1DD8">
      <w:pPr>
        <w:pStyle w:val="bpuSponsor"/>
      </w:pPr>
      <w:r>
        <w:t>Co-Sponsored by:</w:t>
      </w:r>
    </w:p>
    <w:p w:rsidR="00ED1DD8" w:rsidRDefault="00ED1DD8" w:rsidP="00ED1DD8">
      <w:pPr>
        <w:pStyle w:val="bpuSponsor"/>
      </w:pPr>
      <w:r w:rsidRPr="00ED1DD8">
        <w:t>Assemblymen McClellan and Simonsen</w:t>
      </w:r>
    </w:p>
    <w:p w:rsidR="00ED1DD8" w:rsidRDefault="00ED1DD8" w:rsidP="00ED1DD8"/>
    <w:p w:rsidR="00ED1DD8" w:rsidRPr="00ED1DD8" w:rsidRDefault="00ED1DD8" w:rsidP="00ED1DD8"/>
    <w:p w:rsidR="00AA79AF" w:rsidRDefault="00AA79AF" w:rsidP="00AA79AF">
      <w:pPr>
        <w:pStyle w:val="bpuSponsor"/>
      </w:pPr>
    </w:p>
    <w:p w:rsidR="00AA79AF" w:rsidRDefault="00AA79AF" w:rsidP="00AA79AF">
      <w:pPr>
        <w:pStyle w:val="bpuSponsor"/>
      </w:pPr>
    </w:p>
    <w:p w:rsidR="00AA79AF" w:rsidRDefault="00AA79AF" w:rsidP="00AA79AF">
      <w:pPr>
        <w:pStyle w:val="bpuSponsor"/>
      </w:pPr>
      <w:r>
        <w:t>SYNOPSIS</w:t>
      </w:r>
    </w:p>
    <w:p w:rsidR="00AA79AF" w:rsidRDefault="00AA79AF" w:rsidP="00AA79AF">
      <w:pPr>
        <w:pStyle w:val="bpuNormText"/>
      </w:pPr>
      <w:r>
        <w:tab/>
        <w:t xml:space="preserve">Requires MVC to review certain services and provide certain services online. </w:t>
      </w:r>
    </w:p>
    <w:p w:rsidR="00AA79AF" w:rsidRDefault="00AA79AF" w:rsidP="00AA79AF">
      <w:pPr>
        <w:pStyle w:val="bpuNormText"/>
      </w:pPr>
    </w:p>
    <w:p w:rsidR="00AA79AF" w:rsidRDefault="00AA79AF" w:rsidP="00AA79AF">
      <w:pPr>
        <w:pStyle w:val="bpuSponsor"/>
      </w:pPr>
      <w:r>
        <w:t xml:space="preserve">CURRENT VERSION OF TEXT </w:t>
      </w:r>
    </w:p>
    <w:p w:rsidR="00AA79AF" w:rsidRDefault="00AA79AF" w:rsidP="00AA79AF">
      <w:pPr>
        <w:pStyle w:val="bpuNormText"/>
      </w:pPr>
      <w:r>
        <w:tab/>
        <w:t>As introduced.</w:t>
      </w:r>
    </w:p>
    <w:p w:rsidR="00AA79AF" w:rsidRDefault="00AA79AF" w:rsidP="00AA79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79AF" w:rsidRDefault="00AA79AF" w:rsidP="008916EC">
      <w:pPr>
        <w:pStyle w:val="FronterPage"/>
        <w:tabs>
          <w:tab w:val="clear" w:pos="720"/>
          <w:tab w:val="clear" w:pos="1440"/>
          <w:tab w:val="clear" w:pos="2160"/>
          <w:tab w:val="clear" w:pos="2880"/>
          <w:tab w:val="clear" w:pos="3600"/>
          <w:tab w:val="clear" w:pos="4320"/>
          <w:tab w:val="clear" w:pos="5040"/>
        </w:tabs>
        <w:sectPr w:rsidR="00AA79AF" w:rsidSect="00AA79AF">
          <w:type w:val="continuous"/>
          <w:pgSz w:w="12240" w:h="20160" w:code="5"/>
          <w:pgMar w:top="1440" w:right="2275" w:bottom="1440" w:left="2275" w:header="72" w:footer="720" w:gutter="0"/>
          <w:pgNumType w:start="1"/>
          <w:cols w:space="720"/>
          <w:docGrid w:linePitch="360"/>
        </w:sectPr>
      </w:pPr>
    </w:p>
    <w:p w:rsidR="00686AEB" w:rsidRPr="00677316" w:rsidRDefault="00D62242" w:rsidP="003E47BA">
      <w:pPr>
        <w:pStyle w:val="HangingAnAct"/>
        <w:rPr>
          <w:rStyle w:val="HangingAnActChar"/>
        </w:rPr>
      </w:pPr>
      <w:r>
        <w:rPr>
          <w:rStyle w:val="BillHead"/>
        </w:rPr>
        <w:lastRenderedPageBreak/>
        <w:t>An Act</w:t>
      </w:r>
      <w:r w:rsidR="00686AEB" w:rsidRPr="006B7FA7">
        <w:rPr>
          <w:rStyle w:val="HangingAnActChar"/>
        </w:rPr>
        <w:t xml:space="preserve"> </w:t>
      </w:r>
      <w:r w:rsidR="0060408A">
        <w:rPr>
          <w:rStyle w:val="HangingAnActChar"/>
        </w:rPr>
        <w:t>requiring the</w:t>
      </w:r>
      <w:r w:rsidR="00910D82">
        <w:rPr>
          <w:rStyle w:val="HangingAnActChar"/>
        </w:rPr>
        <w:t xml:space="preserve"> New Jersey Motor Vehicle Commission </w:t>
      </w:r>
      <w:r w:rsidR="0060408A">
        <w:rPr>
          <w:rStyle w:val="HangingAnActChar"/>
        </w:rPr>
        <w:t>to review certain services and provide certain services online</w:t>
      </w:r>
      <w:r w:rsidR="000F2A1A">
        <w:rPr>
          <w:rStyle w:val="HangingAnActChar"/>
        </w:rPr>
        <w:t>,</w:t>
      </w:r>
      <w:r w:rsidR="00910D82">
        <w:rPr>
          <w:rStyle w:val="HangingAnActChar"/>
        </w:rPr>
        <w:t xml:space="preserve"> and supplementing Title 39 of the Revised Statutes.</w:t>
      </w:r>
    </w:p>
    <w:p w:rsidR="000B1054" w:rsidRPr="00D71D68" w:rsidRDefault="000B1054" w:rsidP="000B1054"/>
    <w:p w:rsidR="00686AEB" w:rsidRPr="00AA7880" w:rsidRDefault="00686AEB" w:rsidP="00686AEB">
      <w:r>
        <w:tab/>
      </w:r>
      <w:r w:rsidR="00D62242">
        <w:rPr>
          <w:rStyle w:val="BillHeading2"/>
        </w:rPr>
        <w:t>Be It Enacted</w:t>
      </w:r>
      <w:r>
        <w:rPr>
          <w:rStyle w:val="BillHeading2"/>
        </w:rPr>
        <w:t xml:space="preserve"> </w:t>
      </w:r>
      <w:r w:rsidR="00D62242">
        <w:rPr>
          <w:rStyle w:val="BillLanguage"/>
        </w:rPr>
        <w:t>by the Senate and General Assembly of the State of New Jersey:</w:t>
      </w:r>
    </w:p>
    <w:p w:rsidR="00686AEB" w:rsidRDefault="00686AEB" w:rsidP="00686AEB"/>
    <w:p w:rsidR="00193452" w:rsidRDefault="00910D82" w:rsidP="00686AEB">
      <w:r>
        <w:tab/>
        <w:t xml:space="preserve">1.  </w:t>
      </w:r>
      <w:r w:rsidR="00193452">
        <w:t>a.  Within six months after the effective date of P.L.    , c,    (C,        ) (pending before the Legislature as this bill), the Chief Administrator of the New Jersey Motor Vehicle Commission shall</w:t>
      </w:r>
      <w:r w:rsidR="005E68E8">
        <w:t xml:space="preserve"> study and</w:t>
      </w:r>
      <w:r w:rsidR="00193452">
        <w:t xml:space="preserve"> complete a review of all services the commission provides</w:t>
      </w:r>
      <w:r w:rsidR="00596A79">
        <w:t xml:space="preserve"> </w:t>
      </w:r>
      <w:r w:rsidR="000A3436">
        <w:t>to the public that a</w:t>
      </w:r>
      <w:r w:rsidR="006C0663">
        <w:t xml:space="preserve">re not available </w:t>
      </w:r>
      <w:r w:rsidR="00193452">
        <w:t>through the commission’s Internet website.  The review shall include an analysis</w:t>
      </w:r>
      <w:r w:rsidR="000F2A1A">
        <w:t xml:space="preserve"> and determination</w:t>
      </w:r>
      <w:r w:rsidR="00193452">
        <w:t xml:space="preserve"> </w:t>
      </w:r>
      <w:r w:rsidR="000A3436">
        <w:t xml:space="preserve">of </w:t>
      </w:r>
      <w:r w:rsidR="00193452">
        <w:t xml:space="preserve">whether it is </w:t>
      </w:r>
      <w:r w:rsidR="00F9093F">
        <w:t>feasible to provide</w:t>
      </w:r>
      <w:r w:rsidR="00596A79">
        <w:t xml:space="preserve"> each service</w:t>
      </w:r>
      <w:r w:rsidR="006C0663">
        <w:t xml:space="preserve"> through</w:t>
      </w:r>
      <w:r w:rsidR="00193452">
        <w:t xml:space="preserve"> the commission’s Internet website</w:t>
      </w:r>
      <w:r w:rsidR="00596A79">
        <w:t>, including</w:t>
      </w:r>
      <w:r w:rsidR="00F9093F">
        <w:t xml:space="preserve"> whether providing</w:t>
      </w:r>
      <w:r w:rsidR="00596A79">
        <w:t xml:space="preserve"> the service through the commission’s</w:t>
      </w:r>
      <w:r w:rsidR="00FB64B1">
        <w:t xml:space="preserve"> Internet website conflicts with</w:t>
      </w:r>
      <w:r w:rsidR="00596A79">
        <w:t xml:space="preserve"> federal law</w:t>
      </w:r>
      <w:r w:rsidR="00193452">
        <w:t>.</w:t>
      </w:r>
      <w:r w:rsidR="0034782D">
        <w:t xml:space="preserve">  </w:t>
      </w:r>
      <w:r w:rsidR="005E68E8" w:rsidRPr="005E68E8">
        <w:t>The commission shall prepare and submit</w:t>
      </w:r>
      <w:r w:rsidR="0034782D" w:rsidRPr="005E68E8">
        <w:t xml:space="preserve"> a report to the Governor and</w:t>
      </w:r>
      <w:r w:rsidR="005E68E8" w:rsidRPr="005E68E8">
        <w:t>, pursuant to section 2 of P.L.1991, c.164 (C.52:14-19.1), to the</w:t>
      </w:r>
      <w:r w:rsidR="0034782D" w:rsidRPr="005E68E8">
        <w:t xml:space="preserve"> Legislature detailing the results of the review required to be completed pursuant to this subsection.</w:t>
      </w:r>
      <w:r w:rsidR="005E68E8">
        <w:t xml:space="preserve">  The report shall be submitted no later than nine months after the effective date of P.L.    , c.    (C.        ) (pending before the Legislature as this bill).</w:t>
      </w:r>
    </w:p>
    <w:p w:rsidR="000040DE" w:rsidRDefault="00193452" w:rsidP="00686AEB">
      <w:r>
        <w:tab/>
        <w:t xml:space="preserve">b.  </w:t>
      </w:r>
      <w:r w:rsidR="00A13651">
        <w:t>N</w:t>
      </w:r>
      <w:r w:rsidR="006176EB">
        <w:t xml:space="preserve">otwithstanding </w:t>
      </w:r>
      <w:r>
        <w:t xml:space="preserve">the provision of any law, rule, or regulation to the contrary, the New Jersey Motor Vehicle Commission shall </w:t>
      </w:r>
      <w:r w:rsidR="006C0663">
        <w:t>make available through</w:t>
      </w:r>
      <w:r>
        <w:t xml:space="preserve"> the commission’s Internet website</w:t>
      </w:r>
      <w:r w:rsidR="00D7116E">
        <w:t xml:space="preserve"> </w:t>
      </w:r>
      <w:r>
        <w:t>all services</w:t>
      </w:r>
      <w:r w:rsidR="00596A79">
        <w:t xml:space="preserve"> the commission determines </w:t>
      </w:r>
      <w:r w:rsidR="000F2A1A">
        <w:t>are feasible</w:t>
      </w:r>
      <w:r w:rsidR="00596A79">
        <w:t xml:space="preserve"> to </w:t>
      </w:r>
      <w:r w:rsidR="00F9093F">
        <w:t>be provided</w:t>
      </w:r>
      <w:r w:rsidR="00596A79">
        <w:t xml:space="preserve"> through the commission’s Internet website</w:t>
      </w:r>
      <w:r w:rsidR="006F2317">
        <w:t xml:space="preserve"> pursuant to subsection a. of this section</w:t>
      </w:r>
      <w:r w:rsidR="00A13651">
        <w:t>, within three years after the effective date of P.L.    , c.    (C.        ) (pending before the Legislature as this bill)</w:t>
      </w:r>
      <w:r w:rsidR="00596A79">
        <w:t>.</w:t>
      </w:r>
    </w:p>
    <w:p w:rsidR="00596A79" w:rsidRDefault="00596A79" w:rsidP="00686AEB"/>
    <w:p w:rsidR="00686AEB" w:rsidRPr="00AA7880" w:rsidRDefault="00686AEB" w:rsidP="00686AEB">
      <w:r>
        <w:tab/>
      </w:r>
      <w:r w:rsidR="00910D82">
        <w:t>2</w:t>
      </w:r>
      <w:r w:rsidR="00D62242">
        <w:t xml:space="preserve">. </w:t>
      </w:r>
      <w:r w:rsidR="00910D82">
        <w:t xml:space="preserve"> </w:t>
      </w:r>
      <w:r w:rsidR="00D62242">
        <w:t>This act shall take effect</w:t>
      </w:r>
      <w:r w:rsidR="00910D82">
        <w:t xml:space="preserve"> immediately.</w:t>
      </w:r>
    </w:p>
    <w:p w:rsidR="000A3436" w:rsidRPr="00CE7BD8" w:rsidRDefault="000A3436" w:rsidP="00686AEB"/>
    <w:p w:rsidR="00686AEB" w:rsidRPr="00AA7880" w:rsidRDefault="00686AEB" w:rsidP="00686AEB">
      <w:pPr>
        <w:jc w:val="center"/>
      </w:pPr>
      <w:r w:rsidRPr="00D71D68">
        <w:t>STATEMENT</w:t>
      </w:r>
    </w:p>
    <w:p w:rsidR="00686AEB" w:rsidRDefault="00686AEB" w:rsidP="00686AEB"/>
    <w:p w:rsidR="00596A79" w:rsidRDefault="00596A79" w:rsidP="00686AEB">
      <w:r>
        <w:tab/>
      </w:r>
      <w:r w:rsidR="006C0663">
        <w:t>This bill requires the Chief Administrator of the New Jersey Motor Vehicle Commission (commission) to, wi</w:t>
      </w:r>
      <w:r w:rsidR="006449D1">
        <w:t>thin six months after</w:t>
      </w:r>
      <w:r w:rsidR="006C0663">
        <w:t xml:space="preserve"> the effective date of the bill, study and complete a review of all services the commission provides to the public that are not available through the commission’s website. The commission is required to prepare and submit a report detailing the results of the review to the Governor and Legislature no later than nine months after the effective date of the bill.</w:t>
      </w:r>
    </w:p>
    <w:p w:rsidR="006C0663" w:rsidRDefault="006C0663" w:rsidP="00686AEB">
      <w:r>
        <w:tab/>
        <w:t>The bill</w:t>
      </w:r>
      <w:r w:rsidR="006449D1">
        <w:t xml:space="preserve"> also</w:t>
      </w:r>
      <w:r>
        <w:t xml:space="preserve"> requires the commission to</w:t>
      </w:r>
      <w:r w:rsidR="006449D1">
        <w:t xml:space="preserve"> </w:t>
      </w:r>
      <w:r>
        <w:t>make available through the commission’s website all services that the commission determines are feasible to be provided through the commission’s website.  The commission is to make these services available online within three years</w:t>
      </w:r>
      <w:r w:rsidR="006449D1">
        <w:t xml:space="preserve"> after</w:t>
      </w:r>
      <w:r>
        <w:t xml:space="preserve"> the effective date of the bill.</w:t>
      </w:r>
    </w:p>
    <w:sectPr w:rsidR="006C0663" w:rsidSect="00FE34CF">
      <w:headerReference w:type="default" r:id="rId14"/>
      <w:footerReference w:type="default" r:id="rId15"/>
      <w:headerReference w:type="first" r:id="rId16"/>
      <w:footerReference w:type="first" r:id="rId17"/>
      <w:pgSz w:w="12240" w:h="20160" w:code="5"/>
      <w:pgMar w:top="1440" w:right="2520" w:bottom="1440" w:left="2880" w:header="1181" w:footer="39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CD8" w:rsidRDefault="00F17CD8">
      <w:r>
        <w:separator/>
      </w:r>
    </w:p>
  </w:endnote>
  <w:endnote w:type="continuationSeparator" w:id="0">
    <w:p w:rsidR="00F17CD8" w:rsidRDefault="00F17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AC6" w:rsidRDefault="00ED1DD8" w:rsidP="00ED1DD8">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242" w:rsidRDefault="00D622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CD8" w:rsidRDefault="00F17CD8">
      <w:r>
        <w:separator/>
      </w:r>
    </w:p>
  </w:footnote>
  <w:footnote w:type="continuationSeparator" w:id="0">
    <w:p w:rsidR="00F17CD8" w:rsidRDefault="00F17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3B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79AF" w:rsidRDefault="00AA79AF" w:rsidP="00AA79AF">
    <w:pPr>
      <w:pStyle w:val="bpuHeadSpon"/>
    </w:pPr>
    <w:r w:rsidRPr="00AA79AF">
      <w:rPr>
        <w:rStyle w:val="bpuHeadSponChar"/>
      </w:rPr>
      <w:t>A4333</w:t>
    </w:r>
    <w:r>
      <w:t xml:space="preserve"> DUNN</w:t>
    </w:r>
  </w:p>
  <w:p w:rsidR="00AA79AF" w:rsidRDefault="00AA79AF" w:rsidP="00AA79AF">
    <w:pPr>
      <w:pStyle w:val="bpuHeadSpon"/>
    </w:pPr>
    <w:r>
      <w:fldChar w:fldCharType="begin"/>
    </w:r>
    <w:r>
      <w:instrText xml:space="preserve"> PAGE  \* MERGEFORMAT </w:instrText>
    </w:r>
    <w:r>
      <w:fldChar w:fldCharType="separate"/>
    </w:r>
    <w:r w:rsidR="00FE34CF">
      <w:rPr>
        <w:noProof/>
      </w:rPr>
      <w:t>3</w:t>
    </w:r>
    <w:r>
      <w:fldChar w:fldCharType="end"/>
    </w:r>
  </w:p>
  <w:p w:rsidR="00AA79AF" w:rsidRDefault="00AA79AF" w:rsidP="00AA79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79AF" w:rsidRDefault="00AA79AF" w:rsidP="00AA79AF">
    <w:pPr>
      <w:pStyle w:val="bpuHeadSpon"/>
    </w:pPr>
    <w:r w:rsidRPr="00AA79AF">
      <w:rPr>
        <w:rStyle w:val="bpuHeadSponChar"/>
      </w:rPr>
      <w:t>A4333</w:t>
    </w:r>
    <w:r>
      <w:t xml:space="preserve"> DUNN</w:t>
    </w:r>
    <w:r w:rsidR="00973AC6">
      <w:t>, VAINIERI HUTTLE</w:t>
    </w:r>
  </w:p>
  <w:p w:rsidR="00AA79AF" w:rsidRDefault="00AA79AF" w:rsidP="00AA79AF">
    <w:pPr>
      <w:pStyle w:val="bpuHeadSpon"/>
    </w:pPr>
    <w:r>
      <w:fldChar w:fldCharType="begin"/>
    </w:r>
    <w:r>
      <w:instrText xml:space="preserve"> PAGE  \* MERGEFORMAT </w:instrText>
    </w:r>
    <w:r>
      <w:fldChar w:fldCharType="separate"/>
    </w:r>
    <w:r w:rsidR="004D3BE9">
      <w:rPr>
        <w:noProof/>
      </w:rPr>
      <w:t>2</w:t>
    </w:r>
    <w:r>
      <w:fldChar w:fldCharType="end"/>
    </w:r>
  </w:p>
  <w:p w:rsidR="00AA79AF" w:rsidRDefault="00AA79AF" w:rsidP="00AA79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D8"/>
    <w:rsid w:val="000035E1"/>
    <w:rsid w:val="000040DE"/>
    <w:rsid w:val="000051BD"/>
    <w:rsid w:val="000160A5"/>
    <w:rsid w:val="0002335B"/>
    <w:rsid w:val="0003549A"/>
    <w:rsid w:val="000367AE"/>
    <w:rsid w:val="00043B22"/>
    <w:rsid w:val="00054975"/>
    <w:rsid w:val="00057D20"/>
    <w:rsid w:val="0006197C"/>
    <w:rsid w:val="0006281F"/>
    <w:rsid w:val="0008141C"/>
    <w:rsid w:val="00082A05"/>
    <w:rsid w:val="00094A55"/>
    <w:rsid w:val="000A3436"/>
    <w:rsid w:val="000A44A7"/>
    <w:rsid w:val="000B1054"/>
    <w:rsid w:val="000B3411"/>
    <w:rsid w:val="000C054C"/>
    <w:rsid w:val="000C12C2"/>
    <w:rsid w:val="000C4538"/>
    <w:rsid w:val="000D11AF"/>
    <w:rsid w:val="000D6255"/>
    <w:rsid w:val="000D6262"/>
    <w:rsid w:val="000D7B4A"/>
    <w:rsid w:val="000E4006"/>
    <w:rsid w:val="000F2A1A"/>
    <w:rsid w:val="000F3DA2"/>
    <w:rsid w:val="000F5FDE"/>
    <w:rsid w:val="000F7466"/>
    <w:rsid w:val="0013000E"/>
    <w:rsid w:val="00133F81"/>
    <w:rsid w:val="00135943"/>
    <w:rsid w:val="001645FB"/>
    <w:rsid w:val="00173D2B"/>
    <w:rsid w:val="00181676"/>
    <w:rsid w:val="00183603"/>
    <w:rsid w:val="0019345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AF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82D"/>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1AC"/>
    <w:rsid w:val="003F3B37"/>
    <w:rsid w:val="0040195A"/>
    <w:rsid w:val="00402DC0"/>
    <w:rsid w:val="0041600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BE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C02"/>
    <w:rsid w:val="00596A79"/>
    <w:rsid w:val="005B3F92"/>
    <w:rsid w:val="005B479C"/>
    <w:rsid w:val="005B561E"/>
    <w:rsid w:val="005C07E4"/>
    <w:rsid w:val="005C2124"/>
    <w:rsid w:val="005C336F"/>
    <w:rsid w:val="005C7F3C"/>
    <w:rsid w:val="005D7284"/>
    <w:rsid w:val="005E017C"/>
    <w:rsid w:val="005E50C6"/>
    <w:rsid w:val="005E68E8"/>
    <w:rsid w:val="005F2A97"/>
    <w:rsid w:val="005F399B"/>
    <w:rsid w:val="006019F8"/>
    <w:rsid w:val="0060408A"/>
    <w:rsid w:val="00605B20"/>
    <w:rsid w:val="0061156F"/>
    <w:rsid w:val="00613FF5"/>
    <w:rsid w:val="006155A8"/>
    <w:rsid w:val="006176EB"/>
    <w:rsid w:val="00621B94"/>
    <w:rsid w:val="00622C82"/>
    <w:rsid w:val="00626239"/>
    <w:rsid w:val="00635316"/>
    <w:rsid w:val="00635449"/>
    <w:rsid w:val="006378C5"/>
    <w:rsid w:val="006449D1"/>
    <w:rsid w:val="00645E6A"/>
    <w:rsid w:val="00661BEF"/>
    <w:rsid w:val="00665CBC"/>
    <w:rsid w:val="00667A5C"/>
    <w:rsid w:val="00677316"/>
    <w:rsid w:val="00686AEB"/>
    <w:rsid w:val="006B7897"/>
    <w:rsid w:val="006B7FA7"/>
    <w:rsid w:val="006C0663"/>
    <w:rsid w:val="006C086A"/>
    <w:rsid w:val="006C21C1"/>
    <w:rsid w:val="006C7327"/>
    <w:rsid w:val="006D00E5"/>
    <w:rsid w:val="006D791B"/>
    <w:rsid w:val="006E2895"/>
    <w:rsid w:val="006F180D"/>
    <w:rsid w:val="006F2317"/>
    <w:rsid w:val="006F4334"/>
    <w:rsid w:val="006F47AF"/>
    <w:rsid w:val="006F6B8A"/>
    <w:rsid w:val="00707CD3"/>
    <w:rsid w:val="00716BB9"/>
    <w:rsid w:val="007256D1"/>
    <w:rsid w:val="007279FD"/>
    <w:rsid w:val="0074080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8D0"/>
    <w:rsid w:val="008A4F9A"/>
    <w:rsid w:val="008B2850"/>
    <w:rsid w:val="008C79B3"/>
    <w:rsid w:val="008D77BD"/>
    <w:rsid w:val="008E454C"/>
    <w:rsid w:val="008F1986"/>
    <w:rsid w:val="008F1E5A"/>
    <w:rsid w:val="00901BDA"/>
    <w:rsid w:val="00910D82"/>
    <w:rsid w:val="009121D8"/>
    <w:rsid w:val="00916F7A"/>
    <w:rsid w:val="00917FE3"/>
    <w:rsid w:val="009318C7"/>
    <w:rsid w:val="00931C09"/>
    <w:rsid w:val="009348C2"/>
    <w:rsid w:val="009440D0"/>
    <w:rsid w:val="009523A3"/>
    <w:rsid w:val="00960958"/>
    <w:rsid w:val="00963A46"/>
    <w:rsid w:val="00966A3E"/>
    <w:rsid w:val="00970131"/>
    <w:rsid w:val="00971493"/>
    <w:rsid w:val="00971AD9"/>
    <w:rsid w:val="00973069"/>
    <w:rsid w:val="00973523"/>
    <w:rsid w:val="00973AC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651"/>
    <w:rsid w:val="00A222C2"/>
    <w:rsid w:val="00A305D6"/>
    <w:rsid w:val="00A3373D"/>
    <w:rsid w:val="00A342C4"/>
    <w:rsid w:val="00A50F6B"/>
    <w:rsid w:val="00A52237"/>
    <w:rsid w:val="00A551D6"/>
    <w:rsid w:val="00A6251B"/>
    <w:rsid w:val="00A6754E"/>
    <w:rsid w:val="00A70F58"/>
    <w:rsid w:val="00A72987"/>
    <w:rsid w:val="00A7346B"/>
    <w:rsid w:val="00A73D13"/>
    <w:rsid w:val="00A84C4F"/>
    <w:rsid w:val="00A932A1"/>
    <w:rsid w:val="00A96E06"/>
    <w:rsid w:val="00AA6197"/>
    <w:rsid w:val="00AA6C70"/>
    <w:rsid w:val="00AA6DAA"/>
    <w:rsid w:val="00AA79AF"/>
    <w:rsid w:val="00AB16FD"/>
    <w:rsid w:val="00AB4813"/>
    <w:rsid w:val="00AC6466"/>
    <w:rsid w:val="00AC7639"/>
    <w:rsid w:val="00AD08BB"/>
    <w:rsid w:val="00AD0EC0"/>
    <w:rsid w:val="00AD70D6"/>
    <w:rsid w:val="00AD75BC"/>
    <w:rsid w:val="00AD7BB0"/>
    <w:rsid w:val="00AD7BC9"/>
    <w:rsid w:val="00AE1871"/>
    <w:rsid w:val="00AF1A8C"/>
    <w:rsid w:val="00B0022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1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242"/>
    <w:rsid w:val="00D62FA3"/>
    <w:rsid w:val="00D63B6F"/>
    <w:rsid w:val="00D64A90"/>
    <w:rsid w:val="00D7116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99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DD8"/>
    <w:rsid w:val="00ED3C5D"/>
    <w:rsid w:val="00ED4553"/>
    <w:rsid w:val="00F00D08"/>
    <w:rsid w:val="00F15583"/>
    <w:rsid w:val="00F17CD8"/>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93F"/>
    <w:rsid w:val="00FA0AFC"/>
    <w:rsid w:val="00FA1C82"/>
    <w:rsid w:val="00FA2ED1"/>
    <w:rsid w:val="00FA4A52"/>
    <w:rsid w:val="00FB4045"/>
    <w:rsid w:val="00FB4D8E"/>
    <w:rsid w:val="00FB64B1"/>
    <w:rsid w:val="00FC0D0A"/>
    <w:rsid w:val="00FC1B0B"/>
    <w:rsid w:val="00FD2F97"/>
    <w:rsid w:val="00FE34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7FA164"/>
  <w15:docId w15:val="{F8FEA651-AC08-4C7F-AFF0-3197F2D90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79AF"/>
  </w:style>
  <w:style w:type="paragraph" w:styleId="BalloonText">
    <w:name w:val="Balloon Text"/>
    <w:basedOn w:val="Normal"/>
    <w:link w:val="BalloonTextChar"/>
    <w:semiHidden/>
    <w:unhideWhenUsed/>
    <w:rsid w:val="00A33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7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98648-F571-40DA-8855-9F463AD48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456</Words>
  <Characters>2461</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A4333</vt:lpstr>
    </vt:vector>
  </TitlesOfParts>
  <Manager>R229</Manager>
  <Company>NJ Office of Legislative Services</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A4333</dc:title>
  <dc:subject>Asw Dunn, MVC online services</dc:subject>
  <dc:creator>Assemblywoman  DUNN</dc:creator>
  <cp:keywords>A4333|2|AU |278|220|273|F|0|</cp:keywords>
  <dc:description>INTRODUCED JULY 2, 2020</dc:description>
  <cp:lastModifiedBy>Siracusa, Nicole</cp:lastModifiedBy>
  <cp:revision>2</cp:revision>
  <cp:lastPrinted>2021-05-07T17:40:00Z</cp:lastPrinted>
  <dcterms:created xsi:type="dcterms:W3CDTF">2021-05-07T17:40:00Z</dcterms:created>
  <dcterms:modified xsi:type="dcterms:W3CDTF">2021-05-07T17:40:00Z</dcterms:modified>
  <cp:category>s.1: C.39:2A-45;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