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0F9" w:rsidRDefault="00BF00F9" w:rsidP="00BF00F9">
      <w:pPr>
        <w:pStyle w:val="bpuBill"/>
      </w:pPr>
      <w:bookmarkStart w:id="0" w:name="bpuFrontPg"/>
      <w:bookmarkStart w:id="1" w:name="_GoBack"/>
      <w:bookmarkEnd w:id="0"/>
      <w:bookmarkEnd w:id="1"/>
      <w:r>
        <w:t xml:space="preserve">ASSEMBLY, No. 4355 </w:t>
      </w:r>
    </w:p>
    <w:p w:rsidR="00BF00F9" w:rsidRPr="009D38FF" w:rsidRDefault="00BF00F9" w:rsidP="00BF00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003" r:id="rId7"/>
        </w:object>
      </w:r>
    </w:p>
    <w:p w:rsidR="00BF00F9" w:rsidRDefault="00BF00F9" w:rsidP="00BF00F9">
      <w:pPr>
        <w:pStyle w:val="bpuState"/>
      </w:pPr>
      <w:r>
        <w:t>STATE OF NEW JERSEY</w:t>
      </w:r>
    </w:p>
    <w:p w:rsidR="00BF00F9" w:rsidRDefault="00BF00F9" w:rsidP="00BF00F9">
      <w:pPr>
        <w:pStyle w:val="bpuLegislature"/>
      </w:pPr>
      <w:r>
        <w:t>219th LEGISLATURE</w:t>
      </w:r>
    </w:p>
    <w:p w:rsidR="00BF00F9" w:rsidRDefault="00BF00F9" w:rsidP="00BF00F9">
      <w:pPr>
        <w:pStyle w:val="bpuWpGraphic"/>
      </w:pPr>
      <w:r>
        <w:object w:dxaOrig="8985" w:dyaOrig="255">
          <v:shape id="_x0000_i1026" type="#_x0000_t75" style="width:6in;height:12pt" o:ole="">
            <v:imagedata r:id="rId6" o:title=""/>
          </v:shape>
          <o:OLEObject Type="Embed" ProgID="WPWin6.1" ShapeID="_x0000_i1026" DrawAspect="Content" ObjectID="_1655207004" r:id="rId8"/>
        </w:object>
      </w:r>
      <w:r>
        <w:t xml:space="preserve">  </w:t>
      </w:r>
    </w:p>
    <w:p w:rsidR="00BF00F9" w:rsidRDefault="00EB335D" w:rsidP="00BF00F9">
      <w:pPr>
        <w:pStyle w:val="bpuIntro"/>
      </w:pPr>
      <w:r>
        <w:t>INTRODUCED JULY 2</w:t>
      </w:r>
      <w:r w:rsidR="00BF00F9">
        <w:t>, 2020</w:t>
      </w:r>
    </w:p>
    <w:p w:rsidR="00BF00F9" w:rsidRDefault="00BF00F9" w:rsidP="00BF00F9">
      <w:pPr>
        <w:pStyle w:val="bpuIntro"/>
      </w:pPr>
    </w:p>
    <w:p w:rsidR="00BF00F9" w:rsidRDefault="00BF00F9" w:rsidP="00BF00F9">
      <w:pPr>
        <w:pStyle w:val="bpuIntro"/>
        <w:sectPr w:rsidR="00BF00F9" w:rsidSect="00BF00F9">
          <w:headerReference w:type="even" r:id="rId9"/>
          <w:headerReference w:type="default" r:id="rId10"/>
          <w:pgSz w:w="12240" w:h="20160" w:code="5"/>
          <w:pgMar w:top="2160" w:right="1440" w:bottom="1440" w:left="1440" w:header="72" w:footer="720" w:gutter="0"/>
          <w:pgNumType w:start="1"/>
          <w:cols w:space="720"/>
          <w:docGrid w:linePitch="360"/>
        </w:sectPr>
      </w:pPr>
    </w:p>
    <w:p w:rsidR="00BF00F9" w:rsidRDefault="00BF00F9" w:rsidP="00BF00F9">
      <w:pPr>
        <w:pStyle w:val="bpuIntro"/>
      </w:pPr>
    </w:p>
    <w:p w:rsidR="00BF00F9" w:rsidRDefault="00BF00F9" w:rsidP="00BF00F9">
      <w:pPr>
        <w:pStyle w:val="bpuSponsor"/>
      </w:pPr>
      <w:r>
        <w:t>Sponsored by:</w:t>
      </w:r>
    </w:p>
    <w:p w:rsidR="00BF00F9" w:rsidRDefault="00BF00F9" w:rsidP="00BF00F9">
      <w:pPr>
        <w:pStyle w:val="bpuSponsor"/>
      </w:pPr>
      <w:r>
        <w:t>Assemblywoman  SERENA DIMASO</w:t>
      </w:r>
    </w:p>
    <w:p w:rsidR="00BF00F9" w:rsidRDefault="00BF00F9" w:rsidP="00BF00F9">
      <w:pPr>
        <w:pStyle w:val="bpuSponsor"/>
      </w:pPr>
      <w:r>
        <w:t>District 13 (Monmouth)</w:t>
      </w:r>
    </w:p>
    <w:p w:rsidR="00BF00F9" w:rsidRDefault="00BF00F9" w:rsidP="00BF00F9">
      <w:pPr>
        <w:pStyle w:val="bpuSponsor"/>
      </w:pPr>
    </w:p>
    <w:p w:rsidR="00BF00F9" w:rsidRDefault="00BF00F9" w:rsidP="00BF00F9">
      <w:pPr>
        <w:pStyle w:val="bpuSponsor"/>
      </w:pPr>
    </w:p>
    <w:p w:rsidR="00BF00F9" w:rsidRDefault="00BF00F9" w:rsidP="00BF00F9">
      <w:pPr>
        <w:pStyle w:val="bpuSponsor"/>
      </w:pPr>
    </w:p>
    <w:p w:rsidR="00BF00F9" w:rsidRDefault="00BF00F9" w:rsidP="00BF00F9">
      <w:pPr>
        <w:pStyle w:val="bpuSponsor"/>
      </w:pPr>
    </w:p>
    <w:p w:rsidR="00BF00F9" w:rsidRDefault="00BF00F9" w:rsidP="00BF00F9">
      <w:pPr>
        <w:pStyle w:val="bpuSponsor"/>
      </w:pPr>
      <w:r>
        <w:t>SYNOPSIS</w:t>
      </w:r>
    </w:p>
    <w:p w:rsidR="00BF00F9" w:rsidRDefault="00BF00F9" w:rsidP="00BF00F9">
      <w:pPr>
        <w:pStyle w:val="bpuNormText"/>
      </w:pPr>
      <w:r>
        <w:tab/>
        <w:t xml:space="preserve">Permits municipalities and counties to require requestor of government record to obtain records from agency website. </w:t>
      </w:r>
    </w:p>
    <w:p w:rsidR="00BF00F9" w:rsidRDefault="00BF00F9" w:rsidP="00BF00F9">
      <w:pPr>
        <w:pStyle w:val="bpuNormText"/>
      </w:pPr>
    </w:p>
    <w:p w:rsidR="00BF00F9" w:rsidRDefault="00BF00F9" w:rsidP="00BF00F9">
      <w:pPr>
        <w:pStyle w:val="bpuSponsor"/>
      </w:pPr>
      <w:r>
        <w:t xml:space="preserve">CURRENT VERSION OF TEXT </w:t>
      </w:r>
    </w:p>
    <w:p w:rsidR="00BF00F9" w:rsidRDefault="00BF00F9" w:rsidP="00BF00F9">
      <w:pPr>
        <w:pStyle w:val="bpuNormText"/>
      </w:pPr>
      <w:r>
        <w:tab/>
        <w:t>As introduced.</w:t>
      </w:r>
    </w:p>
    <w:p w:rsidR="00BF00F9" w:rsidRDefault="00BF00F9" w:rsidP="00BF00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0F9" w:rsidRDefault="00BF00F9" w:rsidP="008916EC">
      <w:pPr>
        <w:pStyle w:val="FronterPage"/>
        <w:tabs>
          <w:tab w:val="clear" w:pos="720"/>
          <w:tab w:val="clear" w:pos="1440"/>
          <w:tab w:val="clear" w:pos="2160"/>
          <w:tab w:val="clear" w:pos="2880"/>
          <w:tab w:val="clear" w:pos="3600"/>
          <w:tab w:val="clear" w:pos="4320"/>
          <w:tab w:val="clear" w:pos="5040"/>
        </w:tabs>
        <w:sectPr w:rsidR="00BF00F9" w:rsidSect="00BF00F9">
          <w:type w:val="continuous"/>
          <w:pgSz w:w="12240" w:h="20160" w:code="5"/>
          <w:pgMar w:top="1440" w:right="2275" w:bottom="1440" w:left="2275" w:header="72" w:footer="720" w:gutter="0"/>
          <w:pgNumType w:start="1"/>
          <w:cols w:space="720"/>
          <w:docGrid w:linePitch="360"/>
        </w:sectPr>
      </w:pPr>
    </w:p>
    <w:p w:rsidR="00686AEB" w:rsidRPr="00677316" w:rsidRDefault="009E00CD" w:rsidP="003E47BA">
      <w:pPr>
        <w:pStyle w:val="HangingAnAct"/>
        <w:rPr>
          <w:rStyle w:val="HangingAnActChar"/>
        </w:rPr>
      </w:pPr>
      <w:r>
        <w:rPr>
          <w:rStyle w:val="BillHead"/>
        </w:rPr>
        <w:lastRenderedPageBreak/>
        <w:t>An Act</w:t>
      </w:r>
      <w:r w:rsidR="00686AEB" w:rsidRPr="006B7FA7">
        <w:rPr>
          <w:rStyle w:val="HangingAnActChar"/>
        </w:rPr>
        <w:t xml:space="preserve"> </w:t>
      </w:r>
      <w:r w:rsidR="00D57E26" w:rsidRPr="00253042">
        <w:t xml:space="preserve">concerning access to government records on a public agency website, and amending P.L.2001, c.404.  </w:t>
      </w:r>
    </w:p>
    <w:p w:rsidR="000B1054" w:rsidRPr="00D71D68" w:rsidRDefault="000B1054" w:rsidP="000B1054"/>
    <w:p w:rsidR="00686AEB" w:rsidRPr="00AA7880" w:rsidRDefault="00686AEB" w:rsidP="00686AEB">
      <w:r>
        <w:tab/>
      </w:r>
      <w:r w:rsidR="009E00CD">
        <w:rPr>
          <w:rStyle w:val="BillHeading2"/>
        </w:rPr>
        <w:t>Be It Enacted</w:t>
      </w:r>
      <w:r>
        <w:rPr>
          <w:rStyle w:val="BillHeading2"/>
        </w:rPr>
        <w:t xml:space="preserve"> </w:t>
      </w:r>
      <w:r w:rsidR="009E00CD">
        <w:rPr>
          <w:rStyle w:val="BillLanguage"/>
        </w:rPr>
        <w:t>by the Senate and General Assembly of the State of New Jersey:</w:t>
      </w:r>
    </w:p>
    <w:p w:rsidR="00686AEB" w:rsidRDefault="00686AEB" w:rsidP="00686AEB"/>
    <w:p w:rsidR="00253042" w:rsidRPr="00253042" w:rsidRDefault="00253042" w:rsidP="00253042">
      <w:r w:rsidRPr="00253042">
        <w:tab/>
        <w:t>1.</w:t>
      </w:r>
      <w:r w:rsidR="00AF3173">
        <w:tab/>
      </w:r>
      <w:r w:rsidRPr="00253042">
        <w:t xml:space="preserve">Section 6 of P.L.2001, c.404 (C.47:1A-5) is amended to read as follows:  </w:t>
      </w:r>
    </w:p>
    <w:p w:rsidR="00253042" w:rsidRPr="00253042" w:rsidRDefault="00253042" w:rsidP="00253042">
      <w:r w:rsidRPr="00253042">
        <w:tab/>
        <w:t>6.</w:t>
      </w:r>
      <w:r w:rsidR="00AF3173">
        <w:tab/>
      </w:r>
      <w:r w:rsidRPr="00253042">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w:t>
      </w:r>
      <w:r w:rsidRPr="00253042">
        <w:lastRenderedPageBreak/>
        <w:t>before the agency, the council or a court at the time of the adoption of the regulation.</w:t>
      </w:r>
    </w:p>
    <w:p w:rsidR="00253042" w:rsidRPr="00253042" w:rsidRDefault="00253042" w:rsidP="00253042">
      <w:r w:rsidRPr="00253042">
        <w:tab/>
        <w:t>b.</w:t>
      </w:r>
      <w:r w:rsidR="00AF3173">
        <w:tab/>
      </w:r>
      <w:r w:rsidRPr="00253042">
        <w:t>(1)</w:t>
      </w:r>
      <w:r w:rsidR="00AF3173">
        <w:t xml:space="preserve"> </w:t>
      </w:r>
      <w:r w:rsidRPr="00253042">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253042" w:rsidRPr="00253042" w:rsidRDefault="00253042" w:rsidP="00253042">
      <w:pPr>
        <w:rPr>
          <w:u w:val="single"/>
        </w:rPr>
      </w:pPr>
      <w:r w:rsidRPr="00253042">
        <w:tab/>
      </w:r>
      <w:r w:rsidRPr="00253042">
        <w:rPr>
          <w:u w:val="single"/>
        </w:rPr>
        <w:t xml:space="preserve">In the case of a municipality or a county, if the government record is readily available on the municipal or county website, the custodian may require the requestor to obtain the record from the website.  The custodian shall provide the website address, identify each responsive document, and the specific location on the website of each identified responsive document.  The request shall be deemed fulfilled upon notification by the custodian to the requestor of the availability and location of each responsive document.  If the requestor does not have access to a computer or is unable to print the requested record, the request shall be processed and fulfilled pursuant to the provisions of P.L.1963, c.73 (C.47:1A-1 et seq.).  </w:t>
      </w:r>
    </w:p>
    <w:p w:rsidR="00253042" w:rsidRPr="00253042" w:rsidRDefault="00253042" w:rsidP="00253042">
      <w:r w:rsidRPr="00253042">
        <w:tab/>
        <w:t>(2)</w:t>
      </w:r>
      <w:r w:rsidRPr="00253042">
        <w:tab/>
        <w:t xml:space="preserve">No fee shall be charged to a victim of a crime for a copy or copies of a record to which the crime victim is entitled to access, as provided in section 1 of P.L.1995, c.23 (C.47:1A-1.1). </w:t>
      </w:r>
    </w:p>
    <w:p w:rsidR="00253042" w:rsidRPr="00253042" w:rsidRDefault="00253042" w:rsidP="00253042">
      <w:r w:rsidRPr="00253042">
        <w:tab/>
        <w:t>c.</w:t>
      </w:r>
      <w:r w:rsidRPr="00253042">
        <w:tab/>
        <w:t xml:space="preserve">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w:t>
      </w:r>
      <w:r w:rsidRPr="00253042">
        <w:lastRenderedPageBreak/>
        <w:t>opportunity to review and object to the charge prior to it being incurred.</w:t>
      </w:r>
    </w:p>
    <w:p w:rsidR="00253042" w:rsidRPr="00253042" w:rsidRDefault="00253042" w:rsidP="00253042">
      <w:r w:rsidRPr="00253042">
        <w:tab/>
        <w:t>d.</w:t>
      </w:r>
      <w:r w:rsidRPr="00253042">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253042" w:rsidRPr="00253042" w:rsidRDefault="00253042" w:rsidP="00253042">
      <w:r w:rsidRPr="00253042">
        <w:tab/>
        <w:t>e.</w:t>
      </w:r>
      <w:r w:rsidRPr="00253042">
        <w:tab/>
        <w:t>Immediate access ordinarily shall be granted to budgets, bills, vouchers, contracts, including collective negotiations agreements and individual employment contracts, and public employee salary and overtime information.</w:t>
      </w:r>
    </w:p>
    <w:p w:rsidR="00253042" w:rsidRPr="00253042" w:rsidRDefault="00253042" w:rsidP="00253042">
      <w:r w:rsidRPr="00253042">
        <w:tab/>
        <w:t>f.</w:t>
      </w:r>
      <w:r w:rsidRPr="00253042">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253042" w:rsidRPr="00253042" w:rsidRDefault="00253042" w:rsidP="00253042">
      <w:r w:rsidRPr="00253042">
        <w:tab/>
        <w:t>g.</w:t>
      </w:r>
      <w:r w:rsidRPr="00253042">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w:t>
      </w:r>
      <w:r w:rsidRPr="00253042">
        <w:lastRenderedPageBreak/>
        <w:t>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253042" w:rsidRPr="00253042" w:rsidRDefault="00253042" w:rsidP="00253042">
      <w:r w:rsidRPr="00253042">
        <w:tab/>
        <w:t>h.</w:t>
      </w:r>
      <w:r w:rsidRPr="00253042">
        <w:tab/>
        <w:t>Any officer or employee of a public agency who receives a request for access to a government record shall forward the request to the custodian of the record or direct the requestor to the custodian of the record.</w:t>
      </w:r>
    </w:p>
    <w:p w:rsidR="00253042" w:rsidRPr="00253042" w:rsidRDefault="00253042" w:rsidP="00253042">
      <w:r w:rsidRPr="00253042">
        <w:tab/>
      </w:r>
      <w:proofErr w:type="spellStart"/>
      <w:r w:rsidRPr="00253042">
        <w:t>i</w:t>
      </w:r>
      <w:proofErr w:type="spellEnd"/>
      <w:r w:rsidRPr="00253042">
        <w:t>.</w:t>
      </w:r>
      <w:r w:rsidR="00AF3173">
        <w:tab/>
      </w:r>
      <w:r w:rsidRPr="00253042">
        <w:t xml:space="preserve">(1) </w:t>
      </w:r>
      <w:r w:rsidR="00AF3173">
        <w:t xml:space="preserve"> </w:t>
      </w:r>
      <w:r w:rsidRPr="00253042">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253042" w:rsidRPr="00253042" w:rsidRDefault="00253042" w:rsidP="00253042">
      <w:r w:rsidRPr="00253042">
        <w:tab/>
        <w:t>(2)</w:t>
      </w:r>
      <w:r w:rsidRPr="00253042">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w:t>
      </w:r>
      <w:r w:rsidRPr="00253042">
        <w:lastRenderedPageBreak/>
        <w:t xml:space="preserve">to respond to a request for access to a government record within seven business days or as soon as possible thereafter. </w:t>
      </w:r>
    </w:p>
    <w:p w:rsidR="00253042" w:rsidRPr="00253042" w:rsidRDefault="00253042" w:rsidP="00253042">
      <w:r w:rsidRPr="00253042">
        <w:tab/>
        <w:t>j.</w:t>
      </w:r>
      <w:r w:rsidRPr="00253042">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253042" w:rsidRPr="00253042" w:rsidRDefault="00253042" w:rsidP="00253042">
      <w:r w:rsidRPr="00253042">
        <w:tab/>
        <w:t>k.</w:t>
      </w:r>
      <w:r w:rsidRPr="00253042">
        <w:tab/>
        <w:t>The files maintained by the Office of the Public Defender that relate to the handling of any case shall be considered confidential and shall not be open to inspection by any person unless authorized by law, court order, or the State Public Defender.</w:t>
      </w:r>
    </w:p>
    <w:p w:rsidR="00253042" w:rsidRPr="00253042" w:rsidRDefault="00AF3173" w:rsidP="00253042">
      <w:r>
        <w:t>(</w:t>
      </w:r>
      <w:proofErr w:type="spellStart"/>
      <w:r>
        <w:t>cf</w:t>
      </w:r>
      <w:proofErr w:type="spellEnd"/>
      <w:r>
        <w:t xml:space="preserve">: </w:t>
      </w:r>
      <w:r w:rsidR="00253042" w:rsidRPr="00253042">
        <w:t>P.L.2020, c.10, s.1)</w:t>
      </w:r>
    </w:p>
    <w:p w:rsidR="00253042" w:rsidRPr="00253042" w:rsidRDefault="00253042" w:rsidP="00253042"/>
    <w:p w:rsidR="00253042" w:rsidRPr="00253042" w:rsidRDefault="00253042" w:rsidP="00253042">
      <w:r w:rsidRPr="00253042">
        <w:tab/>
        <w:t>2.</w:t>
      </w:r>
      <w:r w:rsidR="00AF3173">
        <w:tab/>
      </w:r>
      <w:r w:rsidRPr="00253042">
        <w:t xml:space="preserve">This act shall take effect immediately.  </w:t>
      </w:r>
    </w:p>
    <w:p w:rsidR="00253042" w:rsidRPr="00253042" w:rsidRDefault="00253042" w:rsidP="00253042"/>
    <w:p w:rsidR="00686AEB" w:rsidRPr="00CE7BD8" w:rsidRDefault="00686AEB" w:rsidP="00686AEB"/>
    <w:p w:rsidR="00686AEB" w:rsidRPr="00AA7880" w:rsidRDefault="00686AEB" w:rsidP="00686AEB">
      <w:pPr>
        <w:jc w:val="center"/>
      </w:pPr>
      <w:r w:rsidRPr="00D71D68">
        <w:t>STATEMENT</w:t>
      </w:r>
    </w:p>
    <w:p w:rsidR="00253042" w:rsidRDefault="00253042" w:rsidP="00253042"/>
    <w:p w:rsidR="00253042" w:rsidRPr="00253042" w:rsidRDefault="00253042" w:rsidP="00253042">
      <w:r w:rsidRPr="00253042">
        <w:tab/>
        <w:t xml:space="preserve">Under current law, if a person requests records from a municipality or a county that are on that public agency’s website, the custodian cannot require the requestor to utilize the website to obtain the requested records. </w:t>
      </w:r>
    </w:p>
    <w:p w:rsidR="00253042" w:rsidRPr="00253042" w:rsidRDefault="00253042" w:rsidP="00253042">
      <w:r w:rsidRPr="00253042">
        <w:tab/>
        <w:t xml:space="preserve">This bill permits a municipal or county records custodian to require the requestor to obtain the record from that agency’s website when the information is readily available on the website.  The custodian must provide the website address, identify each responsive document, and the specific location on the website of each identified responsive document.  The request will be deemed fulfilled upon notification by the custodian to the requestor of the availability and location of each responsive document.  If the requestor does not have access to a computer or is unable to print the requested record, the request shall be processed and fulfilled pursuant to the provisions of P.L.1963, c.73 (C.47:1A-1 et seq.), commonly referred to as the open public records act.  </w:t>
      </w:r>
    </w:p>
    <w:sectPr w:rsidR="00253042" w:rsidRPr="00253042" w:rsidSect="00BF00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FF3" w:rsidRDefault="00F21FF3">
      <w:r>
        <w:separator/>
      </w:r>
    </w:p>
  </w:endnote>
  <w:endnote w:type="continuationSeparator" w:id="0">
    <w:p w:rsidR="00F21FF3" w:rsidRDefault="00F21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B96" w:rsidRPr="00921C91" w:rsidRDefault="001C6B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B96" w:rsidRPr="00921C91" w:rsidRDefault="001C6B96">
    <w:pPr>
      <w:pStyle w:val="Footer"/>
      <w:rPr>
        <w:szCs w:val="18"/>
      </w:rPr>
    </w:pPr>
  </w:p>
  <w:p w:rsidR="001C6B96" w:rsidRPr="00921C91" w:rsidRDefault="001C6B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6B96" w:rsidRDefault="001C6B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FF3" w:rsidRDefault="00F21FF3">
      <w:r>
        <w:separator/>
      </w:r>
    </w:p>
  </w:footnote>
  <w:footnote w:type="continuationSeparator" w:id="0">
    <w:p w:rsidR="00F21FF3" w:rsidRDefault="00F21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05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0F9" w:rsidRDefault="00BF00F9" w:rsidP="00BF00F9">
    <w:pPr>
      <w:pStyle w:val="bpuHeadSpon"/>
    </w:pPr>
    <w:r w:rsidRPr="00BF00F9">
      <w:rPr>
        <w:rStyle w:val="bpuHeadSponChar"/>
      </w:rPr>
      <w:t>A4355</w:t>
    </w:r>
    <w:r>
      <w:t xml:space="preserve"> DIMASO</w:t>
    </w:r>
  </w:p>
  <w:p w:rsidR="00BF00F9" w:rsidRDefault="00BF00F9" w:rsidP="00BF00F9">
    <w:pPr>
      <w:pStyle w:val="bpuHeadSpon"/>
    </w:pPr>
    <w:r>
      <w:fldChar w:fldCharType="begin"/>
    </w:r>
    <w:r>
      <w:instrText xml:space="preserve"> PAGE  \* MERGEFORMAT </w:instrText>
    </w:r>
    <w:r>
      <w:fldChar w:fldCharType="separate"/>
    </w:r>
    <w:r w:rsidR="00230503">
      <w:rPr>
        <w:noProof/>
      </w:rPr>
      <w:t>6</w:t>
    </w:r>
    <w:r>
      <w:fldChar w:fldCharType="end"/>
    </w:r>
  </w:p>
  <w:p w:rsidR="00BF00F9" w:rsidRDefault="00BF00F9" w:rsidP="00BF00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0F9" w:rsidRDefault="00BF00F9" w:rsidP="00BF00F9">
    <w:pPr>
      <w:pStyle w:val="bpuHeadSpon"/>
    </w:pPr>
    <w:r w:rsidRPr="00BF00F9">
      <w:rPr>
        <w:rStyle w:val="bpuHeadSponChar"/>
      </w:rPr>
      <w:t>A4355</w:t>
    </w:r>
    <w:r>
      <w:t xml:space="preserve"> DIMASO</w:t>
    </w:r>
  </w:p>
  <w:p w:rsidR="00BF00F9" w:rsidRDefault="00BF00F9" w:rsidP="00BF00F9">
    <w:pPr>
      <w:pStyle w:val="bpuHeadSpon"/>
    </w:pPr>
    <w:r>
      <w:fldChar w:fldCharType="begin"/>
    </w:r>
    <w:r>
      <w:instrText xml:space="preserve"> PAGE  \* MERGEFORMAT </w:instrText>
    </w:r>
    <w:r>
      <w:fldChar w:fldCharType="separate"/>
    </w:r>
    <w:r w:rsidR="00230503">
      <w:rPr>
        <w:noProof/>
      </w:rPr>
      <w:t>2</w:t>
    </w:r>
    <w:r>
      <w:fldChar w:fldCharType="end"/>
    </w:r>
  </w:p>
  <w:p w:rsidR="00BF00F9" w:rsidRDefault="00BF00F9" w:rsidP="00BF00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FF3"/>
    <w:rsid w:val="000051BD"/>
    <w:rsid w:val="000160A5"/>
    <w:rsid w:val="0002335B"/>
    <w:rsid w:val="0003549A"/>
    <w:rsid w:val="000367AE"/>
    <w:rsid w:val="00043B22"/>
    <w:rsid w:val="00054975"/>
    <w:rsid w:val="00057D20"/>
    <w:rsid w:val="0006197C"/>
    <w:rsid w:val="0006281F"/>
    <w:rsid w:val="0008141C"/>
    <w:rsid w:val="00094A55"/>
    <w:rsid w:val="000A44A7"/>
    <w:rsid w:val="000B0340"/>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B96"/>
    <w:rsid w:val="001C7C52"/>
    <w:rsid w:val="001D25F3"/>
    <w:rsid w:val="001E15F1"/>
    <w:rsid w:val="001E16FA"/>
    <w:rsid w:val="001E6213"/>
    <w:rsid w:val="001F14C7"/>
    <w:rsid w:val="001F7405"/>
    <w:rsid w:val="00205533"/>
    <w:rsid w:val="00212B8D"/>
    <w:rsid w:val="00222983"/>
    <w:rsid w:val="00230503"/>
    <w:rsid w:val="002370D0"/>
    <w:rsid w:val="002530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77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07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37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0C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65F"/>
    <w:rsid w:val="00AF317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4F4"/>
    <w:rsid w:val="00BC7892"/>
    <w:rsid w:val="00BE24D6"/>
    <w:rsid w:val="00BE7EFA"/>
    <w:rsid w:val="00BF00F9"/>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E2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35D"/>
    <w:rsid w:val="00EC5281"/>
    <w:rsid w:val="00EC791D"/>
    <w:rsid w:val="00EC7CA6"/>
    <w:rsid w:val="00ED3C5D"/>
    <w:rsid w:val="00ED4553"/>
    <w:rsid w:val="00F00D08"/>
    <w:rsid w:val="00F15583"/>
    <w:rsid w:val="00F200EE"/>
    <w:rsid w:val="00F21FF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EE0450-59D2-44F7-8C66-78231302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2314</Words>
  <Characters>11623</Characters>
  <Application>Microsoft Office Word</Application>
  <DocSecurity>0</DocSecurity>
  <Lines>248</Lines>
  <Paragraphs>33</Paragraphs>
  <ScaleCrop>false</ScaleCrop>
  <HeadingPairs>
    <vt:vector size="2" baseType="variant">
      <vt:variant>
        <vt:lpstr>Title</vt:lpstr>
      </vt:variant>
      <vt:variant>
        <vt:i4>1</vt:i4>
      </vt:variant>
    </vt:vector>
  </HeadingPairs>
  <TitlesOfParts>
    <vt:vector size="1" baseType="lpstr">
      <vt:lpstr>A4355</vt:lpstr>
    </vt:vector>
  </TitlesOfParts>
  <Manager>R224</Manager>
  <Company>NJ Office of Legislative Services</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A4355</dc:title>
  <dc:subject/>
  <dc:creator>Assemblywoman  DIMASO</dc:creator>
  <cp:keywords>A4355|6|SG |216|0|216|N|0|</cp:keywords>
  <dc:description>INTRODUCED JULY 2, 2020</dc:description>
  <cp:lastModifiedBy>Franks, Denise</cp:lastModifiedBy>
  <cp:revision>2</cp:revision>
  <cp:lastPrinted>2020-06-30T14:45:00Z</cp:lastPrinted>
  <dcterms:created xsi:type="dcterms:W3CDTF">2020-07-02T18:56:00Z</dcterms:created>
  <dcterms:modified xsi:type="dcterms:W3CDTF">2020-07-02T18:56:00Z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