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7" w:rsidRDefault="00004CC7" w:rsidP="00004CC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4390 </w:t>
      </w:r>
    </w:p>
    <w:p w:rsidR="00004CC7" w:rsidRPr="009D38FF" w:rsidRDefault="00004CC7" w:rsidP="00004CC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6424733" r:id="rId7"/>
        </w:object>
      </w:r>
    </w:p>
    <w:p w:rsidR="00004CC7" w:rsidRDefault="00004CC7" w:rsidP="00004CC7">
      <w:pPr>
        <w:pStyle w:val="bpuState"/>
      </w:pPr>
      <w:r>
        <w:t>STATE OF NEW JERSEY</w:t>
      </w:r>
    </w:p>
    <w:p w:rsidR="00004CC7" w:rsidRDefault="00004CC7" w:rsidP="00004CC7">
      <w:pPr>
        <w:pStyle w:val="bpuLegislature"/>
      </w:pPr>
      <w:r>
        <w:t>219th LEGISLATURE</w:t>
      </w:r>
    </w:p>
    <w:p w:rsidR="00004CC7" w:rsidRDefault="00004CC7" w:rsidP="00004CC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6424734" r:id="rId8"/>
        </w:object>
      </w:r>
      <w:r>
        <w:t xml:space="preserve">  </w:t>
      </w:r>
    </w:p>
    <w:p w:rsidR="00004CC7" w:rsidRDefault="00004CC7" w:rsidP="00004CC7">
      <w:pPr>
        <w:pStyle w:val="bpuIntro"/>
      </w:pPr>
      <w:r>
        <w:t>INTRODUCED JULY 16, 2020</w:t>
      </w:r>
    </w:p>
    <w:p w:rsidR="00004CC7" w:rsidRDefault="00004CC7" w:rsidP="00004CC7">
      <w:pPr>
        <w:pStyle w:val="bpuIntro"/>
      </w:pPr>
    </w:p>
    <w:p w:rsidR="00004CC7" w:rsidRDefault="00004CC7" w:rsidP="00004CC7">
      <w:pPr>
        <w:pStyle w:val="bpuIntro"/>
        <w:sectPr w:rsidR="00004CC7" w:rsidSect="00004CC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04CC7" w:rsidRDefault="00004CC7" w:rsidP="00004CC7">
      <w:pPr>
        <w:pStyle w:val="bpuIntro"/>
      </w:pPr>
    </w:p>
    <w:p w:rsidR="00004CC7" w:rsidRDefault="00004CC7" w:rsidP="00004CC7">
      <w:pPr>
        <w:pStyle w:val="bpuSponsor"/>
      </w:pPr>
      <w:r>
        <w:t>Sponsored by:</w:t>
      </w:r>
    </w:p>
    <w:p w:rsidR="00004CC7" w:rsidRDefault="00004CC7" w:rsidP="00004CC7">
      <w:pPr>
        <w:pStyle w:val="bpuSponsor"/>
      </w:pPr>
      <w:r>
        <w:t>Assemblyman  JOHN CATALANO</w:t>
      </w:r>
    </w:p>
    <w:p w:rsidR="00004CC7" w:rsidRDefault="00004CC7" w:rsidP="00004CC7">
      <w:pPr>
        <w:pStyle w:val="bpuSponsor"/>
      </w:pPr>
      <w:r>
        <w:t>District 10 (Ocean)</w:t>
      </w:r>
    </w:p>
    <w:p w:rsidR="00004CC7" w:rsidRDefault="00004CC7" w:rsidP="00004CC7">
      <w:pPr>
        <w:pStyle w:val="bpuSponsor"/>
      </w:pPr>
      <w:r>
        <w:t>Assemblyman  GREGORY P. MCGUCKIN</w:t>
      </w:r>
    </w:p>
    <w:p w:rsidR="00004CC7" w:rsidRDefault="00004CC7" w:rsidP="00004CC7">
      <w:pPr>
        <w:pStyle w:val="bpuSponsor"/>
      </w:pPr>
      <w:r>
        <w:t>District 10 (Ocean)</w:t>
      </w:r>
    </w:p>
    <w:p w:rsidR="00004CC7" w:rsidRDefault="00004CC7" w:rsidP="00004CC7">
      <w:pPr>
        <w:pStyle w:val="bpuSponsor"/>
      </w:pPr>
      <w:r>
        <w:t>Assemblyman  BRIAN E. RUMPF</w:t>
      </w:r>
    </w:p>
    <w:p w:rsidR="00004CC7" w:rsidRDefault="00004CC7" w:rsidP="00004CC7">
      <w:pPr>
        <w:pStyle w:val="bpuSponsor"/>
      </w:pPr>
      <w:r>
        <w:t>District 9 (Atlantic, Burlington and Ocean)</w:t>
      </w:r>
    </w:p>
    <w:p w:rsidR="00004CC7" w:rsidRDefault="00004CC7" w:rsidP="00004CC7">
      <w:pPr>
        <w:pStyle w:val="bpuSponsor"/>
      </w:pPr>
    </w:p>
    <w:p w:rsidR="00004CC7" w:rsidRDefault="0012782D" w:rsidP="0012782D">
      <w:pPr>
        <w:pStyle w:val="bpuSponsor"/>
      </w:pPr>
      <w:r>
        <w:t>Co-Sponsored by:</w:t>
      </w:r>
    </w:p>
    <w:p w:rsidR="0012782D" w:rsidRDefault="0012782D" w:rsidP="0012782D">
      <w:pPr>
        <w:pStyle w:val="bpuSponsor"/>
      </w:pPr>
      <w:r w:rsidRPr="0012782D">
        <w:t>Assemblywoman Gove and Assemblyman Dancer</w:t>
      </w:r>
    </w:p>
    <w:p w:rsidR="0012782D" w:rsidRDefault="0012782D" w:rsidP="0012782D"/>
    <w:p w:rsidR="0012782D" w:rsidRPr="0012782D" w:rsidRDefault="0012782D" w:rsidP="0012782D"/>
    <w:p w:rsidR="00004CC7" w:rsidRDefault="00004CC7" w:rsidP="00004CC7">
      <w:pPr>
        <w:pStyle w:val="bpuSponsor"/>
      </w:pPr>
    </w:p>
    <w:p w:rsidR="00004CC7" w:rsidRDefault="00004CC7" w:rsidP="00004CC7">
      <w:pPr>
        <w:pStyle w:val="bpuSponsor"/>
      </w:pPr>
    </w:p>
    <w:p w:rsidR="00004CC7" w:rsidRDefault="00004CC7" w:rsidP="00004CC7">
      <w:pPr>
        <w:pStyle w:val="bpuSponsor"/>
      </w:pPr>
      <w:r>
        <w:t>SYNOPSIS</w:t>
      </w:r>
    </w:p>
    <w:p w:rsidR="00004CC7" w:rsidRDefault="00004CC7" w:rsidP="00004CC7">
      <w:pPr>
        <w:pStyle w:val="bpuNormText"/>
      </w:pPr>
      <w:r>
        <w:tab/>
        <w:t xml:space="preserve">Establishes immunity for senior planned real estate development associations relating to COVID-19. </w:t>
      </w:r>
    </w:p>
    <w:p w:rsidR="00004CC7" w:rsidRDefault="00004CC7" w:rsidP="00004CC7">
      <w:pPr>
        <w:pStyle w:val="bpuNormText"/>
      </w:pPr>
    </w:p>
    <w:p w:rsidR="00004CC7" w:rsidRDefault="00004CC7" w:rsidP="00004CC7">
      <w:pPr>
        <w:pStyle w:val="bpuSponsor"/>
      </w:pPr>
      <w:r>
        <w:t xml:space="preserve">CURRENT VERSION OF TEXT </w:t>
      </w:r>
    </w:p>
    <w:p w:rsidR="00004CC7" w:rsidRDefault="00004CC7" w:rsidP="00004CC7">
      <w:pPr>
        <w:pStyle w:val="bpuNormText"/>
      </w:pPr>
      <w:r>
        <w:tab/>
        <w:t>As introduced.</w:t>
      </w:r>
    </w:p>
    <w:p w:rsidR="00004CC7" w:rsidRDefault="00004CC7" w:rsidP="00004CC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4CC7" w:rsidRDefault="00004CC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4CC7" w:rsidSect="00004CC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C1CF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83D47" w:rsidRPr="00B83D47">
        <w:t>establishing immunity for senior planned real estate development associations relating to COVID-19 and supplementing P.L.1993, c.30 (C.45:22A-43 et seq.)</w:t>
      </w:r>
      <w:r w:rsidR="00100D09" w:rsidRPr="00100D09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C1CF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C1CF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F730D" w:rsidRDefault="00963B1E" w:rsidP="008D4D88">
      <w:r>
        <w:tab/>
        <w:t>1.</w:t>
      </w:r>
      <w:r>
        <w:tab/>
      </w:r>
      <w:r w:rsidR="00100D09">
        <w:t>a.</w:t>
      </w:r>
      <w:r w:rsidR="008D4D88">
        <w:t xml:space="preserve">  </w:t>
      </w:r>
      <w:r w:rsidR="00AF730D">
        <w:t>Notwithstanding the provision of any other law to the contrary, a</w:t>
      </w:r>
      <w:r w:rsidR="008D4D88">
        <w:t>n</w:t>
      </w:r>
      <w:r w:rsidR="00AF730D">
        <w:t>y</w:t>
      </w:r>
      <w:r w:rsidR="008D4D88">
        <w:t xml:space="preserve"> association of an a</w:t>
      </w:r>
      <w:r w:rsidR="008D4D88" w:rsidRPr="008D4D88">
        <w:t>ge-restricted planned real estate development</w:t>
      </w:r>
      <w:r w:rsidR="00AF730D">
        <w:t xml:space="preserve">, and any </w:t>
      </w:r>
      <w:r w:rsidR="008D4D88">
        <w:t>members, employees</w:t>
      </w:r>
      <w:r w:rsidR="00AF730D">
        <w:t>, and agents thereof</w:t>
      </w:r>
      <w:r w:rsidR="00A84861">
        <w:t xml:space="preserve">, </w:t>
      </w:r>
      <w:r w:rsidR="00AF730D">
        <w:t>shall not be liable for any civil</w:t>
      </w:r>
      <w:r w:rsidR="00AF730D" w:rsidRPr="00AF730D">
        <w:t xml:space="preserve"> damages for injury or death </w:t>
      </w:r>
      <w:r w:rsidR="00AF730D">
        <w:t xml:space="preserve">caused </w:t>
      </w:r>
      <w:r w:rsidR="00DD1455">
        <w:t xml:space="preserve">by an exposure to </w:t>
      </w:r>
      <w:r w:rsidR="00DD1455" w:rsidRPr="00DD1455">
        <w:t xml:space="preserve">COVID-19, a related viral strain, or </w:t>
      </w:r>
      <w:r w:rsidR="00DD1455">
        <w:t xml:space="preserve">a </w:t>
      </w:r>
      <w:r w:rsidR="00DD1455" w:rsidRPr="00DD1455">
        <w:t>disease caused by either one</w:t>
      </w:r>
      <w:r w:rsidR="00DD1455">
        <w:t>,</w:t>
      </w:r>
      <w:r w:rsidR="00DD1455" w:rsidRPr="00DD1455">
        <w:t xml:space="preserve"> </w:t>
      </w:r>
      <w:r w:rsidR="00AF730D" w:rsidRPr="00AF730D">
        <w:t>allege</w:t>
      </w:r>
      <w:r w:rsidR="00AF730D">
        <w:t>d to have been sustained as a</w:t>
      </w:r>
      <w:r w:rsidR="00AF730D" w:rsidRPr="00AF730D">
        <w:t xml:space="preserve"> result of an act or omission</w:t>
      </w:r>
      <w:r w:rsidR="00AF730D">
        <w:t xml:space="preserve"> by the </w:t>
      </w:r>
      <w:r w:rsidR="00AF730D" w:rsidRPr="00AF730D">
        <w:t>age-restricted planned real estate development association</w:t>
      </w:r>
      <w:r w:rsidR="00AF730D">
        <w:t>, or any members, employees, or agents thereof,</w:t>
      </w:r>
      <w:r w:rsidR="001D0FAD">
        <w:t xml:space="preserve"> in the course of managing or</w:t>
      </w:r>
      <w:r w:rsidR="00AF730D">
        <w:t xml:space="preserve"> maintaining the </w:t>
      </w:r>
      <w:r w:rsidR="00AF730D" w:rsidRPr="00AF730D">
        <w:t>common elements and facilities</w:t>
      </w:r>
      <w:r w:rsidR="00AF730D">
        <w:t xml:space="preserve"> of the</w:t>
      </w:r>
      <w:r w:rsidR="00AF730D" w:rsidRPr="00AF730D">
        <w:t xml:space="preserve"> age-restricted planned real estate development</w:t>
      </w:r>
      <w:r w:rsidR="00DD1455">
        <w:t>.</w:t>
      </w:r>
      <w:r w:rsidR="0053561A">
        <w:t xml:space="preserve">  This immunity </w:t>
      </w:r>
      <w:r w:rsidR="0053561A" w:rsidRPr="0053561A">
        <w:t>shall be retroactive to March 9, 2020</w:t>
      </w:r>
      <w:r w:rsidR="0053561A">
        <w:t>.</w:t>
      </w:r>
    </w:p>
    <w:p w:rsidR="00DD1455" w:rsidRDefault="00963B1E" w:rsidP="008D4D88">
      <w:r>
        <w:tab/>
        <w:t>b.</w:t>
      </w:r>
      <w:r>
        <w:tab/>
      </w:r>
      <w:r w:rsidR="00DD1455" w:rsidRPr="00DD1455">
        <w:t>The im</w:t>
      </w:r>
      <w:r w:rsidR="00DD1455">
        <w:t xml:space="preserve">munity </w:t>
      </w:r>
      <w:r w:rsidR="001D0FAD">
        <w:t>provid</w:t>
      </w:r>
      <w:r w:rsidR="00DD1455">
        <w:t xml:space="preserve">ed pursuant to </w:t>
      </w:r>
      <w:r w:rsidR="00DD1455" w:rsidRPr="00DD1455">
        <w:t xml:space="preserve">subsection </w:t>
      </w:r>
      <w:r w:rsidR="00DD1455">
        <w:t xml:space="preserve">a. of this section shall not </w:t>
      </w:r>
      <w:r w:rsidR="00DD1455" w:rsidRPr="00DD1455">
        <w:t>apply to acts or omissions constituting a</w:t>
      </w:r>
      <w:r w:rsidR="00DD1455">
        <w:t xml:space="preserve"> crime, actual fraud, actual </w:t>
      </w:r>
      <w:r w:rsidR="00DD1455" w:rsidRPr="00DD1455">
        <w:t>malice, gross negligence, recklessness</w:t>
      </w:r>
      <w:r w:rsidR="0053561A">
        <w:t>, or willful misconduct</w:t>
      </w:r>
      <w:r w:rsidR="00DD1455" w:rsidRPr="00DD1455">
        <w:t>.</w:t>
      </w:r>
    </w:p>
    <w:p w:rsidR="00100D09" w:rsidRDefault="00963B1E" w:rsidP="00DD1455">
      <w:r>
        <w:tab/>
        <w:t>c.</w:t>
      </w:r>
      <w:r>
        <w:tab/>
      </w:r>
      <w:r w:rsidR="00DD1455">
        <w:t xml:space="preserve">The immunity provided </w:t>
      </w:r>
      <w:r w:rsidR="00951E4D">
        <w:t>pursuant to subsection a. of</w:t>
      </w:r>
      <w:r w:rsidR="001D0FAD">
        <w:t xml:space="preserve"> this section shall apply</w:t>
      </w:r>
      <w:r w:rsidR="008D4D88">
        <w:t xml:space="preserve"> in addition to any other available immunity</w:t>
      </w:r>
      <w:r w:rsidR="005C33B8">
        <w:t>.</w:t>
      </w:r>
    </w:p>
    <w:p w:rsidR="00100D09" w:rsidRDefault="00DD1455" w:rsidP="00686AEB">
      <w:r>
        <w:tab/>
        <w:t>d</w:t>
      </w:r>
      <w:r w:rsidR="00963B1E">
        <w:t>.</w:t>
      </w:r>
      <w:r w:rsidR="00963B1E">
        <w:tab/>
      </w:r>
      <w:r w:rsidR="00100D09">
        <w:t>As used in this section:</w:t>
      </w:r>
    </w:p>
    <w:p w:rsidR="00100D09" w:rsidRDefault="00100D09" w:rsidP="00686AEB">
      <w:r>
        <w:tab/>
        <w:t>“</w:t>
      </w:r>
      <w:r w:rsidRPr="00100D09">
        <w:t xml:space="preserve">Age-restricted </w:t>
      </w:r>
      <w:r>
        <w:t>planned real estate development”</w:t>
      </w:r>
      <w:r w:rsidRPr="00100D09">
        <w:t xml:space="preserve"> means a </w:t>
      </w:r>
      <w:r w:rsidR="007B0BD3">
        <w:t>planned real estate development</w:t>
      </w:r>
      <w:r w:rsidRPr="00100D09">
        <w:t xml:space="preserve"> that complies with the "housing for older persons" exception from the federal "Fair Housing Amendments Act of 1988," Pub.L.100-430 (42 U.S.C. ss.3601 et seq.) for that community as set forth in section 100.301 of Title 24, Code of Federal Regulations.</w:t>
      </w:r>
    </w:p>
    <w:p w:rsidR="00100D09" w:rsidRDefault="00100D09" w:rsidP="00686AEB">
      <w:r>
        <w:tab/>
      </w:r>
      <w:r w:rsidRPr="00100D09">
        <w:t>“COVID-19” means the coronavirus disease 2019, as announced by the World Health Organization on February 11, 2020, and first identified in Wuhan, China.</w:t>
      </w:r>
    </w:p>
    <w:p w:rsidR="00100D09" w:rsidRDefault="00100D09" w:rsidP="00686AEB"/>
    <w:p w:rsidR="00686AEB" w:rsidRPr="00AA7880" w:rsidRDefault="00686AEB" w:rsidP="00686AEB">
      <w:r>
        <w:tab/>
      </w:r>
      <w:r w:rsidR="00100D09">
        <w:t>2</w:t>
      </w:r>
      <w:r w:rsidR="00CC1CF2">
        <w:t>.</w:t>
      </w:r>
      <w:r w:rsidR="00963B1E">
        <w:tab/>
      </w:r>
      <w:r w:rsidR="00CC1CF2">
        <w:t>This act shall take effect</w:t>
      </w:r>
      <w:r w:rsidR="00100D09">
        <w:t xml:space="preserve"> immediately and</w:t>
      </w:r>
      <w:r w:rsidR="00DD7A9D">
        <w:t xml:space="preserve"> shall be retroactive to March </w:t>
      </w:r>
      <w:r w:rsidR="00100D09">
        <w:t>9, 2020.</w:t>
      </w:r>
    </w:p>
    <w:p w:rsidR="00686AEB" w:rsidRDefault="00686AEB" w:rsidP="00686AEB"/>
    <w:p w:rsidR="00B45C53" w:rsidRPr="00CE7BD8" w:rsidRDefault="00B45C5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00D09" w:rsidRDefault="00B45C53" w:rsidP="00686AEB">
      <w:r>
        <w:tab/>
        <w:t xml:space="preserve">This bill would establish immunity for senior </w:t>
      </w:r>
      <w:r w:rsidRPr="00B45C53">
        <w:t>planned real estate development</w:t>
      </w:r>
      <w:r>
        <w:t xml:space="preserve"> associations</w:t>
      </w:r>
      <w:r w:rsidRPr="00B45C53">
        <w:t>, and any members, employees, and agents thereof</w:t>
      </w:r>
      <w:r>
        <w:t xml:space="preserve">, </w:t>
      </w:r>
      <w:r w:rsidR="00646BA4" w:rsidRPr="00646BA4">
        <w:t>for any civil damages caused by an exposure to COVID-19 alleged to have been sustained as a result of an act or omission in the course of</w:t>
      </w:r>
      <w:r w:rsidR="00646BA4">
        <w:t xml:space="preserve"> </w:t>
      </w:r>
      <w:r w:rsidR="001D0FAD">
        <w:t>managing or maintaining</w:t>
      </w:r>
      <w:r w:rsidR="00646BA4" w:rsidRPr="00646BA4">
        <w:t xml:space="preserve"> the common elements and facilities of the age-restricted planned real estate development</w:t>
      </w:r>
      <w:r w:rsidR="00646BA4">
        <w:t>.</w:t>
      </w:r>
    </w:p>
    <w:p w:rsidR="00646BA4" w:rsidRDefault="00646BA4" w:rsidP="00646BA4">
      <w:r>
        <w:lastRenderedPageBreak/>
        <w:tab/>
        <w:t xml:space="preserve">The immunity </w:t>
      </w:r>
      <w:r w:rsidR="005A39C5">
        <w:t>establish</w:t>
      </w:r>
      <w:r>
        <w:t xml:space="preserve">ed by the bill would be </w:t>
      </w:r>
      <w:r w:rsidRPr="00646BA4">
        <w:t>retroactive to March 9, 2020</w:t>
      </w:r>
      <w:r w:rsidR="005A39C5">
        <w:t>,</w:t>
      </w:r>
      <w:r w:rsidR="005A39C5" w:rsidRPr="005A39C5">
        <w:t xml:space="preserve"> when Executive Order No. 103 was issued, declaring a public health emergency and state of emergency in response to COVID-19.</w:t>
      </w:r>
      <w:r w:rsidR="00BE0B87">
        <w:t xml:space="preserve"> </w:t>
      </w:r>
      <w:r>
        <w:t xml:space="preserve"> T</w:t>
      </w:r>
      <w:r w:rsidR="001D0FAD">
        <w:t>his</w:t>
      </w:r>
      <w:r>
        <w:t xml:space="preserve"> immunity would not apply to acts or omissions constituting a crime, actual fraud, actual malice, gross negligence, recklessn</w:t>
      </w:r>
      <w:r w:rsidR="001D0FAD">
        <w:t>ess, or willful misconduct.  This immunity</w:t>
      </w:r>
      <w:r w:rsidR="00BE0B87">
        <w:t xml:space="preserve"> </w:t>
      </w:r>
      <w:r>
        <w:t>would apply in addition to any other available immunity.</w:t>
      </w:r>
    </w:p>
    <w:sectPr w:rsidR="00646BA4" w:rsidSect="00004CC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679" w:rsidRDefault="00880679">
      <w:r>
        <w:separator/>
      </w:r>
    </w:p>
  </w:endnote>
  <w:endnote w:type="continuationSeparator" w:id="0">
    <w:p w:rsidR="00880679" w:rsidRDefault="00880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679" w:rsidRDefault="00880679">
      <w:r>
        <w:separator/>
      </w:r>
    </w:p>
  </w:footnote>
  <w:footnote w:type="continuationSeparator" w:id="0">
    <w:p w:rsidR="00880679" w:rsidRDefault="00880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C231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4CC7" w:rsidRDefault="00004CC7" w:rsidP="00004CC7">
    <w:pPr>
      <w:pStyle w:val="bpuHeadSpon"/>
    </w:pPr>
    <w:r w:rsidRPr="00004CC7">
      <w:rPr>
        <w:rStyle w:val="bpuHeadSponChar"/>
      </w:rPr>
      <w:t>A4390</w:t>
    </w:r>
    <w:r>
      <w:t xml:space="preserve"> CATALANO, MCGUCKIN</w:t>
    </w:r>
  </w:p>
  <w:p w:rsidR="00004CC7" w:rsidRDefault="00004CC7" w:rsidP="00004CC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2312">
      <w:rPr>
        <w:noProof/>
      </w:rPr>
      <w:t>3</w:t>
    </w:r>
    <w:r>
      <w:fldChar w:fldCharType="end"/>
    </w:r>
  </w:p>
  <w:p w:rsidR="00004CC7" w:rsidRDefault="00004CC7" w:rsidP="00004CC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4CC7" w:rsidRDefault="00004CC7" w:rsidP="00004CC7">
    <w:pPr>
      <w:pStyle w:val="bpuHeadSpon"/>
    </w:pPr>
    <w:r w:rsidRPr="00004CC7">
      <w:rPr>
        <w:rStyle w:val="bpuHeadSponChar"/>
      </w:rPr>
      <w:t>A4390</w:t>
    </w:r>
    <w:r>
      <w:t xml:space="preserve"> CATALANO, MCGUCKIN</w:t>
    </w:r>
  </w:p>
  <w:p w:rsidR="00004CC7" w:rsidRDefault="00004CC7" w:rsidP="00004CC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2312">
      <w:rPr>
        <w:noProof/>
      </w:rPr>
      <w:t>2</w:t>
    </w:r>
    <w:r>
      <w:fldChar w:fldCharType="end"/>
    </w:r>
  </w:p>
  <w:p w:rsidR="00004CC7" w:rsidRDefault="00004CC7" w:rsidP="00004CC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79"/>
    <w:rsid w:val="00004CC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2312"/>
    <w:rsid w:val="000D11AF"/>
    <w:rsid w:val="000D6255"/>
    <w:rsid w:val="000D6262"/>
    <w:rsid w:val="000D7B4A"/>
    <w:rsid w:val="000E4006"/>
    <w:rsid w:val="000F3DA2"/>
    <w:rsid w:val="000F5FDE"/>
    <w:rsid w:val="000F7466"/>
    <w:rsid w:val="00100D09"/>
    <w:rsid w:val="0012782D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160"/>
    <w:rsid w:val="001B4716"/>
    <w:rsid w:val="001B4EA4"/>
    <w:rsid w:val="001C7C52"/>
    <w:rsid w:val="001D0FAD"/>
    <w:rsid w:val="001D25F3"/>
    <w:rsid w:val="001E15F1"/>
    <w:rsid w:val="001E16FA"/>
    <w:rsid w:val="001E6213"/>
    <w:rsid w:val="001F14C7"/>
    <w:rsid w:val="001F7405"/>
    <w:rsid w:val="002035C3"/>
    <w:rsid w:val="00205533"/>
    <w:rsid w:val="00212B8D"/>
    <w:rsid w:val="00222983"/>
    <w:rsid w:val="002370D0"/>
    <w:rsid w:val="00255958"/>
    <w:rsid w:val="00256F2E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08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61A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39C5"/>
    <w:rsid w:val="005B3F92"/>
    <w:rsid w:val="005B479C"/>
    <w:rsid w:val="005B561E"/>
    <w:rsid w:val="005C07E4"/>
    <w:rsid w:val="005C2124"/>
    <w:rsid w:val="005C336F"/>
    <w:rsid w:val="005C33B8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BA4"/>
    <w:rsid w:val="00665CBC"/>
    <w:rsid w:val="00667A5C"/>
    <w:rsid w:val="00677316"/>
    <w:rsid w:val="00686AEB"/>
    <w:rsid w:val="006A418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BD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679"/>
    <w:rsid w:val="00884D51"/>
    <w:rsid w:val="008916EC"/>
    <w:rsid w:val="00891E4F"/>
    <w:rsid w:val="008A31C5"/>
    <w:rsid w:val="008A4F9A"/>
    <w:rsid w:val="008B2850"/>
    <w:rsid w:val="008C79B3"/>
    <w:rsid w:val="008D4D88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1E4D"/>
    <w:rsid w:val="009523A3"/>
    <w:rsid w:val="00960958"/>
    <w:rsid w:val="00963A46"/>
    <w:rsid w:val="00963B1E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071"/>
    <w:rsid w:val="00A52237"/>
    <w:rsid w:val="00A551D6"/>
    <w:rsid w:val="00A6251B"/>
    <w:rsid w:val="00A6754E"/>
    <w:rsid w:val="00A70F58"/>
    <w:rsid w:val="00A72987"/>
    <w:rsid w:val="00A7346B"/>
    <w:rsid w:val="00A84861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D2"/>
    <w:rsid w:val="00AF730D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5C53"/>
    <w:rsid w:val="00B57047"/>
    <w:rsid w:val="00B61D86"/>
    <w:rsid w:val="00B6342D"/>
    <w:rsid w:val="00B726BD"/>
    <w:rsid w:val="00B732BC"/>
    <w:rsid w:val="00B83D4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B8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2AED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CF2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ECD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F9F"/>
    <w:rsid w:val="00DB6AA2"/>
    <w:rsid w:val="00DD1455"/>
    <w:rsid w:val="00DD7A9D"/>
    <w:rsid w:val="00DE10D1"/>
    <w:rsid w:val="00DE2514"/>
    <w:rsid w:val="00DE6851"/>
    <w:rsid w:val="00DF03EE"/>
    <w:rsid w:val="00E01B71"/>
    <w:rsid w:val="00E05CC9"/>
    <w:rsid w:val="00E15573"/>
    <w:rsid w:val="00E25A5B"/>
    <w:rsid w:val="00E25FC0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A5D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31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A62D068-CB39-4666-AE1D-5B9D5D9E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0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487</Words>
  <Characters>2701</Characters>
  <Application>Microsoft Office Word</Application>
  <DocSecurity>0</DocSecurity>
  <Lines>85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20-8248</vt:lpstr>
    </vt:vector>
  </TitlesOfParts>
  <Manager>R225</Manager>
  <Company>NJ Office of Legislative Services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A4390</dc:title>
  <dc:subject>Housing - Condominiums, Cooperatives, and Mobile Homes</dc:subject>
  <dc:creator>Assemblyman  CATALANO, Assemblyman  MCGUCKIN</dc:creator>
  <cp:keywords>A4390|3|LG |266|264|252|N|0|</cp:keywords>
  <dc:description>INTRODUCED JULY 16, 2020</dc:description>
  <cp:lastModifiedBy>Siracusa, Nicole</cp:lastModifiedBy>
  <cp:revision>2</cp:revision>
  <cp:lastPrinted>2005-10-12T19:02:00Z</cp:lastPrinted>
  <dcterms:created xsi:type="dcterms:W3CDTF">2020-07-16T21:12:00Z</dcterms:created>
  <dcterms:modified xsi:type="dcterms:W3CDTF">2020-07-16T21:12:00Z</dcterms:modified>
  <cp:category>s.1: C.45:22A-46.17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