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2475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2475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4405</w:t>
      </w:r>
      <w:r w:rsidR="0063703D" w:rsidRPr="00ED5E27">
        <w:rPr>
          <w:b/>
          <w:sz w:val="36"/>
          <w:szCs w:val="36"/>
        </w:rPr>
        <w:t xml:space="preserve"> </w:t>
      </w:r>
    </w:p>
    <w:p w:rsidR="00D33775" w:rsidRDefault="00D33775" w:rsidP="0007575C">
      <w:pPr>
        <w:pStyle w:val="TopofPage1"/>
        <w:rPr>
          <w:sz w:val="24"/>
          <w:szCs w:val="24"/>
        </w:rPr>
      </w:pPr>
    </w:p>
    <w:p w:rsidR="003A3B7C" w:rsidRPr="00742C3A" w:rsidRDefault="003A3B7C" w:rsidP="003A3B7C">
      <w:pPr>
        <w:pStyle w:val="TopofPage1"/>
        <w:rPr>
          <w:sz w:val="24"/>
          <w:szCs w:val="36"/>
        </w:rPr>
      </w:pPr>
      <w:r>
        <w:rPr>
          <w:sz w:val="24"/>
          <w:szCs w:val="36"/>
        </w:rPr>
        <w:t>with committee amendments</w:t>
      </w:r>
    </w:p>
    <w:p w:rsidR="003A3B7C" w:rsidRPr="004721EF" w:rsidRDefault="003A3B7C"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2475E">
        <w:rPr>
          <w:caps/>
          <w:szCs w:val="24"/>
        </w:rPr>
        <w:t>JULY 27, 2020</w:t>
      </w:r>
    </w:p>
    <w:p w:rsidR="004144CF" w:rsidRDefault="004144CF" w:rsidP="0083060A"/>
    <w:p w:rsidR="004B2ABF" w:rsidRDefault="00F2475E" w:rsidP="0083060A">
      <w:r>
        <w:tab/>
        <w:t>The Assembly Appropriations Committee reports f</w:t>
      </w:r>
      <w:r w:rsidR="00C82E35">
        <w:t>avorably Assembly Bill No. 4405</w:t>
      </w:r>
      <w:r w:rsidR="005B39D1">
        <w:t xml:space="preserve"> with committee amendments</w:t>
      </w:r>
      <w:r>
        <w:t>.</w:t>
      </w:r>
    </w:p>
    <w:p w:rsidR="003A3B7C" w:rsidRPr="00C716F9" w:rsidRDefault="003A3B7C" w:rsidP="003A3B7C">
      <w:r>
        <w:tab/>
      </w:r>
      <w:r w:rsidRPr="00C716F9">
        <w:t>This bill requires the State to sell and convey title to the Educational Services Commission of New Jersey (ESCNJ), for the sum o</w:t>
      </w:r>
      <w:r>
        <w:t>f</w:t>
      </w:r>
      <w:r w:rsidRPr="00C716F9">
        <w:t xml:space="preserve"> one dollar, 5.43± acres of land and improvements located at 1670 Stelton Road, in the Township of Piscataway, County of Middlesex</w:t>
      </w:r>
      <w:r>
        <w:t>,</w:t>
      </w:r>
      <w:r w:rsidRPr="00C716F9">
        <w:t xml:space="preserve"> known as the Piscataway Regional day School.  </w:t>
      </w:r>
    </w:p>
    <w:p w:rsidR="003A3B7C" w:rsidRDefault="003A3B7C" w:rsidP="003A3B7C">
      <w:r w:rsidRPr="00C716F9">
        <w:tab/>
        <w:t xml:space="preserve">The </w:t>
      </w:r>
      <w:r>
        <w:t>sale will be under such terms and conditions as are approved by the S</w:t>
      </w:r>
      <w:r w:rsidRPr="00C716F9">
        <w:t>tate House Commission.</w:t>
      </w:r>
    </w:p>
    <w:p w:rsidR="003A3B7C" w:rsidRDefault="003A3B7C" w:rsidP="003A3B7C"/>
    <w:p w:rsidR="003A3B7C" w:rsidRDefault="003A3B7C" w:rsidP="003A3B7C">
      <w:pPr>
        <w:rPr>
          <w:u w:val="double"/>
        </w:rPr>
      </w:pPr>
      <w:r w:rsidRPr="004E6EBD">
        <w:rPr>
          <w:u w:val="double"/>
        </w:rPr>
        <w:t>COMMITTEE AMENDMENTS</w:t>
      </w:r>
    </w:p>
    <w:p w:rsidR="003A3B7C" w:rsidRDefault="003A3B7C" w:rsidP="003A3B7C">
      <w:r>
        <w:tab/>
        <w:t xml:space="preserve">There amendments modify language to reflect the standard language for the sale and conveyance of State property because the transfer has been approved by the State House Commission.  </w:t>
      </w:r>
    </w:p>
    <w:p w:rsidR="003A3B7C" w:rsidRDefault="003A3B7C" w:rsidP="003A3B7C">
      <w:r>
        <w:tab/>
        <w:t>The initial version of the bill provided that the Attorney General would be responsible for the sale with certain time frames to be met in the process, that the approval of the State House Commission would not be needed, and that the property would be sold in an “as is” condition unless otherwise provided by agreement.</w:t>
      </w:r>
    </w:p>
    <w:p w:rsidR="006C79E5" w:rsidRDefault="006C79E5" w:rsidP="0083060A"/>
    <w:p w:rsidR="00F2475E" w:rsidRDefault="00F2475E" w:rsidP="0083060A">
      <w:r>
        <w:rPr>
          <w:u w:val="double"/>
        </w:rPr>
        <w:t>FISCAL IMPACT</w:t>
      </w:r>
      <w:r>
        <w:t>:</w:t>
      </w:r>
    </w:p>
    <w:p w:rsidR="00631ACF" w:rsidRDefault="00F2475E" w:rsidP="0083060A">
      <w:r>
        <w:tab/>
      </w:r>
      <w:r w:rsidR="003A3B7C">
        <w:t>This bill is not certified as requiring a fiscal note.</w:t>
      </w:r>
    </w:p>
    <w:sectPr w:rsidR="00631AC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75E" w:rsidRDefault="00F2475E">
      <w:r>
        <w:separator/>
      </w:r>
    </w:p>
  </w:endnote>
  <w:endnote w:type="continuationSeparator" w:id="0">
    <w:p w:rsidR="00F2475E" w:rsidRDefault="00F24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75E" w:rsidRDefault="00F2475E">
      <w:r>
        <w:separator/>
      </w:r>
    </w:p>
  </w:footnote>
  <w:footnote w:type="continuationSeparator" w:id="0">
    <w:p w:rsidR="00F2475E" w:rsidRDefault="00F247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631ACF" w:rsidP="00631ACF">
    <w:pPr>
      <w:pStyle w:val="Header"/>
      <w:jc w:val="center"/>
    </w:pPr>
    <w:r>
      <w:fldChar w:fldCharType="begin"/>
    </w:r>
    <w:r>
      <w:instrText xml:space="preserve"> PAGE  \* MERGEFORMAT </w:instrText>
    </w:r>
    <w:r>
      <w:fldChar w:fldCharType="separate"/>
    </w:r>
    <w:r>
      <w:rPr>
        <w:noProof/>
      </w:rPr>
      <w:t>2</w:t>
    </w:r>
    <w:r>
      <w:fldChar w:fldCharType="end"/>
    </w:r>
  </w:p>
  <w:p w:rsidR="00631ACF" w:rsidRDefault="00631ACF" w:rsidP="00631AC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75E"/>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3B7C"/>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94"/>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B39D1"/>
    <w:rsid w:val="005C0565"/>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1ACF"/>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9E5"/>
    <w:rsid w:val="006C7CB4"/>
    <w:rsid w:val="006C7CC5"/>
    <w:rsid w:val="006D2DD5"/>
    <w:rsid w:val="006F4981"/>
    <w:rsid w:val="006F65E2"/>
    <w:rsid w:val="006F7F2A"/>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0007"/>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2E35"/>
    <w:rsid w:val="00C863A3"/>
    <w:rsid w:val="00C87FC7"/>
    <w:rsid w:val="00C907BC"/>
    <w:rsid w:val="00C915B9"/>
    <w:rsid w:val="00C92A1B"/>
    <w:rsid w:val="00C94EFB"/>
    <w:rsid w:val="00C9642B"/>
    <w:rsid w:val="00C96D54"/>
    <w:rsid w:val="00C975EB"/>
    <w:rsid w:val="00CA04BC"/>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27909"/>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3BB"/>
    <w:rsid w:val="00EE6C08"/>
    <w:rsid w:val="00EE6D25"/>
    <w:rsid w:val="00EF0439"/>
    <w:rsid w:val="00EF1F5F"/>
    <w:rsid w:val="00EF52FC"/>
    <w:rsid w:val="00EF7D38"/>
    <w:rsid w:val="00EF7F3F"/>
    <w:rsid w:val="00F01AE3"/>
    <w:rsid w:val="00F0664A"/>
    <w:rsid w:val="00F11D49"/>
    <w:rsid w:val="00F140A0"/>
    <w:rsid w:val="00F2475E"/>
    <w:rsid w:val="00F26A91"/>
    <w:rsid w:val="00F30F46"/>
    <w:rsid w:val="00F3289D"/>
    <w:rsid w:val="00F43460"/>
    <w:rsid w:val="00F472DE"/>
    <w:rsid w:val="00F62075"/>
    <w:rsid w:val="00F638EA"/>
    <w:rsid w:val="00F649A5"/>
    <w:rsid w:val="00F67804"/>
    <w:rsid w:val="00F67A25"/>
    <w:rsid w:val="00F71C29"/>
    <w:rsid w:val="00F768F2"/>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61077B22-E949-4DC2-9A1F-591A84F26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7A234-1287-4701-B709-CB3A84519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198</Words>
  <Characters>1038</Characters>
  <Application>Microsoft Office Word</Application>
  <DocSecurity>0</DocSecurity>
  <Lines>34</Lines>
  <Paragraphs>14</Paragraphs>
  <ScaleCrop>false</ScaleCrop>
  <HeadingPairs>
    <vt:vector size="2" baseType="variant">
      <vt:variant>
        <vt:lpstr>Title</vt:lpstr>
      </vt:variant>
      <vt:variant>
        <vt:i4>1</vt:i4>
      </vt:variant>
    </vt:vector>
  </HeadingPairs>
  <TitlesOfParts>
    <vt:vector size="1" baseType="lpstr">
      <vt:lpstr>A4405 AAP Statement 7/27/20</vt:lpstr>
    </vt:vector>
  </TitlesOfParts>
  <Manager>R225</Manager>
  <Company>NJ OLS DMU</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A4405 AAP Statement 7/27/20</dc:title>
  <dc:subject/>
  <dc:creator>Assembly AAP</dc:creator>
  <cp:keywords>A4405|1|SG |76|0|0|!|0|</cp:keywords>
  <dc:description/>
  <cp:lastModifiedBy>Siracusa, Nicole</cp:lastModifiedBy>
  <cp:revision>2</cp:revision>
  <cp:lastPrinted>1999-09-30T17:29:00Z</cp:lastPrinted>
  <dcterms:created xsi:type="dcterms:W3CDTF">2020-07-28T16:20:00Z</dcterms:created>
  <dcterms:modified xsi:type="dcterms:W3CDTF">2020-07-28T16:20:00Z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