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26E" w:rsidRDefault="0097326E" w:rsidP="0097326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4408 </w:t>
      </w:r>
    </w:p>
    <w:p w:rsidR="0097326E" w:rsidRPr="009D38FF" w:rsidRDefault="0097326E" w:rsidP="0097326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3759258" r:id="rId8"/>
        </w:object>
      </w:r>
    </w:p>
    <w:p w:rsidR="0097326E" w:rsidRDefault="0097326E" w:rsidP="0097326E">
      <w:pPr>
        <w:pStyle w:val="bpuState"/>
      </w:pPr>
      <w:r>
        <w:t>STATE OF NEW JERSEY</w:t>
      </w:r>
    </w:p>
    <w:p w:rsidR="0097326E" w:rsidRDefault="0097326E" w:rsidP="0097326E">
      <w:pPr>
        <w:pStyle w:val="bpuLegislature"/>
      </w:pPr>
      <w:r>
        <w:t>219th LEGISLATURE</w:t>
      </w:r>
    </w:p>
    <w:p w:rsidR="0097326E" w:rsidRDefault="0097326E" w:rsidP="0097326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3759259" r:id="rId9"/>
        </w:object>
      </w:r>
      <w:r>
        <w:t xml:space="preserve">  </w:t>
      </w:r>
    </w:p>
    <w:p w:rsidR="0097326E" w:rsidRDefault="0097326E" w:rsidP="0097326E">
      <w:pPr>
        <w:pStyle w:val="bpuIntro"/>
      </w:pPr>
      <w:r>
        <w:t>INTRODUCED JULY 16, 2020</w:t>
      </w:r>
    </w:p>
    <w:p w:rsidR="0097326E" w:rsidRDefault="0097326E" w:rsidP="0097326E">
      <w:pPr>
        <w:pStyle w:val="bpuIntro"/>
      </w:pPr>
    </w:p>
    <w:p w:rsidR="0097326E" w:rsidRDefault="0097326E" w:rsidP="0097326E">
      <w:pPr>
        <w:pStyle w:val="bpuIntro"/>
        <w:sectPr w:rsidR="0097326E" w:rsidSect="003C60C7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7326E" w:rsidRDefault="0097326E" w:rsidP="0097326E">
      <w:pPr>
        <w:pStyle w:val="bpuIntro"/>
      </w:pPr>
    </w:p>
    <w:p w:rsidR="0097326E" w:rsidRDefault="0097326E" w:rsidP="0097326E">
      <w:pPr>
        <w:pStyle w:val="bpuSponsor"/>
      </w:pPr>
      <w:r>
        <w:t>Sponsored by:</w:t>
      </w:r>
    </w:p>
    <w:p w:rsidR="0097326E" w:rsidRDefault="0097326E" w:rsidP="0097326E">
      <w:pPr>
        <w:pStyle w:val="bpuSponsor"/>
      </w:pPr>
      <w:r>
        <w:t>Assemblyman  LOUIS D. GREENWALD</w:t>
      </w:r>
    </w:p>
    <w:p w:rsidR="0097326E" w:rsidRDefault="0097326E" w:rsidP="0097326E">
      <w:pPr>
        <w:pStyle w:val="bpuSponsor"/>
      </w:pPr>
      <w:r>
        <w:t>District 6 (Burlington and Camden)</w:t>
      </w:r>
    </w:p>
    <w:p w:rsidR="0097326E" w:rsidRDefault="0097326E" w:rsidP="0097326E">
      <w:pPr>
        <w:pStyle w:val="bpuSponsor"/>
      </w:pPr>
      <w:r>
        <w:t>Assemblywoman  MILA M. JASEY</w:t>
      </w:r>
    </w:p>
    <w:p w:rsidR="0097326E" w:rsidRDefault="0097326E" w:rsidP="0097326E">
      <w:pPr>
        <w:pStyle w:val="bpuSponsor"/>
      </w:pPr>
      <w:r>
        <w:t>District 27 (Essex and Morris)</w:t>
      </w:r>
    </w:p>
    <w:p w:rsidR="0097326E" w:rsidRDefault="003C60C7" w:rsidP="003C60C7">
      <w:pPr>
        <w:pStyle w:val="bpuSponsor"/>
      </w:pPr>
      <w:r>
        <w:t>Assemblywoman  CAROL A. MURPHY</w:t>
      </w:r>
    </w:p>
    <w:p w:rsidR="003C60C7" w:rsidRDefault="003C60C7" w:rsidP="003C60C7">
      <w:pPr>
        <w:pStyle w:val="bpuSponsor"/>
      </w:pPr>
      <w:r>
        <w:t>District 7 (Burlington)</w:t>
      </w:r>
    </w:p>
    <w:p w:rsidR="003C60C7" w:rsidRPr="003C60C7" w:rsidRDefault="003C60C7" w:rsidP="003C60C7">
      <w:pPr>
        <w:pStyle w:val="bpuSponsor"/>
      </w:pPr>
    </w:p>
    <w:p w:rsidR="0097326E" w:rsidRDefault="0097326E" w:rsidP="0097326E">
      <w:pPr>
        <w:pStyle w:val="bpuSponsor"/>
      </w:pPr>
    </w:p>
    <w:p w:rsidR="0097326E" w:rsidRDefault="0097326E" w:rsidP="0097326E">
      <w:pPr>
        <w:pStyle w:val="bpuSponsor"/>
      </w:pPr>
    </w:p>
    <w:p w:rsidR="0097326E" w:rsidRDefault="0097326E" w:rsidP="0097326E">
      <w:pPr>
        <w:pStyle w:val="bpuSponsor"/>
      </w:pPr>
    </w:p>
    <w:p w:rsidR="0097326E" w:rsidRDefault="0097326E" w:rsidP="0097326E">
      <w:pPr>
        <w:pStyle w:val="bpuSponsor"/>
      </w:pPr>
      <w:r>
        <w:t>SYNOPSIS</w:t>
      </w:r>
    </w:p>
    <w:p w:rsidR="0097326E" w:rsidRDefault="0097326E" w:rsidP="0097326E">
      <w:pPr>
        <w:pStyle w:val="bpuNormText"/>
      </w:pPr>
      <w:r>
        <w:tab/>
        <w:t xml:space="preserve">Grants immunity from liability to institutions of higher education and certain employees for damages resulting from novel coronavirus disease. </w:t>
      </w:r>
    </w:p>
    <w:p w:rsidR="0097326E" w:rsidRDefault="0097326E" w:rsidP="0097326E">
      <w:pPr>
        <w:pStyle w:val="bpuNormText"/>
      </w:pPr>
    </w:p>
    <w:p w:rsidR="0097326E" w:rsidRDefault="0097326E" w:rsidP="0097326E">
      <w:pPr>
        <w:pStyle w:val="bpuSponsor"/>
      </w:pPr>
      <w:r>
        <w:t xml:space="preserve">CURRENT VERSION OF TEXT </w:t>
      </w:r>
    </w:p>
    <w:p w:rsidR="0097326E" w:rsidRDefault="0097326E" w:rsidP="0097326E">
      <w:pPr>
        <w:pStyle w:val="bpuNormText"/>
      </w:pPr>
      <w:r>
        <w:tab/>
        <w:t>As introduced.</w:t>
      </w:r>
    </w:p>
    <w:p w:rsidR="0097326E" w:rsidRDefault="0097326E" w:rsidP="0097326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7326E" w:rsidRDefault="0097326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7326E" w:rsidSect="0097326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213E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B2E4E">
        <w:rPr>
          <w:rStyle w:val="HangingAnActChar"/>
        </w:rPr>
        <w:t>granting immunity from liability to</w:t>
      </w:r>
      <w:r w:rsidR="000102F6">
        <w:rPr>
          <w:rStyle w:val="HangingAnActChar"/>
        </w:rPr>
        <w:t xml:space="preserve"> institutions of higher education and </w:t>
      </w:r>
      <w:r w:rsidR="00A57EB5">
        <w:rPr>
          <w:rStyle w:val="HangingAnActChar"/>
        </w:rPr>
        <w:t>their</w:t>
      </w:r>
      <w:r w:rsidR="000102F6">
        <w:rPr>
          <w:rStyle w:val="HangingAnActChar"/>
        </w:rPr>
        <w:t xml:space="preserve"> employees </w:t>
      </w:r>
      <w:r w:rsidR="00A57EB5">
        <w:rPr>
          <w:rStyle w:val="HangingAnActChar"/>
        </w:rPr>
        <w:t>for</w:t>
      </w:r>
      <w:r w:rsidR="000102F6">
        <w:rPr>
          <w:rStyle w:val="HangingAnActChar"/>
        </w:rPr>
        <w:t xml:space="preserve"> certain </w:t>
      </w:r>
      <w:r w:rsidR="00A57EB5">
        <w:rPr>
          <w:rStyle w:val="HangingAnActChar"/>
        </w:rPr>
        <w:t>claims</w:t>
      </w:r>
      <w:r w:rsidR="00B95EB6">
        <w:rPr>
          <w:rStyle w:val="HangingAnActChar"/>
        </w:rPr>
        <w:t xml:space="preserve"> and supplementing </w:t>
      </w:r>
      <w:r w:rsidR="00FB00E0">
        <w:rPr>
          <w:rStyle w:val="HangingAnActChar"/>
        </w:rPr>
        <w:t>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213E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213E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52636" w:rsidRDefault="00AB3714" w:rsidP="00686AEB">
      <w:r>
        <w:tab/>
        <w:t>1</w:t>
      </w:r>
      <w:r w:rsidR="00020A0F">
        <w:t xml:space="preserve">. </w:t>
      </w:r>
      <w:r w:rsidR="0086789C">
        <w:t xml:space="preserve"> </w:t>
      </w:r>
      <w:r w:rsidR="00D52636">
        <w:t>No</w:t>
      </w:r>
      <w:r w:rsidR="00656656">
        <w:t>twithstanding any provision of law to the contrary, no</w:t>
      </w:r>
      <w:r w:rsidR="00D52636">
        <w:t xml:space="preserve"> institution of higher education </w:t>
      </w:r>
      <w:r w:rsidR="00606EFF">
        <w:t xml:space="preserve">or an employee, agent, representative or designee of </w:t>
      </w:r>
      <w:r w:rsidR="008877DC" w:rsidRPr="00762DEF">
        <w:t>an</w:t>
      </w:r>
      <w:r w:rsidR="00606EFF">
        <w:t xml:space="preserve"> institution, </w:t>
      </w:r>
      <w:r w:rsidR="00656656">
        <w:t>shall be liable</w:t>
      </w:r>
      <w:r w:rsidR="00020A0F">
        <w:t xml:space="preserve"> in any action</w:t>
      </w:r>
      <w:r w:rsidR="00656656">
        <w:t xml:space="preserve"> for damages</w:t>
      </w:r>
      <w:r w:rsidR="00020A0F">
        <w:t xml:space="preserve"> </w:t>
      </w:r>
      <w:r w:rsidR="00020A0F" w:rsidRPr="00762DEF">
        <w:t>to</w:t>
      </w:r>
      <w:r w:rsidR="0059788A">
        <w:t xml:space="preserve"> a</w:t>
      </w:r>
      <w:r w:rsidR="00A57EB5">
        <w:t xml:space="preserve">ny person </w:t>
      </w:r>
      <w:r w:rsidR="00606EFF">
        <w:t>that result</w:t>
      </w:r>
      <w:r w:rsidR="00020A0F">
        <w:t xml:space="preserve"> from</w:t>
      </w:r>
      <w:r w:rsidR="00594AC9">
        <w:t xml:space="preserve"> </w:t>
      </w:r>
      <w:r w:rsidR="0086789C">
        <w:t>the institution’s or employee</w:t>
      </w:r>
      <w:r w:rsidR="00A57EB5">
        <w:t>’s</w:t>
      </w:r>
      <w:r w:rsidR="0086789C">
        <w:t>, agent</w:t>
      </w:r>
      <w:r w:rsidR="00A57EB5">
        <w:t>’s</w:t>
      </w:r>
      <w:r w:rsidR="0086789C">
        <w:t>, representative</w:t>
      </w:r>
      <w:r w:rsidR="00A57EB5">
        <w:t>’s</w:t>
      </w:r>
      <w:r w:rsidR="0086789C">
        <w:t>, or designee’s</w:t>
      </w:r>
      <w:r w:rsidR="00020A0F">
        <w:t xml:space="preserve"> decision to perform or not to perform any act to prevent, control, or eliminate the spread of the </w:t>
      </w:r>
      <w:r w:rsidR="003D0295">
        <w:t xml:space="preserve">novel </w:t>
      </w:r>
      <w:r w:rsidR="00020A0F">
        <w:t>coronavirus disease</w:t>
      </w:r>
      <w:r w:rsidR="00762DEF">
        <w:t xml:space="preserve">. </w:t>
      </w:r>
      <w:r w:rsidR="00656656">
        <w:t>Nothing in this section shall be deemed to grant immunity to any person causing damage by his willful, wanton or grossly negligent act of commission or omission.</w:t>
      </w:r>
    </w:p>
    <w:p w:rsidR="00D52636" w:rsidRPr="00D71D68" w:rsidRDefault="00D52636" w:rsidP="00686AEB"/>
    <w:p w:rsidR="00686AEB" w:rsidRPr="00AA7880" w:rsidRDefault="00686AEB" w:rsidP="00686AEB">
      <w:r>
        <w:tab/>
      </w:r>
      <w:r w:rsidR="00AB3714">
        <w:t>2</w:t>
      </w:r>
      <w:r w:rsidR="002213E2">
        <w:t>.</w:t>
      </w:r>
      <w:r w:rsidR="00BD2699">
        <w:t xml:space="preserve"> </w:t>
      </w:r>
      <w:r w:rsidR="002213E2">
        <w:t xml:space="preserve"> This act shall take effect</w:t>
      </w:r>
      <w:r w:rsidR="00D52636">
        <w:t xml:space="preserve"> immediately.</w:t>
      </w:r>
    </w:p>
    <w:p w:rsidR="00686AEB" w:rsidRDefault="00686AEB" w:rsidP="00686AEB"/>
    <w:p w:rsidR="00020A0F" w:rsidRPr="00CE7BD8" w:rsidRDefault="00020A0F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20A0F" w:rsidRDefault="00020A0F" w:rsidP="00686AEB">
      <w:r>
        <w:tab/>
        <w:t xml:space="preserve">This bill grants immunity from liability to an institution of higher education and </w:t>
      </w:r>
      <w:r w:rsidR="00457BF8">
        <w:t xml:space="preserve">an employee, agent, representative, or designee of </w:t>
      </w:r>
      <w:r>
        <w:t xml:space="preserve">the </w:t>
      </w:r>
      <w:r w:rsidR="00457BF8">
        <w:t>institution</w:t>
      </w:r>
      <w:r>
        <w:t xml:space="preserve"> in any action for damages to </w:t>
      </w:r>
      <w:r w:rsidR="00A57EB5">
        <w:t xml:space="preserve">any person </w:t>
      </w:r>
      <w:r>
        <w:t xml:space="preserve">that result from </w:t>
      </w:r>
      <w:r w:rsidR="00457BF8">
        <w:t>a decision</w:t>
      </w:r>
      <w:r>
        <w:t xml:space="preserve"> to perform or not perform any act to </w:t>
      </w:r>
      <w:r w:rsidR="007B116A">
        <w:t>prevent, control</w:t>
      </w:r>
      <w:r>
        <w:t xml:space="preserve">, or eliminate the spread of the </w:t>
      </w:r>
      <w:r w:rsidR="005B3E8C">
        <w:t xml:space="preserve">novel </w:t>
      </w:r>
      <w:r>
        <w:t xml:space="preserve">coronavirus disease. The bill </w:t>
      </w:r>
      <w:r w:rsidR="007B116A">
        <w:t>does not provide immunity when an institution or employee cause</w:t>
      </w:r>
      <w:r w:rsidR="00A57EB5">
        <w:t>s</w:t>
      </w:r>
      <w:r w:rsidR="007B116A">
        <w:t xml:space="preserve"> damage through willful, wan</w:t>
      </w:r>
      <w:r w:rsidR="001E678D">
        <w:t>ton, or grossly negligent act</w:t>
      </w:r>
      <w:r w:rsidR="007B116A">
        <w:t xml:space="preserve">s </w:t>
      </w:r>
      <w:r w:rsidR="00A57EB5">
        <w:t>of commission or omission</w:t>
      </w:r>
      <w:r w:rsidR="007B116A">
        <w:t>.</w:t>
      </w:r>
    </w:p>
    <w:sectPr w:rsidR="00020A0F" w:rsidSect="0097326E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478" w:rsidRDefault="00657478">
      <w:r>
        <w:separator/>
      </w:r>
    </w:p>
  </w:endnote>
  <w:endnote w:type="continuationSeparator" w:id="0">
    <w:p w:rsidR="00657478" w:rsidRDefault="00657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0C7" w:rsidRDefault="003C60C7" w:rsidP="003C60C7">
    <w:pPr>
      <w:pStyle w:val="sponUdate"/>
    </w:pPr>
    <w:r>
      <w:t>(Sponsorship Updated As Of: 10/8/2020)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478" w:rsidRDefault="00657478">
      <w:r>
        <w:separator/>
      </w:r>
    </w:p>
  </w:footnote>
  <w:footnote w:type="continuationSeparator" w:id="0">
    <w:p w:rsidR="00657478" w:rsidRDefault="00657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1027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7326E" w:rsidRDefault="0097326E" w:rsidP="0097326E">
    <w:pPr>
      <w:pStyle w:val="bpuHeadSpon"/>
    </w:pPr>
    <w:r w:rsidRPr="0097326E">
      <w:rPr>
        <w:rStyle w:val="bpuHeadSponChar"/>
      </w:rPr>
      <w:t>A4408</w:t>
    </w:r>
    <w:r>
      <w:t xml:space="preserve"> GREENWALD, JASEY</w:t>
    </w:r>
  </w:p>
  <w:p w:rsidR="0097326E" w:rsidRDefault="0097326E" w:rsidP="0097326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D2699">
      <w:rPr>
        <w:noProof/>
      </w:rPr>
      <w:t>3</w:t>
    </w:r>
    <w:r>
      <w:fldChar w:fldCharType="end"/>
    </w:r>
  </w:p>
  <w:p w:rsidR="0097326E" w:rsidRDefault="0097326E" w:rsidP="0097326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7326E" w:rsidRDefault="0097326E" w:rsidP="0097326E">
    <w:pPr>
      <w:pStyle w:val="bpuHeadSpon"/>
    </w:pPr>
    <w:r w:rsidRPr="0097326E">
      <w:rPr>
        <w:rStyle w:val="bpuHeadSponChar"/>
      </w:rPr>
      <w:t>A4408</w:t>
    </w:r>
    <w:r>
      <w:t xml:space="preserve"> GREENWALD, JASEY</w:t>
    </w:r>
  </w:p>
  <w:p w:rsidR="0097326E" w:rsidRDefault="0097326E" w:rsidP="0097326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121DA">
      <w:rPr>
        <w:noProof/>
      </w:rPr>
      <w:t>2</w:t>
    </w:r>
    <w:r>
      <w:fldChar w:fldCharType="end"/>
    </w:r>
  </w:p>
  <w:p w:rsidR="0097326E" w:rsidRDefault="0097326E" w:rsidP="0097326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478"/>
    <w:rsid w:val="000051BD"/>
    <w:rsid w:val="000102F6"/>
    <w:rsid w:val="00015344"/>
    <w:rsid w:val="000160A5"/>
    <w:rsid w:val="00020A0F"/>
    <w:rsid w:val="0002335B"/>
    <w:rsid w:val="00023EA1"/>
    <w:rsid w:val="000249DB"/>
    <w:rsid w:val="0003549A"/>
    <w:rsid w:val="000367AE"/>
    <w:rsid w:val="00043B22"/>
    <w:rsid w:val="00054975"/>
    <w:rsid w:val="0005568E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066C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64AF"/>
    <w:rsid w:val="001C7C52"/>
    <w:rsid w:val="001D25F3"/>
    <w:rsid w:val="001E15F1"/>
    <w:rsid w:val="001E16FA"/>
    <w:rsid w:val="001E6213"/>
    <w:rsid w:val="001E678D"/>
    <w:rsid w:val="001F14C7"/>
    <w:rsid w:val="001F7405"/>
    <w:rsid w:val="002046D9"/>
    <w:rsid w:val="00205533"/>
    <w:rsid w:val="00212B8D"/>
    <w:rsid w:val="002213E2"/>
    <w:rsid w:val="00222983"/>
    <w:rsid w:val="00224C86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2E4E"/>
    <w:rsid w:val="002B3FE6"/>
    <w:rsid w:val="002C2D81"/>
    <w:rsid w:val="002C461E"/>
    <w:rsid w:val="002C6CEC"/>
    <w:rsid w:val="002E09CE"/>
    <w:rsid w:val="002E69D1"/>
    <w:rsid w:val="002F3BA6"/>
    <w:rsid w:val="002F53D2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60C7"/>
    <w:rsid w:val="003C7FB2"/>
    <w:rsid w:val="003D0295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57BF8"/>
    <w:rsid w:val="00461057"/>
    <w:rsid w:val="00461E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4AC9"/>
    <w:rsid w:val="0059788A"/>
    <w:rsid w:val="005B3E8C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061C5"/>
    <w:rsid w:val="00606EFF"/>
    <w:rsid w:val="0061156F"/>
    <w:rsid w:val="00613FF5"/>
    <w:rsid w:val="006155A8"/>
    <w:rsid w:val="00621B94"/>
    <w:rsid w:val="00624022"/>
    <w:rsid w:val="00626239"/>
    <w:rsid w:val="00633C8D"/>
    <w:rsid w:val="00635316"/>
    <w:rsid w:val="00635449"/>
    <w:rsid w:val="006378C5"/>
    <w:rsid w:val="00645E6A"/>
    <w:rsid w:val="00656656"/>
    <w:rsid w:val="00657478"/>
    <w:rsid w:val="00665CBC"/>
    <w:rsid w:val="00667A5C"/>
    <w:rsid w:val="00677316"/>
    <w:rsid w:val="00686AEB"/>
    <w:rsid w:val="006B7897"/>
    <w:rsid w:val="006B7FA7"/>
    <w:rsid w:val="006C086A"/>
    <w:rsid w:val="006C21C1"/>
    <w:rsid w:val="006C5CB7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0987"/>
    <w:rsid w:val="007502CB"/>
    <w:rsid w:val="00752D79"/>
    <w:rsid w:val="00752E20"/>
    <w:rsid w:val="00756EDE"/>
    <w:rsid w:val="00762DEF"/>
    <w:rsid w:val="00781B4D"/>
    <w:rsid w:val="007824BF"/>
    <w:rsid w:val="00783B8D"/>
    <w:rsid w:val="00794B94"/>
    <w:rsid w:val="00794BD4"/>
    <w:rsid w:val="007A2F73"/>
    <w:rsid w:val="007A3061"/>
    <w:rsid w:val="007A5A0B"/>
    <w:rsid w:val="007B116A"/>
    <w:rsid w:val="007C0E14"/>
    <w:rsid w:val="007C7ADE"/>
    <w:rsid w:val="007C7DE4"/>
    <w:rsid w:val="007D40CB"/>
    <w:rsid w:val="007D5796"/>
    <w:rsid w:val="007D59C0"/>
    <w:rsid w:val="007D7D9C"/>
    <w:rsid w:val="007F485D"/>
    <w:rsid w:val="007F6050"/>
    <w:rsid w:val="0080484D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436"/>
    <w:rsid w:val="008538FA"/>
    <w:rsid w:val="008573B0"/>
    <w:rsid w:val="00866563"/>
    <w:rsid w:val="0086789C"/>
    <w:rsid w:val="00867AC2"/>
    <w:rsid w:val="0087056E"/>
    <w:rsid w:val="00875402"/>
    <w:rsid w:val="0087595A"/>
    <w:rsid w:val="00884D51"/>
    <w:rsid w:val="008877DC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741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26E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1979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57EB5"/>
    <w:rsid w:val="00A6251B"/>
    <w:rsid w:val="00A6754E"/>
    <w:rsid w:val="00A70F58"/>
    <w:rsid w:val="00A72987"/>
    <w:rsid w:val="00A7346B"/>
    <w:rsid w:val="00A84C4F"/>
    <w:rsid w:val="00A9243A"/>
    <w:rsid w:val="00A932A1"/>
    <w:rsid w:val="00A96E06"/>
    <w:rsid w:val="00AA6197"/>
    <w:rsid w:val="00AA6C70"/>
    <w:rsid w:val="00AB16FD"/>
    <w:rsid w:val="00AB3714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21DA"/>
    <w:rsid w:val="00B2574A"/>
    <w:rsid w:val="00B32157"/>
    <w:rsid w:val="00B35D8A"/>
    <w:rsid w:val="00B43775"/>
    <w:rsid w:val="00B45B34"/>
    <w:rsid w:val="00B57047"/>
    <w:rsid w:val="00B61D86"/>
    <w:rsid w:val="00B6342D"/>
    <w:rsid w:val="00B726BD"/>
    <w:rsid w:val="00B732BC"/>
    <w:rsid w:val="00B90E33"/>
    <w:rsid w:val="00B95EB6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3B6"/>
    <w:rsid w:val="00BC7892"/>
    <w:rsid w:val="00BD2699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1421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2636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E6977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3DF9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120"/>
    <w:rsid w:val="00F9027E"/>
    <w:rsid w:val="00FA0AFC"/>
    <w:rsid w:val="00FA1C82"/>
    <w:rsid w:val="00FA2ED1"/>
    <w:rsid w:val="00FA4A52"/>
    <w:rsid w:val="00FB00E0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EB7028E-D1A7-4346-ADC4-28D100A40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97326E"/>
  </w:style>
  <w:style w:type="paragraph" w:styleId="BalloonText">
    <w:name w:val="Balloon Text"/>
    <w:basedOn w:val="Normal"/>
    <w:link w:val="BalloonTextChar"/>
    <w:semiHidden/>
    <w:unhideWhenUsed/>
    <w:rsid w:val="00B121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121DA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E19E-4BBA-46AF-83EE-AB5B3D39D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287</Words>
  <Characters>1565</Characters>
  <Application>Microsoft Office Word</Application>
  <DocSecurity>0</DocSecurity>
  <Lines>59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A4408</vt:lpstr>
    </vt:vector>
  </TitlesOfParts>
  <Manager>R229</Manager>
  <Company>NJ Office of Legislative Services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A4408</dc:title>
  <dc:subject/>
  <dc:creator>Assemblyman  GREENWALD, Assemblywoman  JASEY</dc:creator>
  <cp:keywords>A4408|2|ER |315|65|21|N|0|</cp:keywords>
  <dc:description>INTRODUCED JULY 16, 2020</dc:description>
  <cp:lastModifiedBy>Todaro, Vivian</cp:lastModifiedBy>
  <cp:revision>2</cp:revision>
  <cp:lastPrinted>2020-10-09T18:33:00Z</cp:lastPrinted>
  <dcterms:created xsi:type="dcterms:W3CDTF">2020-10-09T18:34:00Z</dcterms:created>
  <dcterms:modified xsi:type="dcterms:W3CDTF">2020-10-09T18:34:00Z</dcterms:modified>
  <cp:category>s.1: C.18A:61D-19 to 2020/37_x000d_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