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7AB" w:rsidRDefault="00C509E3" w:rsidP="00B017AB">
      <w:pPr>
        <w:pStyle w:val="bpuReprint"/>
      </w:pPr>
      <w:r>
        <w:t>[Third Reprint]</w:t>
      </w:r>
    </w:p>
    <w:p w:rsidR="00EF109D" w:rsidRDefault="00EF109D" w:rsidP="00EF109D">
      <w:pPr>
        <w:pStyle w:val="bpuBill"/>
      </w:pPr>
      <w:r>
        <w:t xml:space="preserve">ASSEMBLY, No. 4410 </w:t>
      </w:r>
    </w:p>
    <w:p w:rsidR="00EF109D" w:rsidRPr="009D38FF" w:rsidRDefault="00EF109D" w:rsidP="00EF1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5878" r:id="rId8"/>
        </w:object>
      </w:r>
    </w:p>
    <w:p w:rsidR="00EF109D" w:rsidRDefault="00EF109D" w:rsidP="00EF109D">
      <w:pPr>
        <w:pStyle w:val="bpuState"/>
      </w:pPr>
      <w:r>
        <w:t>STATE OF NEW JERSEY</w:t>
      </w:r>
    </w:p>
    <w:p w:rsidR="00EF109D" w:rsidRDefault="00EF109D" w:rsidP="00EF109D">
      <w:pPr>
        <w:pStyle w:val="bpuLegislature"/>
      </w:pPr>
      <w:r>
        <w:t>219th LEGISLATURE</w:t>
      </w:r>
    </w:p>
    <w:p w:rsidR="00EF109D" w:rsidRDefault="00EF109D" w:rsidP="00EF109D">
      <w:pPr>
        <w:pStyle w:val="bpuWpGraphic"/>
      </w:pPr>
      <w:r>
        <w:object w:dxaOrig="8985" w:dyaOrig="255">
          <v:shape id="_x0000_i1026" type="#_x0000_t75" style="width:6in;height:12pt" o:ole="">
            <v:imagedata r:id="rId7" o:title=""/>
          </v:shape>
          <o:OLEObject Type="Embed" ProgID="WPWin6.1" ShapeID="_x0000_i1026" DrawAspect="Content" ObjectID="_1671955879" r:id="rId9"/>
        </w:object>
      </w:r>
      <w:r>
        <w:t xml:space="preserve">  </w:t>
      </w:r>
    </w:p>
    <w:p w:rsidR="00EF109D" w:rsidRDefault="00EF109D" w:rsidP="00EF109D">
      <w:pPr>
        <w:pStyle w:val="bpuIntro"/>
      </w:pPr>
      <w:r>
        <w:t>INTRODUCED JULY 16, 2020</w:t>
      </w:r>
    </w:p>
    <w:p w:rsidR="00EF109D" w:rsidRDefault="00EF109D" w:rsidP="00EF109D">
      <w:pPr>
        <w:pStyle w:val="bpuIntro"/>
      </w:pPr>
    </w:p>
    <w:p w:rsidR="00EF109D" w:rsidRDefault="00EF109D" w:rsidP="00EF109D">
      <w:pPr>
        <w:pStyle w:val="bpuIntro"/>
        <w:sectPr w:rsidR="00EF109D" w:rsidSect="00AF706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109D" w:rsidRDefault="00EF109D" w:rsidP="00EF109D">
      <w:pPr>
        <w:pStyle w:val="bpuIntro"/>
      </w:pPr>
    </w:p>
    <w:p w:rsidR="00EF109D" w:rsidRDefault="00EF109D" w:rsidP="00EF109D">
      <w:pPr>
        <w:pStyle w:val="bpuSponsor"/>
      </w:pPr>
      <w:r>
        <w:t>Sponsored by:</w:t>
      </w:r>
    </w:p>
    <w:p w:rsidR="00EF109D" w:rsidRDefault="00EF109D" w:rsidP="00EF109D">
      <w:pPr>
        <w:pStyle w:val="bpuSponsor"/>
      </w:pPr>
      <w:r>
        <w:t>Assemblyman  LOUIS D. GREENWALD</w:t>
      </w:r>
    </w:p>
    <w:p w:rsidR="00EF109D" w:rsidRDefault="00EF109D" w:rsidP="00EF109D">
      <w:pPr>
        <w:pStyle w:val="bpuSponsor"/>
      </w:pPr>
      <w:r>
        <w:t>District 6 (Burlington and Camden)</w:t>
      </w:r>
    </w:p>
    <w:p w:rsidR="00EF109D" w:rsidRDefault="00EF109D" w:rsidP="00EF109D">
      <w:pPr>
        <w:pStyle w:val="bpuSponsor"/>
      </w:pPr>
      <w:r>
        <w:t>Assemblywoman  MILA M. JASEY</w:t>
      </w:r>
    </w:p>
    <w:p w:rsidR="00EF109D" w:rsidRDefault="00EF109D" w:rsidP="00EF109D">
      <w:pPr>
        <w:pStyle w:val="bpuSponsor"/>
      </w:pPr>
      <w:r>
        <w:t>District 27 (Essex and Morris)</w:t>
      </w:r>
    </w:p>
    <w:p w:rsidR="00EF109D" w:rsidRDefault="00553EC8" w:rsidP="00553EC8">
      <w:pPr>
        <w:pStyle w:val="bpuSponsor"/>
      </w:pPr>
      <w:r>
        <w:t>Assemblyman  DANIEL R. BENSON</w:t>
      </w:r>
    </w:p>
    <w:p w:rsidR="00553EC8" w:rsidRDefault="00553EC8" w:rsidP="00553EC8">
      <w:pPr>
        <w:pStyle w:val="bpuSponsor"/>
      </w:pPr>
      <w:r>
        <w:t>District 14 (Mercer and Middlesex)</w:t>
      </w:r>
    </w:p>
    <w:p w:rsidR="00553EC8" w:rsidRDefault="00AF7064" w:rsidP="00AF7064">
      <w:pPr>
        <w:pStyle w:val="bpuSponsor"/>
      </w:pPr>
      <w:r>
        <w:t>Senator  SANDRA B. CUNNINGHAM</w:t>
      </w:r>
    </w:p>
    <w:p w:rsidR="00AF7064" w:rsidRDefault="00AF7064" w:rsidP="00AF7064">
      <w:pPr>
        <w:pStyle w:val="bpuSponsor"/>
      </w:pPr>
      <w:r>
        <w:t>District 31 (Hudson)</w:t>
      </w:r>
    </w:p>
    <w:p w:rsidR="00AF7064" w:rsidRDefault="00AF7064" w:rsidP="00AF7064">
      <w:pPr>
        <w:pStyle w:val="bpuSponsor"/>
      </w:pPr>
      <w:r>
        <w:t>Senator  M. TERESA RUIZ</w:t>
      </w:r>
    </w:p>
    <w:p w:rsidR="00AF7064" w:rsidRDefault="00AF7064" w:rsidP="00AF7064">
      <w:pPr>
        <w:pStyle w:val="bpuSponsor"/>
      </w:pPr>
      <w:r>
        <w:t>District 29 (Essex)</w:t>
      </w:r>
    </w:p>
    <w:p w:rsidR="00AF7064" w:rsidRPr="00AF7064" w:rsidRDefault="00AF7064" w:rsidP="00AF7064"/>
    <w:p w:rsidR="003D1BA0" w:rsidRDefault="00AF7064" w:rsidP="00AF7064">
      <w:pPr>
        <w:pStyle w:val="bpuSponsor"/>
      </w:pPr>
      <w:r>
        <w:t>Co-Sponsored by:</w:t>
      </w:r>
    </w:p>
    <w:p w:rsidR="00AF7064" w:rsidRPr="00AF7064" w:rsidRDefault="00AF7064" w:rsidP="00AF7064">
      <w:pPr>
        <w:pStyle w:val="bpuSponsor"/>
      </w:pPr>
      <w:r w:rsidRPr="00AF7064">
        <w:t xml:space="preserve">Assemblymen Moen, </w:t>
      </w:r>
      <w:proofErr w:type="spellStart"/>
      <w:r w:rsidRPr="00AF7064">
        <w:t>Giblin</w:t>
      </w:r>
      <w:proofErr w:type="spellEnd"/>
      <w:r w:rsidRPr="00AF7064">
        <w:t xml:space="preserve">, </w:t>
      </w:r>
      <w:proofErr w:type="spellStart"/>
      <w:r w:rsidRPr="00AF7064">
        <w:t>Zwicker</w:t>
      </w:r>
      <w:proofErr w:type="spellEnd"/>
      <w:r w:rsidRPr="00AF7064">
        <w:t xml:space="preserve">, Assemblywomen Reynolds-Jackson, Murphy, Carter, Assemblymen Spearman, Johnson, Assemblywoman Jimenez, Assemblyman Mejia, Assemblywoman </w:t>
      </w:r>
      <w:proofErr w:type="spellStart"/>
      <w:r w:rsidRPr="00AF7064">
        <w:t>Vainieri</w:t>
      </w:r>
      <w:proofErr w:type="spellEnd"/>
      <w:r w:rsidRPr="00AF7064">
        <w:t xml:space="preserve"> </w:t>
      </w:r>
      <w:proofErr w:type="spellStart"/>
      <w:r w:rsidRPr="00AF7064">
        <w:t>Huttle</w:t>
      </w:r>
      <w:proofErr w:type="spellEnd"/>
      <w:r w:rsidRPr="00AF7064">
        <w:t xml:space="preserve">, Assemblyman Conaway, Assemblywomen </w:t>
      </w:r>
      <w:proofErr w:type="spellStart"/>
      <w:r w:rsidRPr="00AF7064">
        <w:t>Quijano</w:t>
      </w:r>
      <w:proofErr w:type="spellEnd"/>
      <w:r w:rsidRPr="00AF7064">
        <w:t xml:space="preserve">, </w:t>
      </w:r>
      <w:proofErr w:type="spellStart"/>
      <w:r w:rsidRPr="00AF7064">
        <w:t>Lampitt</w:t>
      </w:r>
      <w:proofErr w:type="spellEnd"/>
      <w:r w:rsidRPr="00AF7064">
        <w:t xml:space="preserve">, Lopez, Swain, Assemblyman Tully, Assemblywomen </w:t>
      </w:r>
      <w:proofErr w:type="spellStart"/>
      <w:r w:rsidRPr="00AF7064">
        <w:t>Mosquera</w:t>
      </w:r>
      <w:proofErr w:type="spellEnd"/>
      <w:r w:rsidRPr="00AF7064">
        <w:t xml:space="preserve">, Timberlake, Assemblyman </w:t>
      </w:r>
      <w:proofErr w:type="spellStart"/>
      <w:r w:rsidRPr="00AF7064">
        <w:t>Chiaravalloti</w:t>
      </w:r>
      <w:proofErr w:type="spellEnd"/>
      <w:r w:rsidRPr="00AF7064">
        <w:t xml:space="preserve">, Assemblywoman McKnight, Senators Singleton, </w:t>
      </w:r>
      <w:proofErr w:type="spellStart"/>
      <w:r w:rsidRPr="00AF7064">
        <w:t>Diegnan</w:t>
      </w:r>
      <w:proofErr w:type="spellEnd"/>
      <w:r w:rsidRPr="00AF7064">
        <w:t xml:space="preserve">, </w:t>
      </w:r>
      <w:proofErr w:type="spellStart"/>
      <w:r w:rsidRPr="00AF7064">
        <w:t>Pou</w:t>
      </w:r>
      <w:proofErr w:type="spellEnd"/>
      <w:r w:rsidRPr="00AF7064">
        <w:t xml:space="preserve"> and Turner</w:t>
      </w:r>
    </w:p>
    <w:p w:rsidR="00EF109D" w:rsidRDefault="00EF109D" w:rsidP="00EF109D">
      <w:pPr>
        <w:pStyle w:val="bpuSponsor"/>
      </w:pPr>
    </w:p>
    <w:p w:rsidR="001B262E" w:rsidRDefault="001B262E" w:rsidP="001B262E">
      <w:bookmarkStart w:id="0" w:name="_GoBack"/>
      <w:bookmarkEnd w:id="0"/>
    </w:p>
    <w:p w:rsidR="001B262E" w:rsidRPr="001B262E" w:rsidRDefault="001B262E" w:rsidP="001B262E"/>
    <w:p w:rsidR="00EF109D" w:rsidRDefault="00EF109D" w:rsidP="00EF109D">
      <w:pPr>
        <w:pStyle w:val="bpuSponsor"/>
      </w:pPr>
      <w:r>
        <w:t>SYNOPSIS</w:t>
      </w:r>
    </w:p>
    <w:p w:rsidR="00EF109D" w:rsidRDefault="00EF109D" w:rsidP="00EF109D">
      <w:pPr>
        <w:pStyle w:val="bpuNormText"/>
      </w:pPr>
      <w:r>
        <w:tab/>
        <w:t xml:space="preserve">Establishes Community College Opportunity Grant Program in Higher Education Student Assistance Authority to provide last-dollar financial aid grants to county college students and Student Success Incentive funding to county colleges.  </w:t>
      </w:r>
    </w:p>
    <w:p w:rsidR="00EF109D" w:rsidRDefault="00EF109D" w:rsidP="00EF109D">
      <w:pPr>
        <w:pStyle w:val="bpuNormText"/>
      </w:pPr>
    </w:p>
    <w:p w:rsidR="00EF109D" w:rsidRDefault="00EF109D" w:rsidP="00EF109D">
      <w:pPr>
        <w:pStyle w:val="bpuSponsor"/>
      </w:pPr>
      <w:r>
        <w:t xml:space="preserve">CURRENT VERSION OF TEXT </w:t>
      </w:r>
    </w:p>
    <w:p w:rsidR="00EF109D" w:rsidRDefault="00C509E3" w:rsidP="00EF109D">
      <w:pPr>
        <w:pStyle w:val="bpuNormText"/>
      </w:pPr>
      <w:r>
        <w:tab/>
        <w:t>As reported by the Senate Budget and Appropr</w:t>
      </w:r>
      <w:r w:rsidR="00126875">
        <w:t>iations Committee on December 14</w:t>
      </w:r>
      <w:r>
        <w:t>, 2020, with amendments.</w:t>
      </w:r>
    </w:p>
    <w:p w:rsidR="00EF109D" w:rsidRDefault="00EF109D" w:rsidP="00EF1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109D" w:rsidRDefault="00EF109D" w:rsidP="008916EC">
      <w:pPr>
        <w:pStyle w:val="FronterPage"/>
        <w:tabs>
          <w:tab w:val="clear" w:pos="720"/>
          <w:tab w:val="clear" w:pos="1440"/>
          <w:tab w:val="clear" w:pos="2160"/>
          <w:tab w:val="clear" w:pos="2880"/>
          <w:tab w:val="clear" w:pos="3600"/>
          <w:tab w:val="clear" w:pos="4320"/>
          <w:tab w:val="clear" w:pos="5040"/>
        </w:tabs>
        <w:sectPr w:rsidR="00EF109D" w:rsidSect="00EF109D">
          <w:type w:val="continuous"/>
          <w:pgSz w:w="12240" w:h="20160" w:code="5"/>
          <w:pgMar w:top="1440" w:right="2275" w:bottom="1440" w:left="2275" w:header="72" w:footer="720" w:gutter="0"/>
          <w:pgNumType w:start="1"/>
          <w:cols w:space="720"/>
          <w:docGrid w:linePitch="360"/>
        </w:sectPr>
      </w:pPr>
    </w:p>
    <w:p w:rsidR="00686AEB" w:rsidRPr="00677316" w:rsidRDefault="0043184A" w:rsidP="003E47BA">
      <w:pPr>
        <w:pStyle w:val="HangingAnAct"/>
        <w:rPr>
          <w:rStyle w:val="HangingAnActChar"/>
        </w:rPr>
      </w:pPr>
      <w:r>
        <w:rPr>
          <w:rStyle w:val="BillHead"/>
        </w:rPr>
        <w:lastRenderedPageBreak/>
        <w:t>An Act</w:t>
      </w:r>
      <w:r w:rsidR="00686AEB" w:rsidRPr="006B7FA7">
        <w:rPr>
          <w:rStyle w:val="HangingAnActChar"/>
        </w:rPr>
        <w:t xml:space="preserve"> </w:t>
      </w:r>
      <w:r w:rsidR="00E05A7D" w:rsidRPr="00E05A7D">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43184A">
        <w:rPr>
          <w:rStyle w:val="BillHeading2"/>
        </w:rPr>
        <w:t>Be It Enacted</w:t>
      </w:r>
      <w:r>
        <w:rPr>
          <w:rStyle w:val="BillHeading2"/>
        </w:rPr>
        <w:t xml:space="preserve"> </w:t>
      </w:r>
      <w:r w:rsidR="0043184A">
        <w:rPr>
          <w:rStyle w:val="BillLanguage"/>
        </w:rPr>
        <w:t>by the Senate and General Assembly of the State of New Jersey:</w:t>
      </w:r>
    </w:p>
    <w:p w:rsidR="00686AEB" w:rsidRPr="00D71D68" w:rsidRDefault="00686AEB" w:rsidP="00686AEB"/>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509E3">
        <w:rPr>
          <w:spacing w:val="0"/>
        </w:rPr>
        <w:tab/>
      </w:r>
      <w:r w:rsidRPr="00C509E3">
        <w:t>1.</w:t>
      </w:r>
      <w:r w:rsidRPr="00C509E3">
        <w:tab/>
        <w:t>As used in this act:</w:t>
      </w:r>
    </w:p>
    <w:p w:rsidR="00C509E3" w:rsidRPr="00C509E3" w:rsidRDefault="00C509E3" w:rsidP="00C509E3">
      <w:r w:rsidRPr="00C509E3">
        <w:tab/>
        <w:t>“Annual adjusted gross income” means:</w:t>
      </w:r>
    </w:p>
    <w:p w:rsidR="00C509E3" w:rsidRPr="00C509E3" w:rsidRDefault="00C509E3" w:rsidP="00C509E3">
      <w:r w:rsidRPr="00C509E3">
        <w:tab/>
        <w:t>a.</w:t>
      </w:r>
      <w:r w:rsidRPr="00C509E3">
        <w:tab/>
        <w:t xml:space="preserve">for a dependent student, the annual adjusted gross income of the student’s parent or legal guardian, as reported on the student’s Free Application for Federal Student Aid or other financial aid form; and </w:t>
      </w:r>
    </w:p>
    <w:p w:rsidR="00C509E3" w:rsidRPr="00C509E3" w:rsidRDefault="00C509E3" w:rsidP="00C509E3">
      <w:r w:rsidRPr="00C509E3">
        <w:tab/>
        <w:t>b.</w:t>
      </w:r>
      <w:r w:rsidRPr="00C509E3">
        <w:tab/>
        <w:t xml:space="preserve">for an independent student, the annual adjusted gross income of the student and, if applicable, the spouse of the student, as reported on the student’s Free Application for Federal Student Aid or other financial aid form.  </w:t>
      </w:r>
    </w:p>
    <w:p w:rsidR="00C509E3" w:rsidRPr="00C509E3" w:rsidRDefault="00C509E3" w:rsidP="00C509E3">
      <w:r w:rsidRPr="00C509E3">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w:t>
      </w:r>
      <w:r w:rsidRPr="00C509E3">
        <w:rPr>
          <w:rFonts w:ascii="Albertus Extra Bold" w:hAnsi="Albertus Extra Bold"/>
          <w:b/>
          <w:vertAlign w:val="superscript"/>
        </w:rPr>
        <w:t>1</w:t>
      </w:r>
      <w:r w:rsidRPr="00C509E3">
        <w:rPr>
          <w:u w:val="single"/>
        </w:rPr>
        <w:t>, subject to the limit of funds appropriated or otherwise made available for the program</w:t>
      </w:r>
      <w:r w:rsidRPr="00C509E3">
        <w:rPr>
          <w:rFonts w:ascii="Albertus Extra Bold" w:hAnsi="Albertus Extra Bold"/>
          <w:b/>
          <w:vertAlign w:val="superscript"/>
        </w:rPr>
        <w:t>1</w:t>
      </w:r>
      <w:r w:rsidRPr="00C509E3">
        <w:t xml:space="preserve">.  </w:t>
      </w:r>
    </w:p>
    <w:p w:rsidR="00C509E3" w:rsidRPr="00C509E3" w:rsidRDefault="00C509E3" w:rsidP="00C509E3">
      <w:r w:rsidRPr="00C509E3">
        <w:tab/>
        <w:t xml:space="preserve">“Authority” means the Higher Education Student Assistance Authority established pursuant to N.J.S.18A:71A-3.  </w:t>
      </w:r>
    </w:p>
    <w:p w:rsidR="00C509E3" w:rsidRPr="00C509E3" w:rsidRDefault="00C509E3" w:rsidP="00C509E3">
      <w:r w:rsidRPr="00C509E3">
        <w:tab/>
      </w:r>
      <w:r w:rsidRPr="00C509E3">
        <w:rPr>
          <w:rFonts w:ascii="Albertus Extra Bold" w:hAnsi="Albertus Extra Bold"/>
          <w:b/>
          <w:vertAlign w:val="superscript"/>
        </w:rPr>
        <w:t>3</w:t>
      </w:r>
      <w:r w:rsidRPr="00C509E3">
        <w:rPr>
          <w:rFonts w:ascii="Albertus Extra Bold" w:hAnsi="Albertus Extra Bold"/>
          <w:b/>
        </w:rPr>
        <w:t>[</w:t>
      </w:r>
      <w:r w:rsidRPr="00C509E3">
        <w:t>“Home county college” means the county college that serves a student’s county of residence.</w:t>
      </w:r>
      <w:r w:rsidRPr="00C509E3">
        <w:rPr>
          <w:rFonts w:ascii="Albertus Extra Bold" w:hAnsi="Albertus Extra Bold"/>
          <w:b/>
        </w:rPr>
        <w:t>]</w:t>
      </w:r>
      <w:r w:rsidRPr="00C509E3">
        <w:rPr>
          <w:rFonts w:ascii="Albertus Extra Bold" w:hAnsi="Albertus Extra Bold"/>
          <w:b/>
          <w:vertAlign w:val="superscript"/>
        </w:rPr>
        <w:t>3</w:t>
      </w:r>
      <w:r w:rsidRPr="00C509E3">
        <w:t xml:space="preserve"> </w:t>
      </w:r>
    </w:p>
    <w:p w:rsidR="00C509E3" w:rsidRPr="00C509E3" w:rsidRDefault="00C509E3" w:rsidP="00C509E3">
      <w:r w:rsidRPr="00C509E3">
        <w:tab/>
        <w:t xml:space="preserve">“Out-of-county college” means a county college that is outside of a student’s county of residence.  </w:t>
      </w:r>
    </w:p>
    <w:p w:rsidR="00C509E3" w:rsidRPr="00C509E3" w:rsidRDefault="00C509E3" w:rsidP="00C509E3">
      <w:r w:rsidRPr="00C509E3">
        <w:tab/>
        <w:t xml:space="preserve">“Program” means the Community College Opportunity Grant Program created pursuant to section 2 of this act.  </w:t>
      </w:r>
    </w:p>
    <w:p w:rsidR="00C509E3" w:rsidRPr="00C509E3" w:rsidRDefault="00C509E3" w:rsidP="00C509E3">
      <w:r w:rsidRPr="00C509E3">
        <w:tab/>
        <w:t xml:space="preserve">“Three plus one degree program” means a baccalaureate degree program created pursuant to section 1 of P.L.2018, c.144 (C.18A:3B-78).  </w:t>
      </w:r>
    </w:p>
    <w:p w:rsidR="00DB3115" w:rsidRDefault="00DB3115" w:rsidP="00DB3115"/>
    <w:p w:rsidR="00A74837" w:rsidRDefault="00727B5D" w:rsidP="00DB3115">
      <w:r>
        <w:tab/>
        <w:t>2.</w:t>
      </w:r>
      <w:r>
        <w:tab/>
      </w:r>
      <w:r w:rsidR="00DB3115">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w:t>
      </w:r>
      <w:r w:rsidR="00DB3115">
        <w:lastRenderedPageBreak/>
        <w:t xml:space="preserve">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B017AB" w:rsidRDefault="00B017AB" w:rsidP="00727B5D">
      <w:pPr>
        <w:tabs>
          <w:tab w:val="clear" w:pos="1440"/>
          <w:tab w:val="left" w:pos="1080"/>
        </w:tabs>
      </w:pP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t>a.  To be eligible to receive a financial aid grant under the Community College Opportunity Grant Program, a student shall:</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(1)</w:t>
      </w:r>
      <w:r w:rsidRPr="00C509E3">
        <w:rPr>
          <w:spacing w:val="0"/>
        </w:rPr>
        <w:tab/>
        <w:t xml:space="preserve">be a legal resident of the State in accordance with the provisions of N.J.S.18A:71B-2 or be eligible for student financial aid pursuant to P.L.2018, c.12 (C.18A:71B-2.1);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(2)</w:t>
      </w:r>
      <w:r w:rsidRPr="00C509E3">
        <w:rPr>
          <w:spacing w:val="0"/>
        </w:rPr>
        <w:tab/>
        <w:t xml:space="preserve">be enrolled in at least six credits at a county college established pursuant to chapter 64A of Title 18A of the New Jersey Statutes;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r>
      <w:r w:rsidRPr="00C509E3">
        <w:rPr>
          <w:rFonts w:ascii="Albertus Extra Bold" w:hAnsi="Albertus Extra Bold"/>
          <w:b/>
          <w:vertAlign w:val="superscript"/>
        </w:rPr>
        <w:t>3</w:t>
      </w:r>
      <w:r w:rsidRPr="00C509E3">
        <w:rPr>
          <w:spacing w:val="0"/>
          <w:u w:val="single"/>
        </w:rPr>
        <w:t>(a)</w:t>
      </w:r>
      <w:r w:rsidRPr="00C509E3">
        <w:rPr>
          <w:rFonts w:ascii="Albertus Extra Bold" w:hAnsi="Albertus Extra Bold"/>
          <w:b/>
          <w:vertAlign w:val="superscript"/>
        </w:rPr>
        <w:t>3</w:t>
      </w:r>
      <w:r w:rsidRPr="00C509E3">
        <w:rPr>
          <w:spacing w:val="0"/>
        </w:rPr>
        <w:t xml:space="preserve"> be enrolled at the county college that serves the student’s county of residence </w:t>
      </w:r>
      <w:r w:rsidRPr="00C509E3">
        <w:rPr>
          <w:rFonts w:ascii="Albertus Extra Bold" w:hAnsi="Albertus Extra Bold"/>
          <w:b/>
          <w:vertAlign w:val="superscript"/>
        </w:rPr>
        <w:t>3</w:t>
      </w:r>
      <w:r w:rsidRPr="00C509E3">
        <w:rPr>
          <w:rFonts w:ascii="Albertus Extra Bold" w:hAnsi="Albertus Extra Bold"/>
          <w:b/>
        </w:rPr>
        <w:t>[</w:t>
      </w:r>
      <w:r w:rsidRPr="00C509E3">
        <w:rPr>
          <w:spacing w:val="0"/>
        </w:rPr>
        <w:t>, except that a student may</w:t>
      </w:r>
      <w:r w:rsidRPr="00C509E3">
        <w:rPr>
          <w:rFonts w:ascii="Albertus Extra Bold" w:hAnsi="Albertus Extra Bold"/>
          <w:b/>
        </w:rPr>
        <w:t>]</w:t>
      </w:r>
      <w:r w:rsidRPr="00C509E3">
        <w:rPr>
          <w:spacing w:val="0"/>
        </w:rPr>
        <w:t xml:space="preserve"> </w:t>
      </w:r>
      <w:r w:rsidRPr="00C509E3">
        <w:rPr>
          <w:spacing w:val="0"/>
          <w:u w:val="single"/>
        </w:rPr>
        <w:t>; or</w:t>
      </w:r>
      <w:r w:rsidRPr="00C509E3">
        <w:rPr>
          <w:spacing w:val="0"/>
        </w:rPr>
        <w:t xml:space="preserve">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r>
      <w:r w:rsidRPr="00C509E3">
        <w:rPr>
          <w:spacing w:val="0"/>
          <w:u w:val="single"/>
        </w:rPr>
        <w:t xml:space="preserve">(b) </w:t>
      </w:r>
      <w:r>
        <w:rPr>
          <w:spacing w:val="0"/>
          <w:u w:val="single"/>
        </w:rPr>
        <w:t xml:space="preserve"> </w:t>
      </w:r>
      <w:r w:rsidRPr="00C509E3">
        <w:rPr>
          <w:spacing w:val="0"/>
          <w:u w:val="single"/>
        </w:rPr>
        <w:t>be enrolled at an out-of-county college, in which case the student, if otherwise eligible, shall</w:t>
      </w:r>
      <w:r w:rsidRPr="00C509E3">
        <w:rPr>
          <w:rFonts w:ascii="Albertus Extra Bold" w:hAnsi="Albertus Extra Bold"/>
          <w:b/>
          <w:vertAlign w:val="superscript"/>
        </w:rPr>
        <w:t>3</w:t>
      </w:r>
      <w:r w:rsidRPr="00C509E3">
        <w:rPr>
          <w:spacing w:val="0"/>
        </w:rPr>
        <w:t xml:space="preserve"> receive a grant under the program to cover the remaining costs of tuition and approved educational fees, charged at the in-district rate for </w:t>
      </w:r>
      <w:r w:rsidRPr="00C509E3">
        <w:rPr>
          <w:rFonts w:ascii="Albertus Extra Bold" w:hAnsi="Albertus Extra Bold"/>
          <w:b/>
          <w:vertAlign w:val="superscript"/>
        </w:rPr>
        <w:t>3</w:t>
      </w:r>
      <w:r w:rsidRPr="00C509E3">
        <w:rPr>
          <w:rFonts w:ascii="Albertus Extra Bold" w:hAnsi="Albertus Extra Bold"/>
          <w:b/>
        </w:rPr>
        <w:t>[</w:t>
      </w:r>
      <w:r w:rsidRPr="00C509E3">
        <w:rPr>
          <w:spacing w:val="0"/>
        </w:rPr>
        <w:t>the home county college, to attend a county college outside of the county of residence</w:t>
      </w:r>
      <w:r w:rsidRPr="00C509E3">
        <w:rPr>
          <w:rFonts w:ascii="Albertus Extra Bold" w:hAnsi="Albertus Extra Bold"/>
          <w:b/>
        </w:rPr>
        <w:t>]</w:t>
      </w:r>
      <w:r w:rsidRPr="00C509E3">
        <w:rPr>
          <w:spacing w:val="0"/>
        </w:rPr>
        <w:t xml:space="preserve"> </w:t>
      </w:r>
      <w:r w:rsidRPr="00C509E3">
        <w:rPr>
          <w:spacing w:val="0"/>
          <w:u w:val="single"/>
        </w:rPr>
        <w:t>the county college at which the student is enrolled, provided that the amount of a grant provided to a student under this subparagraph does not exceed the amount of tuition and approved educational fees actually charged to the student</w:t>
      </w:r>
      <w:r w:rsidRPr="00C509E3">
        <w:rPr>
          <w:rFonts w:ascii="Albertus Extra Bold" w:hAnsi="Albertus Extra Bold"/>
          <w:b/>
          <w:vertAlign w:val="superscript"/>
        </w:rPr>
        <w:t>3</w:t>
      </w:r>
      <w:r w:rsidRPr="00C509E3">
        <w:rPr>
          <w:spacing w:val="0"/>
        </w:rPr>
        <w:t>;</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(4)</w:t>
      </w:r>
      <w:r w:rsidRPr="00C509E3">
        <w:rPr>
          <w:spacing w:val="0"/>
        </w:rPr>
        <w:tab/>
        <w:t xml:space="preserve">not have an annual adjusted gross income that is negative;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(5)</w:t>
      </w:r>
      <w:r w:rsidRPr="00C509E3">
        <w:rPr>
          <w:spacing w:val="0"/>
        </w:rPr>
        <w:tab/>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(6)</w:t>
      </w:r>
      <w:r w:rsidRPr="00C509E3">
        <w:rPr>
          <w:spacing w:val="0"/>
        </w:rPr>
        <w:ta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(7)</w:t>
      </w:r>
      <w:r w:rsidRPr="00C509E3">
        <w:rPr>
          <w:spacing w:val="0"/>
        </w:rPr>
        <w:tab/>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(8)</w:t>
      </w:r>
      <w:r w:rsidRPr="00C509E3">
        <w:rPr>
          <w:spacing w:val="0"/>
        </w:rPr>
        <w:tab/>
        <w:t>be in good academic standing and meet the minimum standards for academic performance and satisfactory academic progress as defined by the county college which the student is attending.</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 xml:space="preserve">A county college shall not impose additional eligibility requirements for the program, other than the requirements set forth in this subsection.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lastRenderedPageBreak/>
        <w:tab/>
        <w:t>b.</w:t>
      </w:r>
      <w:r w:rsidRPr="00C509E3">
        <w:rPr>
          <w:spacing w:val="0"/>
        </w:rPr>
        <w:tab/>
        <w:t>A grant under the program may be renewed for a student who:</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(1)</w:t>
      </w:r>
      <w:r w:rsidRPr="00C509E3">
        <w:rPr>
          <w:spacing w:val="0"/>
        </w:rPr>
        <w:tab/>
        <w:t xml:space="preserve">annually completes and submits a Free Application for Federal Student Aid, other financial aid form, or, as applicable, a State financial aid form as required by the authority pursuant to subsection b. of section 1 of P.L.2018, c.12 (C.18A:71B-2.1);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(2)</w:t>
      </w:r>
      <w:r w:rsidRPr="00C509E3">
        <w:rPr>
          <w:spacing w:val="0"/>
        </w:rPr>
        <w:tab/>
        <w:t xml:space="preserve">meets the standards for academic performance and satisfactory academic progress, as defined by the county college which the student is attending, to determine eligibility for federal student aid programs under Title IV of the Higher Education Act of 1965 or, in the semester immediately prior to receiving an award, attains a minimum level of academic success as determined by the authority; and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t>maintains all eligibility requirements established pursuant to subsection a. of this section.</w:t>
      </w:r>
    </w:p>
    <w:p w:rsidR="00C509E3" w:rsidRPr="00C509E3" w:rsidRDefault="00C509E3" w:rsidP="00C509E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C509E3">
        <w:rPr>
          <w:spacing w:val="0"/>
        </w:rPr>
        <w:tab/>
        <w:t>c.</w:t>
      </w:r>
      <w:r w:rsidRPr="00C509E3">
        <w:rPr>
          <w:spacing w:val="0"/>
        </w:rPr>
        <w:tab/>
        <w:t>(1)</w:t>
      </w:r>
      <w:r w:rsidRPr="00C509E3">
        <w:rPr>
          <w:spacing w:val="0"/>
        </w:rPr>
        <w:tab/>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(2)</w:t>
      </w:r>
      <w:r w:rsidRPr="00C509E3">
        <w:rPr>
          <w:spacing w:val="0"/>
        </w:rPr>
        <w:tab/>
        <w:t xml:space="preserve">A student enrolled in a three plus one degree program shall be eligible for a grant under the program for up to six semesters.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(3)</w:t>
      </w:r>
      <w:r w:rsidRPr="00C509E3">
        <w:rPr>
          <w:spacing w:val="0"/>
        </w:rPr>
        <w:tab/>
        <w:t>Semesters for which a student is enrolled in at least six credits but less than 12 credits shall be counted as one-half of a full-time semester.</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d.</w:t>
      </w:r>
      <w:r w:rsidRPr="00C509E3">
        <w:rPr>
          <w:spacing w:val="0"/>
        </w:rPr>
        <w:tab/>
        <w:t xml:space="preserve">A student may be eligible for a grant under the program during a fall </w:t>
      </w:r>
      <w:r w:rsidRPr="00C509E3">
        <w:rPr>
          <w:rFonts w:ascii="Albertus Extra Bold" w:hAnsi="Albertus Extra Bold"/>
          <w:b/>
          <w:spacing w:val="0"/>
          <w:vertAlign w:val="superscript"/>
        </w:rPr>
        <w:t>2</w:t>
      </w:r>
      <w:r w:rsidRPr="00C509E3">
        <w:rPr>
          <w:rFonts w:ascii="Albertus Extra Bold" w:hAnsi="Albertus Extra Bold"/>
          <w:b/>
          <w:spacing w:val="0"/>
        </w:rPr>
        <w:t>[</w:t>
      </w:r>
      <w:r w:rsidRPr="00C509E3">
        <w:rPr>
          <w:spacing w:val="0"/>
        </w:rPr>
        <w:t>,</w:t>
      </w:r>
      <w:r w:rsidRPr="00C509E3">
        <w:rPr>
          <w:rFonts w:ascii="Albertus Extra Bold" w:hAnsi="Albertus Extra Bold"/>
          <w:b/>
          <w:spacing w:val="0"/>
        </w:rPr>
        <w:t>]</w:t>
      </w:r>
      <w:r w:rsidRPr="00C509E3">
        <w:rPr>
          <w:spacing w:val="0"/>
        </w:rPr>
        <w:t xml:space="preserve"> </w:t>
      </w:r>
      <w:r w:rsidRPr="00C509E3">
        <w:rPr>
          <w:spacing w:val="0"/>
          <w:u w:val="single"/>
        </w:rPr>
        <w:t>or</w:t>
      </w:r>
      <w:r w:rsidRPr="00C509E3">
        <w:rPr>
          <w:rFonts w:ascii="Albertus Extra Bold" w:hAnsi="Albertus Extra Bold"/>
          <w:b/>
          <w:spacing w:val="0"/>
          <w:vertAlign w:val="superscript"/>
        </w:rPr>
        <w:t>2</w:t>
      </w:r>
      <w:r w:rsidRPr="00C509E3">
        <w:rPr>
          <w:spacing w:val="0"/>
        </w:rPr>
        <w:t xml:space="preserve"> spring </w:t>
      </w:r>
      <w:r w:rsidRPr="00C509E3">
        <w:rPr>
          <w:rFonts w:ascii="Albertus Extra Bold" w:hAnsi="Albertus Extra Bold"/>
          <w:b/>
          <w:spacing w:val="0"/>
          <w:vertAlign w:val="superscript"/>
        </w:rPr>
        <w:t>2</w:t>
      </w:r>
      <w:r w:rsidRPr="00C509E3">
        <w:rPr>
          <w:rFonts w:ascii="Albertus Extra Bold" w:hAnsi="Albertus Extra Bold"/>
          <w:b/>
          <w:spacing w:val="0"/>
        </w:rPr>
        <w:t>[</w:t>
      </w:r>
      <w:r w:rsidRPr="00C509E3">
        <w:rPr>
          <w:spacing w:val="0"/>
        </w:rPr>
        <w:t>, or summer</w:t>
      </w:r>
      <w:r w:rsidRPr="00C509E3">
        <w:rPr>
          <w:rFonts w:ascii="Albertus Extra Bold" w:hAnsi="Albertus Extra Bold"/>
          <w:b/>
          <w:spacing w:val="0"/>
        </w:rPr>
        <w:t>]</w:t>
      </w:r>
      <w:r w:rsidRPr="00C509E3">
        <w:rPr>
          <w:rFonts w:ascii="Albertus Extra Bold" w:hAnsi="Albertus Extra Bold"/>
          <w:b/>
          <w:spacing w:val="0"/>
          <w:vertAlign w:val="superscript"/>
        </w:rPr>
        <w:t>2</w:t>
      </w:r>
      <w:r w:rsidRPr="00C509E3">
        <w:rPr>
          <w:spacing w:val="0"/>
        </w:rPr>
        <w:t xml:space="preserve"> semester in an academic year.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e.</w:t>
      </w:r>
      <w:r w:rsidRPr="00C509E3">
        <w:rPr>
          <w:spacing w:val="0"/>
        </w:rPr>
        <w:tab/>
        <w:t xml:space="preserve">If a student, the student’s family, or a county college deems that the authority made an unfair determination of eligibility, an appeal may be filed with the authority within 60 days of initial notification of eligibility or ineligibility.  </w:t>
      </w:r>
    </w:p>
    <w:p w:rsidR="00C509E3" w:rsidRPr="00C509E3" w:rsidRDefault="00C509E3" w:rsidP="00C509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09E3">
        <w:rPr>
          <w:spacing w:val="0"/>
        </w:rPr>
        <w:tab/>
        <w:t>f.</w:t>
      </w:r>
      <w:r w:rsidRPr="00C509E3">
        <w:rPr>
          <w:spacing w:val="0"/>
        </w:rPr>
        <w:tab/>
        <w:t xml:space="preserve">The county college which a student attends shall notify the student of the student’s eligibility for the program and the amount of the grant.  </w:t>
      </w:r>
    </w:p>
    <w:p w:rsidR="00DB3115" w:rsidRDefault="00DB3115" w:rsidP="00DB3115"/>
    <w:p w:rsidR="00DB3115" w:rsidRDefault="00727B5D" w:rsidP="00727B5D">
      <w:pPr>
        <w:tabs>
          <w:tab w:val="clear" w:pos="1440"/>
          <w:tab w:val="left" w:pos="1080"/>
        </w:tabs>
      </w:pPr>
      <w:r>
        <w:tab/>
        <w:t>4.</w:t>
      </w:r>
      <w:r>
        <w:tab/>
        <w:t>a.</w:t>
      </w:r>
      <w:r>
        <w:tab/>
      </w:r>
      <w:r w:rsidR="00DB3115">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DB3115" w:rsidRDefault="00727B5D" w:rsidP="00DB3115">
      <w:r>
        <w:tab/>
        <w:t>b.</w:t>
      </w:r>
      <w:r>
        <w:tab/>
      </w:r>
      <w:r w:rsidR="00DB3115"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DB3115">
        <w:t xml:space="preserve">need-based </w:t>
      </w:r>
      <w:r w:rsidR="00DB3115" w:rsidRPr="002C37D6">
        <w:t xml:space="preserve">grants and </w:t>
      </w:r>
      <w:r w:rsidR="00DB3115">
        <w:t xml:space="preserve">merit </w:t>
      </w:r>
      <w:r w:rsidR="00DB3115" w:rsidRPr="002C37D6">
        <w:t>scholarships against</w:t>
      </w:r>
      <w:r w:rsidR="00DB3115">
        <w:t xml:space="preserve"> those costs, for up to 18 credits in any semester, for an </w:t>
      </w:r>
      <w:r w:rsidR="00DB3115" w:rsidRPr="002C37D6">
        <w:t xml:space="preserve">eligible student for  a full-time semester in an associate’s </w:t>
      </w:r>
      <w:r w:rsidR="00DB3115" w:rsidRPr="002C37D6">
        <w:lastRenderedPageBreak/>
        <w:t xml:space="preserve">degree, certificate, or three plus one degree program. </w:t>
      </w:r>
      <w:r w:rsidR="00DB3115">
        <w:t xml:space="preserve"> For an </w:t>
      </w:r>
      <w:r w:rsidR="00DB3115" w:rsidRPr="002C37D6">
        <w:t>eligible studen</w:t>
      </w:r>
      <w:r w:rsidR="00DB3115">
        <w:t>t enrolled in at least six credits but less than 12 credits</w:t>
      </w:r>
      <w:r w:rsidR="00DB3115" w:rsidRPr="002C37D6">
        <w:t xml:space="preserve"> in an associate’s degree, certificate, or three plus one degree program, a grant under the program shall be pro-rated from the full-time approved tuition and approved educational fees based on the number of credits for which that student is enrolled.</w:t>
      </w:r>
      <w:r w:rsidR="00DB3115">
        <w:t xml:space="preserve">  </w:t>
      </w:r>
    </w:p>
    <w:p w:rsidR="00DB3115" w:rsidRDefault="00727B5D" w:rsidP="00DB3115">
      <w:r>
        <w:tab/>
        <w:t>c.</w:t>
      </w:r>
      <w:r>
        <w:tab/>
      </w:r>
      <w:r w:rsidR="00DB3115">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DB3115" w:rsidRDefault="00DB3115" w:rsidP="00DB3115"/>
    <w:p w:rsidR="001E55F2" w:rsidRPr="001D334F" w:rsidRDefault="001E55F2" w:rsidP="001E55F2">
      <w:r>
        <w:tab/>
        <w:t>5.</w:t>
      </w:r>
      <w:r>
        <w:tab/>
        <w:t xml:space="preserve">a.  </w:t>
      </w:r>
      <w:r w:rsidRPr="001D334F">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1E55F2" w:rsidRPr="001D334F" w:rsidRDefault="001E55F2" w:rsidP="001E55F2">
      <w:r w:rsidRPr="001D334F">
        <w:tab/>
        <w:t>(1)</w:t>
      </w:r>
      <w:r w:rsidRPr="001D334F">
        <w:tab/>
        <w:t>establishing mentorship programs;</w:t>
      </w:r>
    </w:p>
    <w:p w:rsidR="001E55F2" w:rsidRPr="001D334F" w:rsidRDefault="001E55F2" w:rsidP="001E55F2">
      <w:r w:rsidRPr="001D334F">
        <w:tab/>
        <w:t>(2)</w:t>
      </w:r>
      <w:r w:rsidRPr="001D334F">
        <w:tab/>
        <w:t xml:space="preserve">hosting events to assist students and families in completing financial aid applications; and </w:t>
      </w:r>
    </w:p>
    <w:p w:rsidR="001E55F2" w:rsidRPr="001D334F" w:rsidRDefault="001E55F2" w:rsidP="001E55F2">
      <w:r w:rsidRPr="001D334F">
        <w:tab/>
        <w:t>(3)</w:t>
      </w:r>
      <w:r w:rsidRPr="001D334F">
        <w:tab/>
        <w:t>addressing students’ material hardships, such as lack of access to food, medical care, housing, child care, and transportation.</w:t>
      </w:r>
    </w:p>
    <w:p w:rsidR="001E55F2" w:rsidRPr="001D334F" w:rsidRDefault="001E55F2" w:rsidP="001E55F2">
      <w:r w:rsidRPr="001D334F">
        <w:tab/>
        <w:t>b.</w:t>
      </w:r>
      <w:r w:rsidRPr="001D334F">
        <w:tab/>
        <w:t xml:space="preserve">The secretary shall distribute the funding made available pursuant to this section. </w:t>
      </w:r>
      <w:r>
        <w:rPr>
          <w:rFonts w:ascii="Albertus Extra Bold" w:hAnsi="Albertus Extra Bold"/>
          <w:b/>
          <w:vertAlign w:val="superscript"/>
        </w:rPr>
        <w:t>1</w:t>
      </w:r>
      <w:r>
        <w:rPr>
          <w:u w:val="single"/>
        </w:rPr>
        <w:t>The secretary may retain up to five percent of the funding for grant administration activities designed to increase the effectiveness of the program.</w:t>
      </w:r>
      <w:r>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084A78">
        <w:rPr>
          <w:rFonts w:ascii="Albertus Extra Bold" w:hAnsi="Albertus Extra Bold"/>
          <w:b/>
          <w:vertAlign w:val="superscript"/>
        </w:rPr>
        <w:t>1</w:t>
      </w:r>
      <w:r>
        <w:t xml:space="preserve"> </w:t>
      </w:r>
      <w:r w:rsidRPr="001D334F">
        <w:t xml:space="preserve">appropriation shall be distributed equally among all of the county colleges, while the </w:t>
      </w:r>
      <w:r>
        <w:rPr>
          <w:rFonts w:ascii="Albertus Extra Bold" w:hAnsi="Albertus Extra Bold"/>
          <w:b/>
          <w:vertAlign w:val="superscript"/>
        </w:rPr>
        <w:t>1</w:t>
      </w:r>
      <w:r w:rsidRPr="00D97161">
        <w:rPr>
          <w:rFonts w:ascii="Albertus Extra Bold" w:hAnsi="Albertus Extra Bold"/>
          <w:b/>
        </w:rPr>
        <w:t>[</w:t>
      </w:r>
      <w:r w:rsidRPr="001D334F">
        <w:t>remaining</w:t>
      </w:r>
      <w:r w:rsidRPr="00D97161">
        <w:rPr>
          <w:rFonts w:ascii="Albertus Extra Bold" w:hAnsi="Albertus Extra Bold"/>
          <w:b/>
        </w:rPr>
        <w:t>]</w:t>
      </w:r>
      <w:r>
        <w:t xml:space="preserve"> </w:t>
      </w:r>
      <w:r w:rsidRPr="00D97161">
        <w:rPr>
          <w:u w:val="single"/>
        </w:rPr>
        <w:t>other</w:t>
      </w:r>
      <w:r w:rsidRPr="00D97161">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374246">
        <w:rPr>
          <w:rFonts w:ascii="Albertus Extra Bold" w:hAnsi="Albertus Extra Bold"/>
          <w:b/>
          <w:vertAlign w:val="superscript"/>
        </w:rPr>
        <w:t>1</w:t>
      </w:r>
      <w:r>
        <w:t xml:space="preserve"> </w:t>
      </w:r>
      <w:r w:rsidRPr="001D334F">
        <w:t xml:space="preserve">appropriation shall be distributed based on the total number of students at each county college who received awards under the program during the previous academic year. </w:t>
      </w:r>
    </w:p>
    <w:p w:rsidR="00DB3115" w:rsidRDefault="00DB3115" w:rsidP="00DB3115"/>
    <w:p w:rsidR="00F3475D" w:rsidRDefault="00727B5D" w:rsidP="00F3475D">
      <w:r>
        <w:tab/>
        <w:t>6.</w:t>
      </w:r>
      <w:r>
        <w:tab/>
      </w:r>
      <w:r w:rsidR="00DB3115" w:rsidRPr="00461770">
        <w:t>The authority shal</w:t>
      </w:r>
      <w:r w:rsidR="00DB3115">
        <w:t>l adopt in accordance with the “Administrative Procedure Act,”</w:t>
      </w:r>
      <w:r w:rsidR="00DB3115" w:rsidRPr="00461770">
        <w:t xml:space="preserve"> P.L.1968, c.410 (C.52:14B-1 et seq.), rules and regulations as may be necessary to implement the provisions of </w:t>
      </w:r>
      <w:r w:rsidR="00DB3115">
        <w:t xml:space="preserve">sections 1 through 4 of </w:t>
      </w:r>
      <w:r w:rsidR="00DB3115" w:rsidRPr="00461770">
        <w:t>this act.</w:t>
      </w:r>
      <w:r w:rsidR="00DB3115">
        <w:t xml:space="preserve">  The Office of the Secretary of Higher Education </w:t>
      </w:r>
      <w:r w:rsidR="00DB3115" w:rsidRPr="009808EB">
        <w:t>shall adopt in accordance with the “Administrative Procedure Act,” P.L.1968, c.410 (C.52:14B-1 et seq.), rules and regulations as may be necessary to impl</w:t>
      </w:r>
      <w:r w:rsidR="00DB3115">
        <w:t xml:space="preserve">ement the provisions of section 5 of this act.  </w:t>
      </w:r>
    </w:p>
    <w:p w:rsidR="00883E89" w:rsidRDefault="00883E89" w:rsidP="00F3475D"/>
    <w:p w:rsidR="00686AEB" w:rsidRDefault="00727B5D" w:rsidP="00DB3115">
      <w:r>
        <w:tab/>
        <w:t>7.</w:t>
      </w:r>
      <w:r>
        <w:tab/>
      </w:r>
      <w:r w:rsidR="00DB3115">
        <w:t>This act shall take effect immediately and shall first apply to the first full academic year following the date of enactment.</w:t>
      </w:r>
    </w:p>
    <w:sectPr w:rsidR="00686AEB" w:rsidSect="009466C2">
      <w:headerReference w:type="default" r:id="rId14"/>
      <w:footerReference w:type="default" r:id="rId15"/>
      <w:headerReference w:type="first" r:id="rId16"/>
      <w:footerReference w:type="first" r:id="rId17"/>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D3" w:rsidRDefault="000A79D3">
      <w:r>
        <w:separator/>
      </w:r>
    </w:p>
  </w:endnote>
  <w:endnote w:type="continuationSeparator" w:id="0">
    <w:p w:rsidR="000A79D3" w:rsidRDefault="000A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EC8" w:rsidRDefault="00AF7064" w:rsidP="00AF7064">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7AB" w:rsidRPr="00921C91" w:rsidRDefault="00B017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7AB" w:rsidRPr="00921C91" w:rsidRDefault="00B017AB">
    <w:pPr>
      <w:pStyle w:val="Footer"/>
      <w:rPr>
        <w:szCs w:val="18"/>
      </w:rPr>
    </w:pPr>
  </w:p>
  <w:p w:rsidR="00B017AB" w:rsidRPr="00921C91" w:rsidRDefault="00B017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7AB" w:rsidRDefault="00B017AB" w:rsidP="00686AEB">
    <w:pPr>
      <w:pStyle w:val="Footer"/>
    </w:pPr>
    <w:r>
      <w:tab/>
      <w:t>Matter enclosed in superscript numerals has been adopted as follows:</w:t>
    </w:r>
  </w:p>
  <w:p w:rsidR="00B017AB" w:rsidRDefault="00B017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October 8, 2020.</w:t>
    </w:r>
  </w:p>
  <w:p w:rsidR="00B017AB" w:rsidRDefault="005D0B9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November 12, 2020.</w:t>
    </w:r>
  </w:p>
  <w:p w:rsidR="005D0B93" w:rsidRDefault="00C509E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w:t>
    </w:r>
    <w:r w:rsidR="004D017C">
      <w:rPr>
        <w:rFonts w:ascii="AlbertusExtraBold" w:hAnsi="AlbertusExtraBold"/>
      </w:rPr>
      <w:t>e amendments adopted December 14</w:t>
    </w:r>
    <w:r>
      <w:rPr>
        <w:rFonts w:ascii="AlbertusExtraBold" w:hAnsi="AlbertusExtraBold"/>
      </w:rPr>
      <w:t>, 2020.</w:t>
    </w:r>
  </w:p>
  <w:p w:rsidR="00C509E3" w:rsidRPr="00C509E3" w:rsidRDefault="00C509E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D3" w:rsidRDefault="000A79D3">
      <w:r>
        <w:separator/>
      </w:r>
    </w:p>
  </w:footnote>
  <w:footnote w:type="continuationSeparator" w:id="0">
    <w:p w:rsidR="000A79D3" w:rsidRDefault="000A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50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109D" w:rsidRDefault="00EF109D" w:rsidP="00EF109D">
    <w:pPr>
      <w:pStyle w:val="bpuHeadSpon"/>
    </w:pPr>
    <w:r w:rsidRPr="00EF109D">
      <w:rPr>
        <w:rStyle w:val="bpuHeadSponChar"/>
      </w:rPr>
      <w:t>A4410</w:t>
    </w:r>
    <w:r>
      <w:t xml:space="preserve"> </w:t>
    </w:r>
    <w:r w:rsidR="00C509E3">
      <w:t>[3R]</w:t>
    </w:r>
    <w:r w:rsidR="00B017AB">
      <w:t xml:space="preserve"> </w:t>
    </w:r>
    <w:r>
      <w:t>GREENWALD, JASEY</w:t>
    </w:r>
  </w:p>
  <w:p w:rsidR="00EF109D" w:rsidRDefault="00EF109D" w:rsidP="00EF109D">
    <w:pPr>
      <w:pStyle w:val="bpuHeadSpon"/>
    </w:pPr>
    <w:r>
      <w:fldChar w:fldCharType="begin"/>
    </w:r>
    <w:r>
      <w:instrText xml:space="preserve"> PAGE  \* MERGEFORMAT </w:instrText>
    </w:r>
    <w:r>
      <w:fldChar w:fldCharType="separate"/>
    </w:r>
    <w:r w:rsidR="0084503A">
      <w:rPr>
        <w:noProof/>
      </w:rPr>
      <w:t>5</w:t>
    </w:r>
    <w:r>
      <w:fldChar w:fldCharType="end"/>
    </w:r>
  </w:p>
  <w:p w:rsidR="00EF109D" w:rsidRDefault="00EF109D" w:rsidP="00EF1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109D" w:rsidRDefault="00EF109D" w:rsidP="00EF109D">
    <w:pPr>
      <w:pStyle w:val="bpuHeadSpon"/>
    </w:pPr>
    <w:r w:rsidRPr="00EF109D">
      <w:rPr>
        <w:rStyle w:val="bpuHeadSponChar"/>
      </w:rPr>
      <w:t>A4410</w:t>
    </w:r>
    <w:r>
      <w:t xml:space="preserve"> </w:t>
    </w:r>
    <w:r w:rsidR="00C509E3">
      <w:t>[3R]</w:t>
    </w:r>
    <w:r w:rsidR="00B017AB">
      <w:t xml:space="preserve"> </w:t>
    </w:r>
    <w:r>
      <w:t>GREENWALD, JASEY</w:t>
    </w:r>
  </w:p>
  <w:p w:rsidR="00EF109D" w:rsidRDefault="00EF109D" w:rsidP="00EF109D">
    <w:pPr>
      <w:pStyle w:val="bpuHeadSpon"/>
    </w:pPr>
    <w:r>
      <w:fldChar w:fldCharType="begin"/>
    </w:r>
    <w:r>
      <w:instrText xml:space="preserve"> PAGE  \* MERGEFORMAT </w:instrText>
    </w:r>
    <w:r>
      <w:fldChar w:fldCharType="separate"/>
    </w:r>
    <w:r w:rsidR="0084503A">
      <w:rPr>
        <w:noProof/>
      </w:rPr>
      <w:t>2</w:t>
    </w:r>
    <w:r>
      <w:fldChar w:fldCharType="end"/>
    </w:r>
  </w:p>
  <w:p w:rsidR="00EF109D" w:rsidRDefault="00EF109D" w:rsidP="00EF1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9D3"/>
    <w:rsid w:val="000051BD"/>
    <w:rsid w:val="00012A59"/>
    <w:rsid w:val="000160A5"/>
    <w:rsid w:val="0002335B"/>
    <w:rsid w:val="0003549A"/>
    <w:rsid w:val="000367AE"/>
    <w:rsid w:val="00043B22"/>
    <w:rsid w:val="00054975"/>
    <w:rsid w:val="00057D20"/>
    <w:rsid w:val="0006197C"/>
    <w:rsid w:val="0006281F"/>
    <w:rsid w:val="0008141C"/>
    <w:rsid w:val="00094A55"/>
    <w:rsid w:val="000A260A"/>
    <w:rsid w:val="000A44A7"/>
    <w:rsid w:val="000A79D3"/>
    <w:rsid w:val="000B1054"/>
    <w:rsid w:val="000B3411"/>
    <w:rsid w:val="000B3928"/>
    <w:rsid w:val="000C054C"/>
    <w:rsid w:val="000C12C2"/>
    <w:rsid w:val="000D11AF"/>
    <w:rsid w:val="000D6255"/>
    <w:rsid w:val="000D6262"/>
    <w:rsid w:val="000D7B4A"/>
    <w:rsid w:val="000E4006"/>
    <w:rsid w:val="000F3DA2"/>
    <w:rsid w:val="000F5FDE"/>
    <w:rsid w:val="000F7466"/>
    <w:rsid w:val="0012687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62E"/>
    <w:rsid w:val="001B4716"/>
    <w:rsid w:val="001B4EA4"/>
    <w:rsid w:val="001C7C52"/>
    <w:rsid w:val="001D25F3"/>
    <w:rsid w:val="001E15F1"/>
    <w:rsid w:val="001E16FA"/>
    <w:rsid w:val="001E55F2"/>
    <w:rsid w:val="001E6213"/>
    <w:rsid w:val="001F14C7"/>
    <w:rsid w:val="001F7405"/>
    <w:rsid w:val="00205533"/>
    <w:rsid w:val="00212B8D"/>
    <w:rsid w:val="00222983"/>
    <w:rsid w:val="002370D0"/>
    <w:rsid w:val="00253E60"/>
    <w:rsid w:val="00255958"/>
    <w:rsid w:val="00257FA2"/>
    <w:rsid w:val="0026574A"/>
    <w:rsid w:val="002660BB"/>
    <w:rsid w:val="002720E8"/>
    <w:rsid w:val="00275293"/>
    <w:rsid w:val="002776B0"/>
    <w:rsid w:val="00286C7E"/>
    <w:rsid w:val="002A1029"/>
    <w:rsid w:val="002A3A1A"/>
    <w:rsid w:val="002A4692"/>
    <w:rsid w:val="002A4932"/>
    <w:rsid w:val="002A51BA"/>
    <w:rsid w:val="002B2E26"/>
    <w:rsid w:val="002B3FE6"/>
    <w:rsid w:val="002C2D81"/>
    <w:rsid w:val="002C461E"/>
    <w:rsid w:val="002C48BB"/>
    <w:rsid w:val="002C5870"/>
    <w:rsid w:val="002C6CEC"/>
    <w:rsid w:val="002E09CE"/>
    <w:rsid w:val="002E69D1"/>
    <w:rsid w:val="002F3BA6"/>
    <w:rsid w:val="002F6D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2B3"/>
    <w:rsid w:val="00382F1F"/>
    <w:rsid w:val="00391DA4"/>
    <w:rsid w:val="003A3C64"/>
    <w:rsid w:val="003A3F83"/>
    <w:rsid w:val="003C43EF"/>
    <w:rsid w:val="003C5A6B"/>
    <w:rsid w:val="003C7FB2"/>
    <w:rsid w:val="003D1BA0"/>
    <w:rsid w:val="003D24DE"/>
    <w:rsid w:val="003E26D4"/>
    <w:rsid w:val="003E47BA"/>
    <w:rsid w:val="003F3B37"/>
    <w:rsid w:val="0040195A"/>
    <w:rsid w:val="00402DC0"/>
    <w:rsid w:val="00416C4B"/>
    <w:rsid w:val="0041751E"/>
    <w:rsid w:val="004211E5"/>
    <w:rsid w:val="00422091"/>
    <w:rsid w:val="0043184A"/>
    <w:rsid w:val="0043386C"/>
    <w:rsid w:val="00436F2D"/>
    <w:rsid w:val="00436F5D"/>
    <w:rsid w:val="00441B42"/>
    <w:rsid w:val="0045118A"/>
    <w:rsid w:val="00455D51"/>
    <w:rsid w:val="00456BF9"/>
    <w:rsid w:val="00461057"/>
    <w:rsid w:val="004647D5"/>
    <w:rsid w:val="004704A8"/>
    <w:rsid w:val="00471102"/>
    <w:rsid w:val="00471F18"/>
    <w:rsid w:val="004815AA"/>
    <w:rsid w:val="00484144"/>
    <w:rsid w:val="00484C19"/>
    <w:rsid w:val="00485866"/>
    <w:rsid w:val="00492076"/>
    <w:rsid w:val="00493B1D"/>
    <w:rsid w:val="00497037"/>
    <w:rsid w:val="004A3009"/>
    <w:rsid w:val="004A6940"/>
    <w:rsid w:val="004A77A4"/>
    <w:rsid w:val="004C742C"/>
    <w:rsid w:val="004D017C"/>
    <w:rsid w:val="004E1F3E"/>
    <w:rsid w:val="004F21BD"/>
    <w:rsid w:val="004F4F1D"/>
    <w:rsid w:val="004F74DD"/>
    <w:rsid w:val="00501317"/>
    <w:rsid w:val="0050495C"/>
    <w:rsid w:val="00505060"/>
    <w:rsid w:val="00505DC9"/>
    <w:rsid w:val="00506E1E"/>
    <w:rsid w:val="00513C81"/>
    <w:rsid w:val="00524B9C"/>
    <w:rsid w:val="00527BFB"/>
    <w:rsid w:val="00532A32"/>
    <w:rsid w:val="00540B0B"/>
    <w:rsid w:val="005438E2"/>
    <w:rsid w:val="0054460F"/>
    <w:rsid w:val="005536CD"/>
    <w:rsid w:val="00553EC8"/>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B93"/>
    <w:rsid w:val="005E017C"/>
    <w:rsid w:val="005E50C6"/>
    <w:rsid w:val="005F2A97"/>
    <w:rsid w:val="005F399B"/>
    <w:rsid w:val="006019F8"/>
    <w:rsid w:val="00605B20"/>
    <w:rsid w:val="0061136B"/>
    <w:rsid w:val="0061156F"/>
    <w:rsid w:val="00613FF5"/>
    <w:rsid w:val="006155A8"/>
    <w:rsid w:val="00621B94"/>
    <w:rsid w:val="00626239"/>
    <w:rsid w:val="00635316"/>
    <w:rsid w:val="00635449"/>
    <w:rsid w:val="006378C5"/>
    <w:rsid w:val="00645E6A"/>
    <w:rsid w:val="006464D0"/>
    <w:rsid w:val="00665CBC"/>
    <w:rsid w:val="00667A5C"/>
    <w:rsid w:val="00677316"/>
    <w:rsid w:val="00686AEB"/>
    <w:rsid w:val="006928B1"/>
    <w:rsid w:val="006A0A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5D"/>
    <w:rsid w:val="007502CB"/>
    <w:rsid w:val="00752D79"/>
    <w:rsid w:val="00752E20"/>
    <w:rsid w:val="00755040"/>
    <w:rsid w:val="00756EDE"/>
    <w:rsid w:val="00781B4D"/>
    <w:rsid w:val="007824BF"/>
    <w:rsid w:val="00783B8D"/>
    <w:rsid w:val="007913ED"/>
    <w:rsid w:val="00794B94"/>
    <w:rsid w:val="00794BD4"/>
    <w:rsid w:val="007A2F73"/>
    <w:rsid w:val="007A3061"/>
    <w:rsid w:val="007A4D96"/>
    <w:rsid w:val="007A5A0B"/>
    <w:rsid w:val="007B44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03A"/>
    <w:rsid w:val="00845F3C"/>
    <w:rsid w:val="008461B8"/>
    <w:rsid w:val="008462F1"/>
    <w:rsid w:val="00847EF1"/>
    <w:rsid w:val="008538FA"/>
    <w:rsid w:val="008573B0"/>
    <w:rsid w:val="00866563"/>
    <w:rsid w:val="00867AC2"/>
    <w:rsid w:val="0087056E"/>
    <w:rsid w:val="00875402"/>
    <w:rsid w:val="00883E89"/>
    <w:rsid w:val="00884D51"/>
    <w:rsid w:val="008916EC"/>
    <w:rsid w:val="00891E4F"/>
    <w:rsid w:val="008A31C5"/>
    <w:rsid w:val="008A4F9A"/>
    <w:rsid w:val="008B2850"/>
    <w:rsid w:val="008C79B3"/>
    <w:rsid w:val="008D77BD"/>
    <w:rsid w:val="008E308B"/>
    <w:rsid w:val="008E454C"/>
    <w:rsid w:val="008F1E5A"/>
    <w:rsid w:val="00901BDA"/>
    <w:rsid w:val="00904FFB"/>
    <w:rsid w:val="009121D8"/>
    <w:rsid w:val="0091520C"/>
    <w:rsid w:val="00916F7A"/>
    <w:rsid w:val="00917FE3"/>
    <w:rsid w:val="009318C7"/>
    <w:rsid w:val="00931C09"/>
    <w:rsid w:val="009348C2"/>
    <w:rsid w:val="00940552"/>
    <w:rsid w:val="009440D0"/>
    <w:rsid w:val="009466C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F6"/>
    <w:rsid w:val="00A222C2"/>
    <w:rsid w:val="00A305D6"/>
    <w:rsid w:val="00A342C4"/>
    <w:rsid w:val="00A50F6B"/>
    <w:rsid w:val="00A52237"/>
    <w:rsid w:val="00A53FCA"/>
    <w:rsid w:val="00A551D6"/>
    <w:rsid w:val="00A6251B"/>
    <w:rsid w:val="00A6754E"/>
    <w:rsid w:val="00A7080D"/>
    <w:rsid w:val="00A70F58"/>
    <w:rsid w:val="00A72987"/>
    <w:rsid w:val="00A7346B"/>
    <w:rsid w:val="00A74837"/>
    <w:rsid w:val="00A757D8"/>
    <w:rsid w:val="00A84C4F"/>
    <w:rsid w:val="00A932A1"/>
    <w:rsid w:val="00A96E06"/>
    <w:rsid w:val="00AA1D55"/>
    <w:rsid w:val="00AA5731"/>
    <w:rsid w:val="00AA6197"/>
    <w:rsid w:val="00AA6C70"/>
    <w:rsid w:val="00AB16FD"/>
    <w:rsid w:val="00AB4813"/>
    <w:rsid w:val="00AC1F28"/>
    <w:rsid w:val="00AC6466"/>
    <w:rsid w:val="00AC7639"/>
    <w:rsid w:val="00AD08BB"/>
    <w:rsid w:val="00AD0EC0"/>
    <w:rsid w:val="00AD70D6"/>
    <w:rsid w:val="00AD75BC"/>
    <w:rsid w:val="00AD7BB0"/>
    <w:rsid w:val="00AD7BC9"/>
    <w:rsid w:val="00AE1871"/>
    <w:rsid w:val="00AF1A8C"/>
    <w:rsid w:val="00AF7064"/>
    <w:rsid w:val="00B0116D"/>
    <w:rsid w:val="00B01173"/>
    <w:rsid w:val="00B017AB"/>
    <w:rsid w:val="00B02F35"/>
    <w:rsid w:val="00B05A3C"/>
    <w:rsid w:val="00B07100"/>
    <w:rsid w:val="00B1138C"/>
    <w:rsid w:val="00B2574A"/>
    <w:rsid w:val="00B35D8A"/>
    <w:rsid w:val="00B41A9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9E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90C"/>
    <w:rsid w:val="00CE78BF"/>
    <w:rsid w:val="00CF65EB"/>
    <w:rsid w:val="00CF7084"/>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E10"/>
    <w:rsid w:val="00D6090A"/>
    <w:rsid w:val="00D62FA3"/>
    <w:rsid w:val="00D63B6F"/>
    <w:rsid w:val="00D64A90"/>
    <w:rsid w:val="00D9410B"/>
    <w:rsid w:val="00D9608F"/>
    <w:rsid w:val="00D9695B"/>
    <w:rsid w:val="00DA2417"/>
    <w:rsid w:val="00DA5585"/>
    <w:rsid w:val="00DB02AC"/>
    <w:rsid w:val="00DB3115"/>
    <w:rsid w:val="00DB6AA2"/>
    <w:rsid w:val="00DE10D1"/>
    <w:rsid w:val="00DE2514"/>
    <w:rsid w:val="00DE6851"/>
    <w:rsid w:val="00DF03EE"/>
    <w:rsid w:val="00E01B71"/>
    <w:rsid w:val="00E05A7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24"/>
    <w:rsid w:val="00EA7C16"/>
    <w:rsid w:val="00EB679C"/>
    <w:rsid w:val="00EC5281"/>
    <w:rsid w:val="00EC791D"/>
    <w:rsid w:val="00EC7CA6"/>
    <w:rsid w:val="00ED3C5D"/>
    <w:rsid w:val="00ED4553"/>
    <w:rsid w:val="00EF109D"/>
    <w:rsid w:val="00F00D08"/>
    <w:rsid w:val="00F06BAC"/>
    <w:rsid w:val="00F15583"/>
    <w:rsid w:val="00F200EE"/>
    <w:rsid w:val="00F22481"/>
    <w:rsid w:val="00F2542E"/>
    <w:rsid w:val="00F27278"/>
    <w:rsid w:val="00F32E13"/>
    <w:rsid w:val="00F344E3"/>
    <w:rsid w:val="00F3475D"/>
    <w:rsid w:val="00F34D58"/>
    <w:rsid w:val="00F41A9D"/>
    <w:rsid w:val="00F44314"/>
    <w:rsid w:val="00F54B9C"/>
    <w:rsid w:val="00F56E96"/>
    <w:rsid w:val="00F573DD"/>
    <w:rsid w:val="00F61E59"/>
    <w:rsid w:val="00F63D99"/>
    <w:rsid w:val="00F6426B"/>
    <w:rsid w:val="00F709B3"/>
    <w:rsid w:val="00F71A5E"/>
    <w:rsid w:val="00F86C34"/>
    <w:rsid w:val="00FA0AFC"/>
    <w:rsid w:val="00FA1C82"/>
    <w:rsid w:val="00FA2ED1"/>
    <w:rsid w:val="00FA4A52"/>
    <w:rsid w:val="00FB4045"/>
    <w:rsid w:val="00FB4D8E"/>
    <w:rsid w:val="00FB70F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938820"/>
  <w15:docId w15:val="{EC1CEB77-445B-4D1F-AEE9-3A484DDE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109D"/>
  </w:style>
  <w:style w:type="paragraph" w:styleId="BalloonText">
    <w:name w:val="Balloon Text"/>
    <w:basedOn w:val="Normal"/>
    <w:link w:val="BalloonTextChar"/>
    <w:semiHidden/>
    <w:unhideWhenUsed/>
    <w:rsid w:val="00EA1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8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F4049-5D19-4196-8DAF-A65A2E522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1868</Words>
  <Characters>10171</Characters>
  <Application>Microsoft Office Word</Application>
  <DocSecurity>0</DocSecurity>
  <Lines>231</Lines>
  <Paragraphs>66</Paragraphs>
  <ScaleCrop>false</ScaleCrop>
  <HeadingPairs>
    <vt:vector size="2" baseType="variant">
      <vt:variant>
        <vt:lpstr>Title</vt:lpstr>
      </vt:variant>
      <vt:variant>
        <vt:i4>1</vt:i4>
      </vt:variant>
    </vt:vector>
  </HeadingPairs>
  <TitlesOfParts>
    <vt:vector size="1" baseType="lpstr">
      <vt:lpstr>A4410 3R</vt:lpstr>
    </vt:vector>
  </TitlesOfParts>
  <Manager>R230</Manager>
  <Company>NJ Office of Legislative Services</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3R</dc:title>
  <dc:subject>20-8228</dc:subject>
  <dc:creator>Assemblyman  GREENWALD, Assemblywoman  JASEY</dc:creator>
  <cp:keywords>A4410|5|ER |302|227|252|!|0|</cp:keywords>
  <dc:description>INTRODUCED JULY 16, 2020_x000d_
Amended 10/8/20_x000d_
Amended 11/12/20_x000d_
Amended 12/14/20</dc:description>
  <cp:lastModifiedBy>Todaro, Vivian</cp:lastModifiedBy>
  <cp:revision>2</cp:revision>
  <cp:lastPrinted>2021-01-12T16:24:00Z</cp:lastPrinted>
  <dcterms:created xsi:type="dcterms:W3CDTF">2021-01-12T16:25:00Z</dcterms:created>
  <dcterms:modified xsi:type="dcterms:W3CDTF">2021-01-12T16:25:00Z</dcterms:modified>
  <cp:category>ss.1-6: C.18A:71B-111 et seq.;s.7: Eff. date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