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228B" w:rsidRDefault="0097228B" w:rsidP="0097228B">
      <w:pPr>
        <w:pStyle w:val="bpuBill"/>
      </w:pPr>
      <w:bookmarkStart w:id="0" w:name="bpuFrontPg"/>
      <w:bookmarkStart w:id="1" w:name="_GoBack"/>
      <w:bookmarkEnd w:id="0"/>
      <w:bookmarkEnd w:id="1"/>
      <w:r>
        <w:t xml:space="preserve">ASSEMBLY, No. 4412 </w:t>
      </w:r>
    </w:p>
    <w:p w:rsidR="0097228B" w:rsidRPr="009D38FF" w:rsidRDefault="0097228B" w:rsidP="0097228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8133435" r:id="rId8"/>
        </w:object>
      </w:r>
    </w:p>
    <w:p w:rsidR="0097228B" w:rsidRDefault="0097228B" w:rsidP="0097228B">
      <w:pPr>
        <w:pStyle w:val="bpuState"/>
      </w:pPr>
      <w:r>
        <w:t>STATE OF NEW JERSEY</w:t>
      </w:r>
    </w:p>
    <w:p w:rsidR="0097228B" w:rsidRDefault="0097228B" w:rsidP="0097228B">
      <w:pPr>
        <w:pStyle w:val="bpuLegislature"/>
      </w:pPr>
      <w:r>
        <w:t>219th LEGISLATURE</w:t>
      </w:r>
    </w:p>
    <w:p w:rsidR="0097228B" w:rsidRDefault="0097228B" w:rsidP="0097228B">
      <w:pPr>
        <w:pStyle w:val="bpuWpGraphic"/>
      </w:pPr>
      <w:r>
        <w:object w:dxaOrig="8985" w:dyaOrig="255">
          <v:shape id="_x0000_i1026" type="#_x0000_t75" style="width:6in;height:12pt" o:ole="">
            <v:imagedata r:id="rId7" o:title=""/>
          </v:shape>
          <o:OLEObject Type="Embed" ProgID="WPWin6.1" ShapeID="_x0000_i1026" DrawAspect="Content" ObjectID="_1658133436" r:id="rId9"/>
        </w:object>
      </w:r>
      <w:r>
        <w:t xml:space="preserve">  </w:t>
      </w:r>
    </w:p>
    <w:p w:rsidR="0097228B" w:rsidRDefault="0097228B" w:rsidP="0097228B">
      <w:pPr>
        <w:pStyle w:val="bpuIntro"/>
      </w:pPr>
      <w:r>
        <w:t>INTRODUCED JULY 16, 2020</w:t>
      </w:r>
    </w:p>
    <w:p w:rsidR="0097228B" w:rsidRDefault="0097228B" w:rsidP="0097228B">
      <w:pPr>
        <w:pStyle w:val="bpuIntro"/>
      </w:pPr>
    </w:p>
    <w:p w:rsidR="0097228B" w:rsidRDefault="0097228B" w:rsidP="0097228B">
      <w:pPr>
        <w:pStyle w:val="bpuIntro"/>
        <w:sectPr w:rsidR="0097228B" w:rsidSect="003A386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7228B" w:rsidRDefault="0097228B" w:rsidP="0097228B">
      <w:pPr>
        <w:pStyle w:val="bpuIntro"/>
      </w:pPr>
    </w:p>
    <w:p w:rsidR="0097228B" w:rsidRDefault="0097228B" w:rsidP="0097228B">
      <w:pPr>
        <w:pStyle w:val="bpuSponsor"/>
      </w:pPr>
      <w:r>
        <w:t>Sponsored by:</w:t>
      </w:r>
    </w:p>
    <w:p w:rsidR="0097228B" w:rsidRDefault="0097228B" w:rsidP="0097228B">
      <w:pPr>
        <w:pStyle w:val="bpuSponsor"/>
      </w:pPr>
      <w:r>
        <w:t>Assemblyman  ROY FREIMAN</w:t>
      </w:r>
    </w:p>
    <w:p w:rsidR="0097228B" w:rsidRDefault="0097228B" w:rsidP="0097228B">
      <w:pPr>
        <w:pStyle w:val="bpuSponsor"/>
      </w:pPr>
      <w:r>
        <w:t>District 16 (Hunterdon, Mercer, Middlesex and Somerset)</w:t>
      </w:r>
    </w:p>
    <w:p w:rsidR="0097228B" w:rsidRDefault="008068DB" w:rsidP="008068DB">
      <w:pPr>
        <w:pStyle w:val="bpuSponsor"/>
      </w:pPr>
      <w:r>
        <w:t>Assemblyman  ANTHONY S. VERRELLI</w:t>
      </w:r>
    </w:p>
    <w:p w:rsidR="008068DB" w:rsidRDefault="008068DB" w:rsidP="008068DB">
      <w:pPr>
        <w:pStyle w:val="bpuSponsor"/>
      </w:pPr>
      <w:r>
        <w:t>District 15 (Hunterdon and Mercer)</w:t>
      </w:r>
    </w:p>
    <w:p w:rsidR="008068DB" w:rsidRDefault="00081E1C" w:rsidP="00081E1C">
      <w:pPr>
        <w:pStyle w:val="bpuSponsor"/>
      </w:pPr>
      <w:r>
        <w:t>Assemblywoman  VERLINA REYNOLDS-JACKSON</w:t>
      </w:r>
    </w:p>
    <w:p w:rsidR="00081E1C" w:rsidRDefault="00081E1C" w:rsidP="00081E1C">
      <w:pPr>
        <w:pStyle w:val="bpuSponsor"/>
      </w:pPr>
      <w:r>
        <w:t>District 15 (Hunterdon and Mercer)</w:t>
      </w:r>
    </w:p>
    <w:p w:rsidR="00081E1C" w:rsidRPr="00081E1C" w:rsidRDefault="00081E1C" w:rsidP="00081E1C">
      <w:pPr>
        <w:pStyle w:val="bpuSponsor"/>
      </w:pPr>
    </w:p>
    <w:p w:rsidR="0097228B" w:rsidRDefault="003A386B" w:rsidP="003A386B">
      <w:pPr>
        <w:pStyle w:val="bpuSponsor"/>
      </w:pPr>
      <w:r>
        <w:t>Co-Sponsored by:</w:t>
      </w:r>
    </w:p>
    <w:p w:rsidR="003A386B" w:rsidRPr="003A386B" w:rsidRDefault="003A386B" w:rsidP="003A386B">
      <w:pPr>
        <w:pStyle w:val="bpuSponsor"/>
      </w:pPr>
      <w:r w:rsidRPr="003A386B">
        <w:t xml:space="preserve">Assemblywoman </w:t>
      </w:r>
      <w:proofErr w:type="spellStart"/>
      <w:r w:rsidRPr="003A386B">
        <w:t>Vainieri</w:t>
      </w:r>
      <w:proofErr w:type="spellEnd"/>
      <w:r w:rsidRPr="003A386B">
        <w:t xml:space="preserve"> </w:t>
      </w:r>
      <w:proofErr w:type="spellStart"/>
      <w:r w:rsidRPr="003A386B">
        <w:t>Huttle</w:t>
      </w:r>
      <w:proofErr w:type="spellEnd"/>
      <w:r w:rsidRPr="003A386B">
        <w:t>, Assemblyman Caputo, Assemblywomen Timberlake, Downey, Assemblyman DeAngelo and Assemblywoman Swain</w:t>
      </w:r>
    </w:p>
    <w:p w:rsidR="0097228B" w:rsidRDefault="0097228B" w:rsidP="0097228B">
      <w:pPr>
        <w:pStyle w:val="bpuSponsor"/>
      </w:pPr>
    </w:p>
    <w:p w:rsidR="003A386B" w:rsidRDefault="003A386B" w:rsidP="003A386B"/>
    <w:p w:rsidR="003A386B" w:rsidRPr="003A386B" w:rsidRDefault="003A386B" w:rsidP="003A386B"/>
    <w:p w:rsidR="0097228B" w:rsidRDefault="0097228B" w:rsidP="0097228B">
      <w:pPr>
        <w:pStyle w:val="bpuSponsor"/>
      </w:pPr>
    </w:p>
    <w:p w:rsidR="0097228B" w:rsidRDefault="0097228B" w:rsidP="00C918BC">
      <w:pPr>
        <w:pStyle w:val="bpuSponsor"/>
      </w:pPr>
      <w:r>
        <w:t>SYNOPSIS</w:t>
      </w:r>
    </w:p>
    <w:p w:rsidR="0097228B" w:rsidRDefault="00C918BC" w:rsidP="0097228B">
      <w:pPr>
        <w:pStyle w:val="bpuNormText"/>
      </w:pPr>
      <w:r>
        <w:tab/>
      </w:r>
      <w:r w:rsidR="0097228B">
        <w:t>Requires facilities offering COVID-19 tests to provide accurate timeframes for test results; requires DOH to update COVID-19 website with information regarding testing locations that provide COVID-19 test results within 48 hours.</w:t>
      </w:r>
    </w:p>
    <w:p w:rsidR="0097228B" w:rsidRDefault="0097228B" w:rsidP="0097228B">
      <w:pPr>
        <w:pStyle w:val="bpuNormText"/>
      </w:pPr>
    </w:p>
    <w:p w:rsidR="0097228B" w:rsidRDefault="0097228B" w:rsidP="0097228B">
      <w:pPr>
        <w:pStyle w:val="bpuSponsor"/>
      </w:pPr>
      <w:r>
        <w:t xml:space="preserve">CURRENT VERSION OF TEXT </w:t>
      </w:r>
    </w:p>
    <w:p w:rsidR="0097228B" w:rsidRDefault="0097228B" w:rsidP="0097228B">
      <w:pPr>
        <w:pStyle w:val="bpuNormText"/>
      </w:pPr>
      <w:r>
        <w:tab/>
        <w:t>As introduced.</w:t>
      </w:r>
    </w:p>
    <w:p w:rsidR="0097228B" w:rsidRDefault="0097228B" w:rsidP="0097228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7228B" w:rsidRDefault="0097228B" w:rsidP="008916EC">
      <w:pPr>
        <w:pStyle w:val="FronterPage"/>
        <w:tabs>
          <w:tab w:val="clear" w:pos="720"/>
          <w:tab w:val="clear" w:pos="1440"/>
          <w:tab w:val="clear" w:pos="2160"/>
          <w:tab w:val="clear" w:pos="2880"/>
          <w:tab w:val="clear" w:pos="3600"/>
          <w:tab w:val="clear" w:pos="4320"/>
          <w:tab w:val="clear" w:pos="5040"/>
        </w:tabs>
        <w:sectPr w:rsidR="0097228B" w:rsidSect="0097228B">
          <w:type w:val="continuous"/>
          <w:pgSz w:w="12240" w:h="20160" w:code="5"/>
          <w:pgMar w:top="1440" w:right="2275" w:bottom="1440" w:left="2275" w:header="72" w:footer="720" w:gutter="0"/>
          <w:pgNumType w:start="1"/>
          <w:cols w:space="720"/>
          <w:docGrid w:linePitch="360"/>
        </w:sectPr>
      </w:pPr>
    </w:p>
    <w:p w:rsidR="00686AEB" w:rsidRPr="00677316" w:rsidRDefault="00126CA4" w:rsidP="003E47BA">
      <w:pPr>
        <w:pStyle w:val="HangingAnAct"/>
        <w:rPr>
          <w:rStyle w:val="HangingAnActChar"/>
        </w:rPr>
      </w:pPr>
      <w:r>
        <w:rPr>
          <w:rStyle w:val="BillHead"/>
        </w:rPr>
        <w:lastRenderedPageBreak/>
        <w:t>An Act</w:t>
      </w:r>
      <w:r w:rsidR="00686AEB" w:rsidRPr="006B7FA7">
        <w:rPr>
          <w:rStyle w:val="HangingAnActChar"/>
        </w:rPr>
        <w:t xml:space="preserve"> </w:t>
      </w:r>
      <w:r w:rsidR="00CF0F5F" w:rsidRPr="00CF0F5F">
        <w:rPr>
          <w:rStyle w:val="HangingAnActChar"/>
        </w:rPr>
        <w:t>concerning coronavirus disease 2019 testing.</w:t>
      </w:r>
    </w:p>
    <w:p w:rsidR="000B1054" w:rsidRPr="00D71D68" w:rsidRDefault="000B1054" w:rsidP="000B1054"/>
    <w:p w:rsidR="00686AEB" w:rsidRPr="00AA7880" w:rsidRDefault="00686AEB" w:rsidP="00686AEB">
      <w:r>
        <w:tab/>
      </w:r>
      <w:r w:rsidR="00126CA4">
        <w:rPr>
          <w:rStyle w:val="BillHeading2"/>
        </w:rPr>
        <w:t>Be It Enacted</w:t>
      </w:r>
      <w:r>
        <w:rPr>
          <w:rStyle w:val="BillHeading2"/>
        </w:rPr>
        <w:t xml:space="preserve"> </w:t>
      </w:r>
      <w:r w:rsidR="00126CA4">
        <w:rPr>
          <w:rStyle w:val="BillLanguage"/>
        </w:rPr>
        <w:t>by the Senate and General Assembly of the State of New Jersey:</w:t>
      </w:r>
    </w:p>
    <w:p w:rsidR="00686AEB" w:rsidRPr="00D71D68" w:rsidRDefault="00686AEB" w:rsidP="00686AEB"/>
    <w:p w:rsidR="00CF0F5F" w:rsidRDefault="00686AEB" w:rsidP="00CF0F5F">
      <w:r>
        <w:tab/>
      </w:r>
      <w:r w:rsidR="00C918BC">
        <w:t>1.</w:t>
      </w:r>
      <w:r w:rsidR="00C918BC">
        <w:tab/>
      </w:r>
      <w:r w:rsidR="00A556FC">
        <w:t>Prior to testing an individual for the coronavirus disease 2019, a</w:t>
      </w:r>
      <w:r w:rsidR="00CF0F5F">
        <w:t xml:space="preserve"> public or private facility</w:t>
      </w:r>
      <w:r w:rsidR="00755CBA">
        <w:t xml:space="preserve"> that</w:t>
      </w:r>
      <w:r w:rsidR="00CF0F5F">
        <w:t xml:space="preserve"> performs coronavirus disease 2019 tests</w:t>
      </w:r>
      <w:r w:rsidR="00BD343D">
        <w:t>,</w:t>
      </w:r>
      <w:r w:rsidR="00934AA3">
        <w:t xml:space="preserve"> shall inform the</w:t>
      </w:r>
      <w:r w:rsidR="00CF0F5F">
        <w:t xml:space="preserve"> individual of the time</w:t>
      </w:r>
      <w:r w:rsidR="00934AA3">
        <w:t>frame in which he or she</w:t>
      </w:r>
      <w:r w:rsidR="00CF0F5F">
        <w:t xml:space="preserve"> will receive test results</w:t>
      </w:r>
      <w:r w:rsidR="00A556FC">
        <w:t xml:space="preserve"> and provide t</w:t>
      </w:r>
      <w:r w:rsidR="00934AA3">
        <w:t>he individual the results of his or her</w:t>
      </w:r>
      <w:r w:rsidR="00A556FC">
        <w:t xml:space="preserve"> coronavirus disease 2019</w:t>
      </w:r>
      <w:r w:rsidR="00D96584">
        <w:t xml:space="preserve"> test within the</w:t>
      </w:r>
      <w:r w:rsidR="00934AA3">
        <w:t xml:space="preserve"> </w:t>
      </w:r>
      <w:r w:rsidR="00A556FC">
        <w:t>timeframe</w:t>
      </w:r>
      <w:r w:rsidR="00934AA3">
        <w:t xml:space="preserve"> specified b</w:t>
      </w:r>
      <w:r w:rsidR="00FA0598">
        <w:t>y the facility</w:t>
      </w:r>
      <w:r w:rsidR="00CF0F5F">
        <w:t xml:space="preserve">.  </w:t>
      </w:r>
    </w:p>
    <w:p w:rsidR="00CF0F5F" w:rsidRDefault="00CF0F5F" w:rsidP="00CF0F5F"/>
    <w:p w:rsidR="00326BB5" w:rsidRDefault="00C918BC" w:rsidP="00326BB5">
      <w:r>
        <w:tab/>
        <w:t>2.</w:t>
      </w:r>
      <w:r>
        <w:tab/>
      </w:r>
      <w:r w:rsidR="00326BB5">
        <w:t>The Commissioner of Health shall update the New Jersey COVID-19 Information Hub Internet website in a manner that provides information regarding which testing locations listed on the website provide a coronavirus disease 2019 test result within 48 hours after</w:t>
      </w:r>
      <w:r w:rsidR="00A468EE">
        <w:t xml:space="preserve"> a test i</w:t>
      </w:r>
      <w:r w:rsidR="00326BB5">
        <w:t xml:space="preserve">s performed. </w:t>
      </w:r>
    </w:p>
    <w:p w:rsidR="00326BB5" w:rsidRPr="00D71D68" w:rsidRDefault="00326BB5" w:rsidP="00CF0F5F"/>
    <w:p w:rsidR="00CF0F5F" w:rsidRPr="00AA7880" w:rsidRDefault="00326BB5" w:rsidP="00CF0F5F">
      <w:r>
        <w:tab/>
        <w:t>3</w:t>
      </w:r>
      <w:r w:rsidR="00C918BC">
        <w:t>.</w:t>
      </w:r>
      <w:r w:rsidR="00C918BC">
        <w:tab/>
      </w:r>
      <w:r w:rsidR="00CF0F5F">
        <w:t>This act shall take effect immediately and shall expire upon the end of both the state of emergency and the public health emergency declared in response to the coronavirus disease 2019.</w:t>
      </w:r>
    </w:p>
    <w:p w:rsidR="00686AEB" w:rsidRPr="00AA7880" w:rsidRDefault="00686AE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934AA3" w:rsidRDefault="00BD343D" w:rsidP="00934AA3">
      <w:r>
        <w:tab/>
        <w:t>This bill r</w:t>
      </w:r>
      <w:r w:rsidRPr="00BD343D">
        <w:t>equires facilities offering</w:t>
      </w:r>
      <w:r w:rsidR="00934AA3">
        <w:t xml:space="preserve"> coronavirus disease 2019</w:t>
      </w:r>
      <w:r w:rsidRPr="00BD343D">
        <w:t xml:space="preserve"> </w:t>
      </w:r>
      <w:r w:rsidR="00934AA3">
        <w:t>(</w:t>
      </w:r>
      <w:r w:rsidRPr="00BD343D">
        <w:t>COVID-19</w:t>
      </w:r>
      <w:r w:rsidR="00934AA3">
        <w:t>)</w:t>
      </w:r>
      <w:r w:rsidRPr="00BD343D">
        <w:t xml:space="preserve"> tests to provide accur</w:t>
      </w:r>
      <w:r w:rsidR="00A468EE">
        <w:t xml:space="preserve">ate timeframes for test results, and requires the Commissioner of Health </w:t>
      </w:r>
      <w:r w:rsidR="00A468EE" w:rsidRPr="00A468EE">
        <w:t>to update</w:t>
      </w:r>
      <w:r w:rsidR="00A468EE">
        <w:t xml:space="preserve"> the State’s</w:t>
      </w:r>
      <w:r w:rsidR="00A468EE" w:rsidRPr="00A468EE">
        <w:t xml:space="preserve"> COVID-19 website with information regarding testing locations that provide COVID-19 test results within 48 hours.</w:t>
      </w:r>
    </w:p>
    <w:p w:rsidR="00BD343D" w:rsidRDefault="00934AA3" w:rsidP="00934AA3">
      <w:r>
        <w:tab/>
        <w:t>The bill provides that</w:t>
      </w:r>
      <w:r w:rsidR="00755CBA">
        <w:t>,</w:t>
      </w:r>
      <w:r>
        <w:t xml:space="preserve"> prior to testing an individual </w:t>
      </w:r>
      <w:r w:rsidR="000B268B">
        <w:t xml:space="preserve">for </w:t>
      </w:r>
      <w:r w:rsidR="00A36209">
        <w:t>COVID-</w:t>
      </w:r>
      <w:r>
        <w:t>19, a p</w:t>
      </w:r>
      <w:r w:rsidR="00755CBA">
        <w:t>ublic or private facility that</w:t>
      </w:r>
      <w:r>
        <w:t xml:space="preserve"> performs </w:t>
      </w:r>
      <w:r w:rsidR="00A36209">
        <w:t>COVID-</w:t>
      </w:r>
      <w:r>
        <w:t>19 tests,</w:t>
      </w:r>
      <w:r w:rsidR="000B268B">
        <w:t xml:space="preserve"> is to</w:t>
      </w:r>
      <w:r>
        <w:t xml:space="preserve"> inform the individual of the timeframe in which he or she will receive test results and provide the individual the results of his or her </w:t>
      </w:r>
      <w:r w:rsidR="00A36209">
        <w:t xml:space="preserve">COVID-19 </w:t>
      </w:r>
      <w:r>
        <w:t>test within the timeframe specified by th</w:t>
      </w:r>
      <w:r w:rsidR="00FA0598">
        <w:t>e facility</w:t>
      </w:r>
      <w:r>
        <w:t xml:space="preserve">.  </w:t>
      </w:r>
      <w:r w:rsidR="00BD343D">
        <w:t xml:space="preserve"> </w:t>
      </w:r>
    </w:p>
    <w:p w:rsidR="00BD343D" w:rsidRDefault="00A468EE" w:rsidP="00C918BC">
      <w:r>
        <w:tab/>
        <w:t>Under the bill, the Commissioner of Health is to update the New Jersey COVID-19 Information Hub Internet website in a manner that provides information regarding which testing locations listed on the website provide a coronavirus disease 2019 test result within 48 hours after a test is performed.</w:t>
      </w:r>
    </w:p>
    <w:sectPr w:rsidR="00BD343D" w:rsidSect="0097228B">
      <w:head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45F2" w:rsidRDefault="008F45F2">
      <w:r>
        <w:separator/>
      </w:r>
    </w:p>
  </w:endnote>
  <w:endnote w:type="continuationSeparator" w:id="0">
    <w:p w:rsidR="008F45F2" w:rsidRDefault="008F45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68DB" w:rsidRDefault="003A386B" w:rsidP="003A386B">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45F2" w:rsidRDefault="008F45F2">
      <w:r>
        <w:separator/>
      </w:r>
    </w:p>
  </w:footnote>
  <w:footnote w:type="continuationSeparator" w:id="0">
    <w:p w:rsidR="008F45F2" w:rsidRDefault="008F45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7526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7228B" w:rsidRDefault="0097228B" w:rsidP="0097228B">
    <w:pPr>
      <w:pStyle w:val="bpuHeadSpon"/>
    </w:pPr>
    <w:r w:rsidRPr="0097228B">
      <w:rPr>
        <w:rStyle w:val="bpuHeadSponChar"/>
      </w:rPr>
      <w:t>A4412</w:t>
    </w:r>
    <w:r>
      <w:t xml:space="preserve"> FREIMAN</w:t>
    </w:r>
  </w:p>
  <w:p w:rsidR="0097228B" w:rsidRDefault="0097228B" w:rsidP="0097228B">
    <w:pPr>
      <w:pStyle w:val="bpuHeadSpon"/>
    </w:pPr>
    <w:r>
      <w:fldChar w:fldCharType="begin"/>
    </w:r>
    <w:r>
      <w:instrText xml:space="preserve"> PAGE  \* MERGEFORMAT </w:instrText>
    </w:r>
    <w:r>
      <w:fldChar w:fldCharType="separate"/>
    </w:r>
    <w:r w:rsidR="00C918BC">
      <w:rPr>
        <w:noProof/>
      </w:rPr>
      <w:t>3</w:t>
    </w:r>
    <w:r>
      <w:fldChar w:fldCharType="end"/>
    </w:r>
  </w:p>
  <w:p w:rsidR="0097228B" w:rsidRDefault="0097228B" w:rsidP="0097228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7228B" w:rsidRDefault="0097228B" w:rsidP="0097228B">
    <w:pPr>
      <w:pStyle w:val="bpuHeadSpon"/>
    </w:pPr>
    <w:r w:rsidRPr="0097228B">
      <w:rPr>
        <w:rStyle w:val="bpuHeadSponChar"/>
      </w:rPr>
      <w:t>A4412</w:t>
    </w:r>
    <w:r>
      <w:t xml:space="preserve"> FREIMAN</w:t>
    </w:r>
    <w:r w:rsidR="008068DB">
      <w:t>, VERRELLI</w:t>
    </w:r>
  </w:p>
  <w:p w:rsidR="0097228B" w:rsidRDefault="0097228B" w:rsidP="0097228B">
    <w:pPr>
      <w:pStyle w:val="bpuHeadSpon"/>
    </w:pPr>
    <w:r>
      <w:fldChar w:fldCharType="begin"/>
    </w:r>
    <w:r>
      <w:instrText xml:space="preserve"> PAGE  \* MERGEFORMAT </w:instrText>
    </w:r>
    <w:r>
      <w:fldChar w:fldCharType="separate"/>
    </w:r>
    <w:r w:rsidR="00D40120">
      <w:rPr>
        <w:noProof/>
      </w:rPr>
      <w:t>2</w:t>
    </w:r>
    <w:r>
      <w:fldChar w:fldCharType="end"/>
    </w:r>
  </w:p>
  <w:p w:rsidR="0097228B" w:rsidRDefault="0097228B" w:rsidP="0097228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hideGrammaticalErrors/>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5F2"/>
    <w:rsid w:val="000051BD"/>
    <w:rsid w:val="000160A5"/>
    <w:rsid w:val="0002335B"/>
    <w:rsid w:val="0003549A"/>
    <w:rsid w:val="000367AE"/>
    <w:rsid w:val="00043B22"/>
    <w:rsid w:val="00054975"/>
    <w:rsid w:val="00057D20"/>
    <w:rsid w:val="0006197C"/>
    <w:rsid w:val="0006281F"/>
    <w:rsid w:val="000721F1"/>
    <w:rsid w:val="0008141C"/>
    <w:rsid w:val="00081E1C"/>
    <w:rsid w:val="00094A55"/>
    <w:rsid w:val="000A44A7"/>
    <w:rsid w:val="000B1054"/>
    <w:rsid w:val="000B268B"/>
    <w:rsid w:val="000B3411"/>
    <w:rsid w:val="000C054C"/>
    <w:rsid w:val="000C12C2"/>
    <w:rsid w:val="000D11AF"/>
    <w:rsid w:val="000D6255"/>
    <w:rsid w:val="000D6262"/>
    <w:rsid w:val="000D7B4A"/>
    <w:rsid w:val="000E4006"/>
    <w:rsid w:val="000F3DA2"/>
    <w:rsid w:val="000F5FDE"/>
    <w:rsid w:val="000F7466"/>
    <w:rsid w:val="00126CA4"/>
    <w:rsid w:val="0013000E"/>
    <w:rsid w:val="00133F81"/>
    <w:rsid w:val="00135943"/>
    <w:rsid w:val="001645FB"/>
    <w:rsid w:val="00173D2B"/>
    <w:rsid w:val="00181676"/>
    <w:rsid w:val="00183603"/>
    <w:rsid w:val="001920C2"/>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6BB5"/>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86B"/>
    <w:rsid w:val="003A3C64"/>
    <w:rsid w:val="003A3F83"/>
    <w:rsid w:val="003C2153"/>
    <w:rsid w:val="003C43EF"/>
    <w:rsid w:val="003C5A6B"/>
    <w:rsid w:val="003C7FB2"/>
    <w:rsid w:val="003D24DE"/>
    <w:rsid w:val="003E26D4"/>
    <w:rsid w:val="003E47BA"/>
    <w:rsid w:val="003F3B37"/>
    <w:rsid w:val="0040195A"/>
    <w:rsid w:val="00402DC0"/>
    <w:rsid w:val="00416C4B"/>
    <w:rsid w:val="0041751E"/>
    <w:rsid w:val="00417EC8"/>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11E9"/>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1F46"/>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5CBA"/>
    <w:rsid w:val="00756EDE"/>
    <w:rsid w:val="00767034"/>
    <w:rsid w:val="00781B4D"/>
    <w:rsid w:val="007824BF"/>
    <w:rsid w:val="0078298C"/>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68DB"/>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265C"/>
    <w:rsid w:val="008A31C5"/>
    <w:rsid w:val="008A4F9A"/>
    <w:rsid w:val="008B2850"/>
    <w:rsid w:val="008C79B3"/>
    <w:rsid w:val="008D77BD"/>
    <w:rsid w:val="008E454C"/>
    <w:rsid w:val="008F1E5A"/>
    <w:rsid w:val="008F45F2"/>
    <w:rsid w:val="00901BDA"/>
    <w:rsid w:val="009121D8"/>
    <w:rsid w:val="00916F7A"/>
    <w:rsid w:val="00917FE3"/>
    <w:rsid w:val="009318C7"/>
    <w:rsid w:val="00931C09"/>
    <w:rsid w:val="009348C2"/>
    <w:rsid w:val="00934AA3"/>
    <w:rsid w:val="009440D0"/>
    <w:rsid w:val="00951B3C"/>
    <w:rsid w:val="009523A3"/>
    <w:rsid w:val="00960958"/>
    <w:rsid w:val="00963A46"/>
    <w:rsid w:val="00966A3E"/>
    <w:rsid w:val="00971493"/>
    <w:rsid w:val="00971AD9"/>
    <w:rsid w:val="0097228B"/>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6209"/>
    <w:rsid w:val="00A468EE"/>
    <w:rsid w:val="00A50F6B"/>
    <w:rsid w:val="00A52237"/>
    <w:rsid w:val="00A551D6"/>
    <w:rsid w:val="00A556FC"/>
    <w:rsid w:val="00A6251B"/>
    <w:rsid w:val="00A6754E"/>
    <w:rsid w:val="00A70F58"/>
    <w:rsid w:val="00A72987"/>
    <w:rsid w:val="00A7346B"/>
    <w:rsid w:val="00A84C4F"/>
    <w:rsid w:val="00A87787"/>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343D"/>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8BC"/>
    <w:rsid w:val="00C91E19"/>
    <w:rsid w:val="00C92402"/>
    <w:rsid w:val="00C92867"/>
    <w:rsid w:val="00C93B93"/>
    <w:rsid w:val="00CA037D"/>
    <w:rsid w:val="00CA0837"/>
    <w:rsid w:val="00CA2442"/>
    <w:rsid w:val="00CA4725"/>
    <w:rsid w:val="00CB6246"/>
    <w:rsid w:val="00CC0A17"/>
    <w:rsid w:val="00CC75A1"/>
    <w:rsid w:val="00CD0F93"/>
    <w:rsid w:val="00CD1BD1"/>
    <w:rsid w:val="00CD528D"/>
    <w:rsid w:val="00CE78BF"/>
    <w:rsid w:val="00CF0F5F"/>
    <w:rsid w:val="00CF65EB"/>
    <w:rsid w:val="00CF72AD"/>
    <w:rsid w:val="00D02441"/>
    <w:rsid w:val="00D039F4"/>
    <w:rsid w:val="00D10496"/>
    <w:rsid w:val="00D11173"/>
    <w:rsid w:val="00D1215F"/>
    <w:rsid w:val="00D16561"/>
    <w:rsid w:val="00D17FF8"/>
    <w:rsid w:val="00D268AC"/>
    <w:rsid w:val="00D27FF3"/>
    <w:rsid w:val="00D343D0"/>
    <w:rsid w:val="00D3664D"/>
    <w:rsid w:val="00D40120"/>
    <w:rsid w:val="00D500E9"/>
    <w:rsid w:val="00D507BC"/>
    <w:rsid w:val="00D54682"/>
    <w:rsid w:val="00D6090A"/>
    <w:rsid w:val="00D62FA3"/>
    <w:rsid w:val="00D63B6F"/>
    <w:rsid w:val="00D64A90"/>
    <w:rsid w:val="00D9410B"/>
    <w:rsid w:val="00D96584"/>
    <w:rsid w:val="00D9695B"/>
    <w:rsid w:val="00DA2417"/>
    <w:rsid w:val="00DA5585"/>
    <w:rsid w:val="00DB02AC"/>
    <w:rsid w:val="00DB6AA2"/>
    <w:rsid w:val="00DE10D1"/>
    <w:rsid w:val="00DE2514"/>
    <w:rsid w:val="00DE6851"/>
    <w:rsid w:val="00DF03EE"/>
    <w:rsid w:val="00DF316C"/>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598"/>
    <w:rsid w:val="00FA0AFC"/>
    <w:rsid w:val="00FA1C82"/>
    <w:rsid w:val="00FA2ED1"/>
    <w:rsid w:val="00FA4A52"/>
    <w:rsid w:val="00FB4045"/>
    <w:rsid w:val="00FB4D8E"/>
    <w:rsid w:val="00FB76D8"/>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96FC4BA"/>
  <w15:docId w15:val="{B4927D8F-FF39-49BD-8259-B8306F65B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7228B"/>
  </w:style>
  <w:style w:type="paragraph" w:styleId="BalloonText">
    <w:name w:val="Balloon Text"/>
    <w:basedOn w:val="Normal"/>
    <w:link w:val="BalloonTextChar"/>
    <w:semiHidden/>
    <w:unhideWhenUsed/>
    <w:rsid w:val="00081E1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81E1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2DBA96-F396-4C7C-8E2D-2DE90888E0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398</Words>
  <Characters>2256</Characters>
  <Application>Microsoft Office Word</Application>
  <DocSecurity>0</DocSecurity>
  <Lines>74</Lines>
  <Paragraphs>26</Paragraphs>
  <ScaleCrop>false</ScaleCrop>
  <HeadingPairs>
    <vt:vector size="2" baseType="variant">
      <vt:variant>
        <vt:lpstr>Title</vt:lpstr>
      </vt:variant>
      <vt:variant>
        <vt:i4>1</vt:i4>
      </vt:variant>
    </vt:vector>
  </HeadingPairs>
  <TitlesOfParts>
    <vt:vector size="1" baseType="lpstr">
      <vt:lpstr>A4412</vt:lpstr>
    </vt:vector>
  </TitlesOfParts>
  <Manager>R230</Manager>
  <Company>NJ Office of Legislative Services</Company>
  <LinksUpToDate>false</LinksUpToDate>
  <CharactersWithSpaces>2648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A4412</dc:title>
  <dc:subject>Health</dc:subject>
  <dc:creator>Assemblyman  FREIMAN</dc:creator>
  <cp:keywords>A4412|2|HS |263|219|254|N|0|</cp:keywords>
  <dc:description>INTRODUCED JULY 16, 2020</dc:description>
  <cp:lastModifiedBy>Todaro, Vivian</cp:lastModifiedBy>
  <cp:revision>2</cp:revision>
  <cp:lastPrinted>2020-08-05T15:50:00Z</cp:lastPrinted>
  <dcterms:created xsi:type="dcterms:W3CDTF">2020-08-05T15:50:00Z</dcterms:created>
  <dcterms:modified xsi:type="dcterms:W3CDTF">2020-08-05T15:50:00Z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