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E514BA" w14:textId="7288B6AF" w:rsidR="00A0476D" w:rsidRDefault="00A0476D" w:rsidP="00A0476D">
      <w:pPr>
        <w:pStyle w:val="bpuBill"/>
      </w:pPr>
      <w:bookmarkStart w:id="0" w:name="bpuFrontPg"/>
      <w:bookmarkEnd w:id="0"/>
      <w:r>
        <w:t xml:space="preserve">ASSEMBLY, No. 4421 </w:t>
      </w:r>
    </w:p>
    <w:p w14:paraId="01D55CBA" w14:textId="6BE40BB7" w:rsidR="00A0476D" w:rsidRPr="009D38FF" w:rsidRDefault="00A0476D" w:rsidP="00A0476D">
      <w:pPr>
        <w:pStyle w:val="bpuWpGraphic"/>
      </w:pPr>
      <w:r>
        <w:object w:dxaOrig="8985" w:dyaOrig="255" w14:anchorId="31D5A3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84331" r:id="rId8"/>
        </w:object>
      </w:r>
    </w:p>
    <w:p w14:paraId="01EDEB3F" w14:textId="77777777" w:rsidR="00A0476D" w:rsidRDefault="00A0476D" w:rsidP="00A0476D">
      <w:pPr>
        <w:pStyle w:val="bpuState"/>
      </w:pPr>
      <w:r>
        <w:t>STATE OF NEW JERSEY</w:t>
      </w:r>
    </w:p>
    <w:p w14:paraId="4C4B7586" w14:textId="77777777" w:rsidR="00A0476D" w:rsidRDefault="00A0476D" w:rsidP="00A0476D">
      <w:pPr>
        <w:pStyle w:val="bpuLegislature"/>
      </w:pPr>
      <w:r>
        <w:t>219th LEGISLATURE</w:t>
      </w:r>
    </w:p>
    <w:p w14:paraId="24C4A263" w14:textId="43C8736F" w:rsidR="00A0476D" w:rsidRDefault="00A0476D" w:rsidP="00A0476D">
      <w:pPr>
        <w:pStyle w:val="bpuWpGraphic"/>
      </w:pPr>
      <w:r>
        <w:object w:dxaOrig="8985" w:dyaOrig="255" w14:anchorId="05E881CE">
          <v:shape id="_x0000_i1026" type="#_x0000_t75" style="width:6in;height:12pt" o:ole="">
            <v:imagedata r:id="rId7" o:title=""/>
          </v:shape>
          <o:OLEObject Type="Embed" ProgID="WPWin6.1" ShapeID="_x0000_i1026" DrawAspect="Content" ObjectID="_1675584332" r:id="rId9"/>
        </w:object>
      </w:r>
      <w:r>
        <w:t xml:space="preserve">  </w:t>
      </w:r>
    </w:p>
    <w:p w14:paraId="56022212" w14:textId="77777777" w:rsidR="00A0476D" w:rsidRDefault="00A0476D" w:rsidP="00A0476D">
      <w:pPr>
        <w:pStyle w:val="bpuIntro"/>
      </w:pPr>
      <w:r>
        <w:t>INTRODUCED JULY 20, 2020</w:t>
      </w:r>
    </w:p>
    <w:p w14:paraId="38A5F985" w14:textId="77777777" w:rsidR="00A0476D" w:rsidRDefault="00A0476D" w:rsidP="00A0476D">
      <w:pPr>
        <w:pStyle w:val="bpuIntro"/>
      </w:pPr>
    </w:p>
    <w:p w14:paraId="1EFECBA0" w14:textId="77777777" w:rsidR="00A0476D" w:rsidRDefault="00A0476D" w:rsidP="00A0476D">
      <w:pPr>
        <w:pStyle w:val="bpuIntro"/>
        <w:sectPr w:rsidR="00A0476D" w:rsidSect="00F25651">
          <w:headerReference w:type="default" r:id="rId10"/>
          <w:footerReference w:type="default" r:id="rId11"/>
          <w:pgSz w:w="12240" w:h="20160" w:code="5"/>
          <w:pgMar w:top="2160" w:right="1440" w:bottom="1440" w:left="1440" w:header="72" w:footer="2160" w:gutter="0"/>
          <w:pgNumType w:start="1"/>
          <w:cols w:space="720"/>
          <w:docGrid w:linePitch="360"/>
        </w:sectPr>
      </w:pPr>
    </w:p>
    <w:p w14:paraId="542492AC" w14:textId="77777777" w:rsidR="00A0476D" w:rsidRDefault="00A0476D" w:rsidP="00A0476D">
      <w:pPr>
        <w:pStyle w:val="bpuIntro"/>
      </w:pPr>
    </w:p>
    <w:p w14:paraId="2A66515F" w14:textId="77777777" w:rsidR="00A0476D" w:rsidRDefault="00A0476D" w:rsidP="00A0476D">
      <w:pPr>
        <w:pStyle w:val="bpuSponsor"/>
      </w:pPr>
      <w:r>
        <w:t>Sponsored by:</w:t>
      </w:r>
    </w:p>
    <w:p w14:paraId="5844CF20" w14:textId="77777777" w:rsidR="00A0476D" w:rsidRDefault="00A0476D" w:rsidP="00A0476D">
      <w:pPr>
        <w:pStyle w:val="bpuSponsor"/>
      </w:pPr>
      <w:r>
        <w:t>Assemblyman  WILLIAM F. MOEN, JR.</w:t>
      </w:r>
    </w:p>
    <w:p w14:paraId="2BEB393B" w14:textId="77777777" w:rsidR="00A0476D" w:rsidRDefault="00A0476D" w:rsidP="00A0476D">
      <w:pPr>
        <w:pStyle w:val="bpuSponsor"/>
      </w:pPr>
      <w:r>
        <w:t>District 5 (Camden and Gloucester)</w:t>
      </w:r>
    </w:p>
    <w:p w14:paraId="5556E4DC" w14:textId="59A0949B" w:rsidR="00A0476D" w:rsidRDefault="00F25651" w:rsidP="00F25651">
      <w:pPr>
        <w:pStyle w:val="bpuSponsor"/>
      </w:pPr>
      <w:r>
        <w:t>Assemblyman  ANTHONY S. VERRELLI</w:t>
      </w:r>
    </w:p>
    <w:p w14:paraId="0071DDB2" w14:textId="1E7FEC9F" w:rsidR="00F25651" w:rsidRDefault="00F25651" w:rsidP="00F25651">
      <w:pPr>
        <w:pStyle w:val="bpuSponsor"/>
      </w:pPr>
      <w:r>
        <w:t>District 15 (Hunterdon and Mercer)</w:t>
      </w:r>
    </w:p>
    <w:p w14:paraId="2CA55EDA" w14:textId="3EECB6A6" w:rsidR="00F25651" w:rsidRDefault="00BA1A89" w:rsidP="00BA1A89">
      <w:pPr>
        <w:pStyle w:val="bpuSponsor"/>
      </w:pPr>
      <w:r>
        <w:t>Assemblyman  RONALD S. DANCER</w:t>
      </w:r>
    </w:p>
    <w:p w14:paraId="1A27D992" w14:textId="75856ED8" w:rsidR="00BA1A89" w:rsidRDefault="00BA1A89" w:rsidP="00BA1A89">
      <w:pPr>
        <w:pStyle w:val="bpuSponsor"/>
      </w:pPr>
      <w:r>
        <w:t>District 12 (Burlington, Middlesex, Monmouth and Ocean)</w:t>
      </w:r>
    </w:p>
    <w:p w14:paraId="1AFA502E" w14:textId="77777777" w:rsidR="00BA1A89" w:rsidRPr="00BA1A89" w:rsidRDefault="00BA1A89" w:rsidP="00BA1A89">
      <w:pPr>
        <w:pStyle w:val="bpuSponsor"/>
      </w:pPr>
      <w:bookmarkStart w:id="1" w:name="_GoBack"/>
      <w:bookmarkEnd w:id="1"/>
    </w:p>
    <w:p w14:paraId="0DE5DE8C" w14:textId="77777777" w:rsidR="00A0476D" w:rsidRDefault="00A0476D" w:rsidP="00A0476D">
      <w:pPr>
        <w:pStyle w:val="bpuSponsor"/>
      </w:pPr>
    </w:p>
    <w:p w14:paraId="361E0955" w14:textId="77777777" w:rsidR="00A0476D" w:rsidRDefault="00A0476D" w:rsidP="00A0476D">
      <w:pPr>
        <w:pStyle w:val="bpuSponsor"/>
      </w:pPr>
    </w:p>
    <w:p w14:paraId="1DCA37DC" w14:textId="77777777" w:rsidR="00A0476D" w:rsidRDefault="00A0476D" w:rsidP="00A0476D">
      <w:pPr>
        <w:pStyle w:val="bpuSponsor"/>
      </w:pPr>
    </w:p>
    <w:p w14:paraId="7EBA514D" w14:textId="77777777" w:rsidR="00A0476D" w:rsidRDefault="00A0476D" w:rsidP="00A0476D">
      <w:pPr>
        <w:pStyle w:val="bpuSponsor"/>
      </w:pPr>
      <w:r>
        <w:t>SYNOPSIS</w:t>
      </w:r>
    </w:p>
    <w:p w14:paraId="5B68C612" w14:textId="77777777" w:rsidR="00A0476D" w:rsidRDefault="00A0476D" w:rsidP="00A0476D">
      <w:pPr>
        <w:pStyle w:val="bpuNormText"/>
      </w:pPr>
      <w:r>
        <w:tab/>
        <w:t xml:space="preserve">Establishes “Remote Work Study Commission.” </w:t>
      </w:r>
    </w:p>
    <w:p w14:paraId="19EED669" w14:textId="77777777" w:rsidR="00A0476D" w:rsidRDefault="00A0476D" w:rsidP="00A0476D">
      <w:pPr>
        <w:pStyle w:val="bpuNormText"/>
      </w:pPr>
    </w:p>
    <w:p w14:paraId="74DAA13E" w14:textId="77777777" w:rsidR="00A0476D" w:rsidRDefault="00A0476D" w:rsidP="00A0476D">
      <w:pPr>
        <w:pStyle w:val="bpuSponsor"/>
      </w:pPr>
      <w:r>
        <w:t xml:space="preserve">CURRENT VERSION OF TEXT </w:t>
      </w:r>
    </w:p>
    <w:p w14:paraId="5D430F21" w14:textId="77777777" w:rsidR="00A0476D" w:rsidRDefault="00A0476D" w:rsidP="00A0476D">
      <w:pPr>
        <w:pStyle w:val="bpuNormText"/>
      </w:pPr>
      <w:r>
        <w:tab/>
        <w:t>As introduced.</w:t>
      </w:r>
    </w:p>
    <w:p w14:paraId="3C07B891" w14:textId="70A85DC3" w:rsidR="00A0476D" w:rsidRDefault="00A0476D" w:rsidP="00A0476D">
      <w:pPr>
        <w:pStyle w:val="bpuNormText"/>
      </w:pPr>
      <w:r>
        <w:rPr>
          <w:noProof/>
        </w:rPr>
        <w:drawing>
          <wp:anchor distT="0" distB="0" distL="114300" distR="114300" simplePos="0" relativeHeight="251659264" behindDoc="1" locked="0" layoutInCell="1" allowOverlap="1" wp14:anchorId="0621EB45" wp14:editId="0BA467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632C2AC" w14:textId="77777777" w:rsidR="00A0476D" w:rsidRDefault="00A0476D" w:rsidP="008916EC">
      <w:pPr>
        <w:pStyle w:val="FronterPage"/>
        <w:tabs>
          <w:tab w:val="clear" w:pos="720"/>
          <w:tab w:val="clear" w:pos="1440"/>
          <w:tab w:val="clear" w:pos="2160"/>
          <w:tab w:val="clear" w:pos="2880"/>
          <w:tab w:val="clear" w:pos="3600"/>
          <w:tab w:val="clear" w:pos="4320"/>
          <w:tab w:val="clear" w:pos="5040"/>
        </w:tabs>
        <w:sectPr w:rsidR="00A0476D" w:rsidSect="00A0476D">
          <w:type w:val="continuous"/>
          <w:pgSz w:w="12240" w:h="20160" w:code="5"/>
          <w:pgMar w:top="1440" w:right="2275" w:bottom="1440" w:left="2275" w:header="72" w:footer="720" w:gutter="0"/>
          <w:pgNumType w:start="1"/>
          <w:cols w:space="720"/>
          <w:docGrid w:linePitch="360"/>
        </w:sectPr>
      </w:pPr>
    </w:p>
    <w:p w14:paraId="3B4F8EA0" w14:textId="1B54F4EF"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D60954">
        <w:rPr>
          <w:rStyle w:val="HangingAnActChar"/>
        </w:rPr>
        <w:t>establishing the “Remote Work Study Commission.”</w:t>
      </w:r>
    </w:p>
    <w:p w14:paraId="761F67DD" w14:textId="77777777" w:rsidR="000B1054" w:rsidRPr="00D71D68" w:rsidRDefault="000B1054" w:rsidP="000B1054"/>
    <w:p w14:paraId="2DE07E06"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184F8605" w14:textId="25453A96" w:rsidR="00686AEB" w:rsidRDefault="00686AEB" w:rsidP="00686AEB"/>
    <w:p w14:paraId="16FD1BEF" w14:textId="7CC5696D" w:rsidR="007A6795" w:rsidRDefault="007A6795" w:rsidP="007A6795">
      <w:r>
        <w:tab/>
      </w:r>
      <w:r w:rsidR="00732613">
        <w:t>1.</w:t>
      </w:r>
      <w:r w:rsidR="00732613">
        <w:tab/>
        <w:t xml:space="preserve">a. </w:t>
      </w:r>
      <w:r w:rsidRPr="00005BCB">
        <w:t>There is established the “Remote Work Study Commission.”  The purpose of th</w:t>
      </w:r>
      <w:r>
        <w:t>e</w:t>
      </w:r>
      <w:r w:rsidRPr="00005BCB">
        <w:t xml:space="preserve"> commission </w:t>
      </w:r>
      <w:r w:rsidR="003D3AE1">
        <w:t>shall be</w:t>
      </w:r>
      <w:r w:rsidR="003D3AE1" w:rsidRPr="00005BCB">
        <w:t xml:space="preserve"> </w:t>
      </w:r>
      <w:r w:rsidRPr="00005BCB">
        <w:t xml:space="preserve">to </w:t>
      </w:r>
      <w:r>
        <w:t>evaluate</w:t>
      </w:r>
      <w:r w:rsidRPr="00005BCB">
        <w:t xml:space="preserve">  </w:t>
      </w:r>
      <w:r>
        <w:t>whether the advantages of remote work exceed its disadvantages, whether remote work has positive effects on the productivity of workers</w:t>
      </w:r>
      <w:r w:rsidR="002C1A63">
        <w:t>, and the effect that the coronavirus 2019 pandemic has had on remote work</w:t>
      </w:r>
      <w:r>
        <w:t>.</w:t>
      </w:r>
    </w:p>
    <w:p w14:paraId="07255327" w14:textId="77777777" w:rsidR="007A6795" w:rsidRDefault="007A6795" w:rsidP="007A6795">
      <w:r>
        <w:tab/>
        <w:t>b.</w:t>
      </w:r>
      <w:r>
        <w:tab/>
        <w:t>The commission shall consist of 11 members as follows:</w:t>
      </w:r>
    </w:p>
    <w:p w14:paraId="3DF3C2E7" w14:textId="77777777" w:rsidR="007A6795" w:rsidRDefault="007A6795" w:rsidP="007A6795">
      <w:r>
        <w:tab/>
        <w:t>(1)</w:t>
      </w:r>
      <w:r>
        <w:tab/>
        <w:t>the Commissioner of Labor and Workforce Development, ex officio, or a designee;</w:t>
      </w:r>
    </w:p>
    <w:p w14:paraId="4B88F98D" w14:textId="77777777" w:rsidR="007A6795" w:rsidRDefault="007A6795" w:rsidP="007A6795">
      <w:r>
        <w:tab/>
        <w:t>(2)</w:t>
      </w:r>
      <w:r>
        <w:tab/>
        <w:t>two members of the Senate to be appointed by the President of the Senate, which members shall not be of the same political party;</w:t>
      </w:r>
    </w:p>
    <w:p w14:paraId="60DA63B2" w14:textId="77777777" w:rsidR="007A6795" w:rsidRDefault="007A6795" w:rsidP="007A6795">
      <w:r>
        <w:tab/>
        <w:t>(3)</w:t>
      </w:r>
      <w:r>
        <w:tab/>
        <w:t>two members of the General Assembly to be appointed by the Speaker of the General Assembly, which members shall not be of the same political party;</w:t>
      </w:r>
    </w:p>
    <w:p w14:paraId="352F9CD3" w14:textId="6FAE3C11" w:rsidR="007A6795" w:rsidRDefault="007A6795" w:rsidP="007A6795">
      <w:r>
        <w:tab/>
        <w:t>(4)</w:t>
      </w:r>
      <w:r>
        <w:tab/>
        <w:t>three public members appointed by the President of the Senate, who shall include a representative from the New Jersey Business and Industry Association, an individual with expertise in issues relating to the work of the commission, and a</w:t>
      </w:r>
      <w:r w:rsidR="004748F3">
        <w:t xml:space="preserve"> person who performs professional, desk, managerial, or administrative work</w:t>
      </w:r>
      <w:r>
        <w:t>; and</w:t>
      </w:r>
    </w:p>
    <w:p w14:paraId="7EA01979" w14:textId="50300633" w:rsidR="007A6795" w:rsidRDefault="007A6795" w:rsidP="007A6795">
      <w:r>
        <w:tab/>
        <w:t>(5)</w:t>
      </w:r>
      <w:r>
        <w:tab/>
        <w:t xml:space="preserve">three public members appointed by the Speaker of the General Assembly, who shall include a representative from the New Jersey Chamber of Commerce, an individual with expertise in issues relating to the work of the commission, and a </w:t>
      </w:r>
      <w:r w:rsidR="004748F3">
        <w:t>person who performs professional, desk, managerial, or administrative work</w:t>
      </w:r>
      <w:r>
        <w:t>.</w:t>
      </w:r>
    </w:p>
    <w:p w14:paraId="5EFE3A74" w14:textId="77777777" w:rsidR="007A6795" w:rsidRDefault="007A6795" w:rsidP="007A6795">
      <w:r>
        <w:tab/>
        <w:t>c.</w:t>
      </w:r>
      <w:r>
        <w:tab/>
        <w:t>Appointments to the commission shall be made within 30 days after the effective date of this act.  Vacancies in the membership of the commission shall be filled in the same manner in which the original appointment was made.</w:t>
      </w:r>
    </w:p>
    <w:p w14:paraId="5A156BF3" w14:textId="77777777" w:rsidR="007A6795" w:rsidRDefault="007A6795" w:rsidP="007A6795">
      <w:r>
        <w:tab/>
        <w:t>d.</w:t>
      </w:r>
      <w:r>
        <w:tab/>
        <w:t>Members of the commission shall serve without compensation, but shall be reimbursed for necessary and reasonable expenses incurred in the performance of their duties as members of the commission within the limits of funds appropriated or otherwise made available to the commission for its purposes.</w:t>
      </w:r>
    </w:p>
    <w:p w14:paraId="2E6B8A37" w14:textId="77777777" w:rsidR="007A6795" w:rsidRDefault="007A6795" w:rsidP="007A6795"/>
    <w:p w14:paraId="5E499037" w14:textId="76952282" w:rsidR="007A6795" w:rsidRDefault="007A6795" w:rsidP="007A6795">
      <w:r>
        <w:tab/>
        <w:t>2.</w:t>
      </w:r>
      <w:r>
        <w:tab/>
        <w:t xml:space="preserve">The commission shall organize as soon as practicable following the appointment of a majority of its members, but no later than 60 days after the effective date of this act.  The commission shall </w:t>
      </w:r>
      <w:r w:rsidR="002013B7">
        <w:t>select</w:t>
      </w:r>
      <w:r>
        <w:t xml:space="preserve"> a chairperson from among its members and shall appoint a secretary who need not be a member of the commission.  The commission shall meet at the call of the chairperson at the times and places it may deem appropriate and necessary to fulfill its duties.</w:t>
      </w:r>
    </w:p>
    <w:p w14:paraId="472E7D66" w14:textId="77777777" w:rsidR="007A6795" w:rsidRDefault="007A6795" w:rsidP="007A6795">
      <w:r>
        <w:tab/>
        <w:t>3.</w:t>
      </w:r>
      <w:r>
        <w:tab/>
        <w:t>It shall be the duty of the commission to evaluate:</w:t>
      </w:r>
    </w:p>
    <w:p w14:paraId="5D8D8FB7" w14:textId="77777777" w:rsidR="007A6795" w:rsidRDefault="007A6795" w:rsidP="007A6795">
      <w:r>
        <w:tab/>
        <w:t>a.</w:t>
      </w:r>
      <w:r>
        <w:tab/>
        <w:t>Whether the advantages of remote work exceed its disadvantages, including:</w:t>
      </w:r>
    </w:p>
    <w:p w14:paraId="1ACF3B45" w14:textId="77777777" w:rsidR="007A6795" w:rsidRDefault="007A6795" w:rsidP="007A6795">
      <w:r>
        <w:tab/>
        <w:t>(1)</w:t>
      </w:r>
      <w:r>
        <w:tab/>
        <w:t>whether remote work increases employee engagement;</w:t>
      </w:r>
    </w:p>
    <w:p w14:paraId="1B218D1A" w14:textId="7AB1DC5F" w:rsidR="007A6795" w:rsidRDefault="007A6795" w:rsidP="007A6795">
      <w:r>
        <w:tab/>
        <w:t>(2)</w:t>
      </w:r>
      <w:r>
        <w:tab/>
        <w:t>whether remote work increases employee retention rates;</w:t>
      </w:r>
    </w:p>
    <w:p w14:paraId="11767F36" w14:textId="2493FE82" w:rsidR="004844CB" w:rsidRDefault="007A6795" w:rsidP="007A6795">
      <w:r>
        <w:tab/>
        <w:t>(3)</w:t>
      </w:r>
      <w:r>
        <w:tab/>
        <w:t>whether workplace stress is reduced</w:t>
      </w:r>
      <w:r w:rsidR="004844CB">
        <w:t>;</w:t>
      </w:r>
    </w:p>
    <w:p w14:paraId="712ED969" w14:textId="5E1D24C5" w:rsidR="007A6795" w:rsidRDefault="004844CB" w:rsidP="007A6795">
      <w:r>
        <w:tab/>
        <w:t>(4)</w:t>
      </w:r>
      <w:r>
        <w:tab/>
        <w:t>whether company overtime has increased or decreased</w:t>
      </w:r>
      <w:r w:rsidR="00AD4F7B">
        <w:t>;</w:t>
      </w:r>
    </w:p>
    <w:p w14:paraId="1F188ADC" w14:textId="039685F2" w:rsidR="00AD4F7B" w:rsidRDefault="00AD4F7B" w:rsidP="007A6795">
      <w:r>
        <w:tab/>
        <w:t>(5)</w:t>
      </w:r>
      <w:r>
        <w:tab/>
        <w:t xml:space="preserve">whether </w:t>
      </w:r>
      <w:r w:rsidR="00C378B2">
        <w:t>there are</w:t>
      </w:r>
      <w:r w:rsidR="0009438E">
        <w:t xml:space="preserve"> added </w:t>
      </w:r>
      <w:r w:rsidR="00E55823">
        <w:t>expenses</w:t>
      </w:r>
      <w:r w:rsidR="0009438E">
        <w:t xml:space="preserve"> </w:t>
      </w:r>
      <w:r w:rsidR="00CE7892">
        <w:t xml:space="preserve">while </w:t>
      </w:r>
      <w:r w:rsidR="0009438E">
        <w:t>working from home</w:t>
      </w:r>
      <w:r w:rsidR="00CE7892">
        <w:t>, which includes, but is not limited to:</w:t>
      </w:r>
    </w:p>
    <w:p w14:paraId="46162BE5" w14:textId="54A1734D" w:rsidR="00CE7892" w:rsidRDefault="00CE7892" w:rsidP="007A6795">
      <w:r>
        <w:tab/>
        <w:t xml:space="preserve"> (a)</w:t>
      </w:r>
      <w:r>
        <w:tab/>
        <w:t>utilities;</w:t>
      </w:r>
    </w:p>
    <w:p w14:paraId="2AEF596D" w14:textId="6EB1338D" w:rsidR="00CE7892" w:rsidRDefault="00CE7892" w:rsidP="007A6795">
      <w:r>
        <w:tab/>
        <w:t xml:space="preserve"> (b)</w:t>
      </w:r>
      <w:r>
        <w:tab/>
        <w:t>childcare;</w:t>
      </w:r>
      <w:r w:rsidR="00D067A9">
        <w:t xml:space="preserve"> and</w:t>
      </w:r>
    </w:p>
    <w:p w14:paraId="4010EF3F" w14:textId="5720B569" w:rsidR="00CE7892" w:rsidRDefault="00CE7892" w:rsidP="007A6795">
      <w:r>
        <w:tab/>
        <w:t xml:space="preserve"> (c)</w:t>
      </w:r>
      <w:r>
        <w:tab/>
        <w:t>food</w:t>
      </w:r>
      <w:r w:rsidR="00D067A9">
        <w:t>.</w:t>
      </w:r>
    </w:p>
    <w:p w14:paraId="2B27E252" w14:textId="2288D335" w:rsidR="00D067A9" w:rsidRDefault="00D067A9" w:rsidP="007A6795">
      <w:r>
        <w:tab/>
        <w:t>(6)</w:t>
      </w:r>
      <w:r>
        <w:tab/>
      </w:r>
      <w:r w:rsidR="006A3EFB">
        <w:t>whether companies save money</w:t>
      </w:r>
      <w:r w:rsidR="00C456B5">
        <w:t xml:space="preserve"> on expenses</w:t>
      </w:r>
      <w:r w:rsidR="006A3EFB">
        <w:t xml:space="preserve"> by having their employees work from home</w:t>
      </w:r>
      <w:r w:rsidR="00E55823">
        <w:t xml:space="preserve"> and the amount that </w:t>
      </w:r>
      <w:r w:rsidR="00C456B5">
        <w:t>companies</w:t>
      </w:r>
      <w:r w:rsidR="00E55823">
        <w:t xml:space="preserve"> save</w:t>
      </w:r>
      <w:r w:rsidR="00C456B5">
        <w:t xml:space="preserve"> on average</w:t>
      </w:r>
      <w:r w:rsidR="00E55823">
        <w:t>; and</w:t>
      </w:r>
    </w:p>
    <w:p w14:paraId="647D362D" w14:textId="67BD54DF" w:rsidR="00E55823" w:rsidRDefault="00E55823" w:rsidP="007A6795">
      <w:r>
        <w:tab/>
        <w:t>(7)</w:t>
      </w:r>
      <w:r>
        <w:tab/>
        <w:t xml:space="preserve">whether tax deductions are </w:t>
      </w:r>
      <w:r w:rsidR="00C5422F">
        <w:t>affected</w:t>
      </w:r>
      <w:r w:rsidR="00F97EC9">
        <w:t xml:space="preserve"> for employees working from home</w:t>
      </w:r>
      <w:r>
        <w:t>.</w:t>
      </w:r>
    </w:p>
    <w:p w14:paraId="2D578F7A" w14:textId="77777777" w:rsidR="007A6795" w:rsidRDefault="007A6795" w:rsidP="007A6795">
      <w:r>
        <w:tab/>
        <w:t>b.</w:t>
      </w:r>
      <w:r>
        <w:tab/>
        <w:t>Whether remote work has positive effects on the productivity of workers, which includes determining:</w:t>
      </w:r>
    </w:p>
    <w:p w14:paraId="7D94105B" w14:textId="16144253" w:rsidR="00200C22" w:rsidRDefault="007A6795" w:rsidP="007A6795">
      <w:r>
        <w:tab/>
        <w:t>(1)</w:t>
      </w:r>
      <w:r>
        <w:tab/>
        <w:t>sources of distraction and whether it affects worker performance overall;</w:t>
      </w:r>
      <w:r w:rsidR="00A74CE3">
        <w:t xml:space="preserve"> and</w:t>
      </w:r>
    </w:p>
    <w:p w14:paraId="7F70C939" w14:textId="015BFD5C" w:rsidR="007A6795" w:rsidRDefault="007A6795" w:rsidP="007A6795">
      <w:r>
        <w:tab/>
        <w:t>(</w:t>
      </w:r>
      <w:r w:rsidR="000F54B2">
        <w:t>2</w:t>
      </w:r>
      <w:r>
        <w:t>)</w:t>
      </w:r>
      <w:r>
        <w:tab/>
        <w:t>the effect that remote work has on employee collaboration.</w:t>
      </w:r>
    </w:p>
    <w:p w14:paraId="72EC61A3" w14:textId="2E7D2F0F" w:rsidR="0061056C" w:rsidRDefault="0061056C" w:rsidP="007A6795">
      <w:r>
        <w:tab/>
        <w:t>c.</w:t>
      </w:r>
      <w:r>
        <w:tab/>
      </w:r>
      <w:bookmarkStart w:id="2" w:name="_Hlk45114265"/>
      <w:r w:rsidR="00C65429">
        <w:t>The effect that the coronavirus 2019 pandemic has had on</w:t>
      </w:r>
      <w:r w:rsidR="005B2213">
        <w:t xml:space="preserve"> </w:t>
      </w:r>
      <w:r w:rsidR="00C65429">
        <w:t>remote work</w:t>
      </w:r>
      <w:bookmarkEnd w:id="2"/>
      <w:r w:rsidR="00E73968">
        <w:t xml:space="preserve">, </w:t>
      </w:r>
      <w:r w:rsidR="00C65429">
        <w:t>which includes</w:t>
      </w:r>
      <w:r w:rsidR="005E7415">
        <w:t>, but is not limited to</w:t>
      </w:r>
      <w:r w:rsidR="00C65429">
        <w:t>:</w:t>
      </w:r>
    </w:p>
    <w:p w14:paraId="521CBBCC" w14:textId="335AE265" w:rsidR="00C65429" w:rsidRDefault="00C65429" w:rsidP="007A6795">
      <w:r>
        <w:tab/>
        <w:t>(1)</w:t>
      </w:r>
      <w:r>
        <w:tab/>
      </w:r>
      <w:r w:rsidR="00214021">
        <w:t>determining ho</w:t>
      </w:r>
      <w:r>
        <w:t xml:space="preserve">w companies </w:t>
      </w:r>
      <w:r w:rsidR="00E73968">
        <w:t>implementing remote work</w:t>
      </w:r>
      <w:r w:rsidR="00790EAC">
        <w:t xml:space="preserve"> </w:t>
      </w:r>
      <w:r w:rsidR="00E73968">
        <w:t>h</w:t>
      </w:r>
      <w:r>
        <w:t xml:space="preserve">ave been </w:t>
      </w:r>
      <w:r w:rsidR="00214021">
        <w:t>regulating</w:t>
      </w:r>
      <w:r>
        <w:t xml:space="preserve"> overtime;</w:t>
      </w:r>
    </w:p>
    <w:p w14:paraId="0AE38AE5" w14:textId="69A60B88" w:rsidR="00C65429" w:rsidRDefault="00C65429" w:rsidP="007A6795">
      <w:r>
        <w:tab/>
        <w:t>(2)</w:t>
      </w:r>
      <w:r>
        <w:tab/>
        <w:t>the percentage of employees using their personal computers for remote work;</w:t>
      </w:r>
    </w:p>
    <w:p w14:paraId="2215573F" w14:textId="38DD70CE" w:rsidR="00C65429" w:rsidRDefault="00C65429" w:rsidP="007A6795">
      <w:r>
        <w:tab/>
        <w:t>(3)</w:t>
      </w:r>
      <w:r>
        <w:tab/>
        <w:t xml:space="preserve">the percentage of employees working </w:t>
      </w:r>
      <w:r w:rsidR="00846495">
        <w:t>remotely</w:t>
      </w:r>
      <w:r>
        <w:t xml:space="preserve"> with their children present; and</w:t>
      </w:r>
    </w:p>
    <w:p w14:paraId="25BBC0BF" w14:textId="733E8A1E" w:rsidR="00C65429" w:rsidRDefault="00C65429" w:rsidP="007A6795">
      <w:r>
        <w:tab/>
        <w:t>(4)</w:t>
      </w:r>
      <w:r>
        <w:tab/>
        <w:t>the percentage of companies that will be moving to a permanent remote work format.</w:t>
      </w:r>
    </w:p>
    <w:p w14:paraId="24E4990D" w14:textId="77777777" w:rsidR="007A6795" w:rsidRDefault="007A6795" w:rsidP="007A6795"/>
    <w:p w14:paraId="70D05F9C" w14:textId="77777777" w:rsidR="007A6795" w:rsidRDefault="007A6795" w:rsidP="007A6795">
      <w:r>
        <w:tab/>
        <w:t>4.</w:t>
      </w:r>
      <w:r>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Department of Labor and Workforce Development shall provide staff support services to the commission.</w:t>
      </w:r>
    </w:p>
    <w:p w14:paraId="04F0E65A" w14:textId="77777777" w:rsidR="007A6795" w:rsidRDefault="007A6795" w:rsidP="007A6795"/>
    <w:p w14:paraId="7C3D6B19" w14:textId="43F9E0D4" w:rsidR="007A6795" w:rsidRDefault="007A6795" w:rsidP="007A6795">
      <w:r>
        <w:tab/>
        <w:t>5.</w:t>
      </w:r>
      <w:r>
        <w:tab/>
        <w:t>The commission shall issue a final report of its findings and conclusions to the Governor and, pursuant to section 2 of P.L.1991, c.164 (C.52:14-19.1), to the Legislature no later than one year following the first meeting of the commission.</w:t>
      </w:r>
      <w:r w:rsidR="00732613">
        <w:br w:type="page"/>
      </w:r>
    </w:p>
    <w:p w14:paraId="5F5F05AA" w14:textId="77777777" w:rsidR="007A6795" w:rsidRPr="00005BCB" w:rsidRDefault="007A6795" w:rsidP="007A6795">
      <w:r>
        <w:tab/>
        <w:t>6</w:t>
      </w:r>
      <w:r w:rsidRPr="00005BCB">
        <w:t>.</w:t>
      </w:r>
      <w:r>
        <w:tab/>
      </w:r>
      <w:r w:rsidRPr="00005BCB">
        <w:t>This act shall take effect</w:t>
      </w:r>
      <w:r>
        <w:t xml:space="preserve"> immediately and shall expire upon the submission by the commission of its report pursuant to section 5 of this act.</w:t>
      </w:r>
    </w:p>
    <w:p w14:paraId="0E6C3190" w14:textId="4923D2FB" w:rsidR="0050076D" w:rsidRDefault="0050076D" w:rsidP="00686AEB">
      <w:pPr>
        <w:jc w:val="center"/>
      </w:pPr>
    </w:p>
    <w:p w14:paraId="50CF4977" w14:textId="77777777" w:rsidR="0050076D" w:rsidRDefault="0050076D" w:rsidP="00686AEB">
      <w:pPr>
        <w:jc w:val="center"/>
      </w:pPr>
    </w:p>
    <w:p w14:paraId="228DC1B3" w14:textId="3B42429B" w:rsidR="00686AEB" w:rsidRPr="00AA7880" w:rsidRDefault="00686AEB" w:rsidP="00686AEB">
      <w:pPr>
        <w:jc w:val="center"/>
      </w:pPr>
      <w:r w:rsidRPr="00D71D68">
        <w:t>STATEMENT</w:t>
      </w:r>
    </w:p>
    <w:p w14:paraId="334CBBC8" w14:textId="12FA5A99" w:rsidR="00686AEB" w:rsidRDefault="00686AEB" w:rsidP="00686AEB"/>
    <w:p w14:paraId="53CE5E3B" w14:textId="52F4270E" w:rsidR="007A6795" w:rsidRDefault="007A6795" w:rsidP="007A6795">
      <w:r>
        <w:tab/>
        <w:t xml:space="preserve">This bill establishes the “Remote Work Study Commission.”  The commission will consist of 11 members, which include: the Commissioner of Labor and Workforce Development, or a designee; two members of the Senate appointed by the President of the Senate; two members of the General Assembly appointed by the Speaker of the General Assembly; three public members appointed by the President of the Senate, which will include a representative from the New Jersey Business and Industry Association, an expert in issues of remote work, and a </w:t>
      </w:r>
      <w:r w:rsidR="00A447BD">
        <w:t>person who performs professional, desk, managerial, or administrative work</w:t>
      </w:r>
      <w:r>
        <w:t xml:space="preserve">; and three public members appointed by the Speaker of the General Assembly, which will include a representative from the New Jersey Chamber of Commerce, an expert in issues of remote work, and </w:t>
      </w:r>
      <w:r w:rsidR="00A447BD">
        <w:t>a person who performs professional, desk, managerial, or administrative work</w:t>
      </w:r>
      <w:r>
        <w:t>.</w:t>
      </w:r>
    </w:p>
    <w:p w14:paraId="2F01CD75" w14:textId="77777777" w:rsidR="007A6795" w:rsidRDefault="007A6795" w:rsidP="007A6795">
      <w:r>
        <w:tab/>
        <w:t>It will be the duty of the commission to evaluate:</w:t>
      </w:r>
    </w:p>
    <w:p w14:paraId="7333DB0A" w14:textId="75754EE4" w:rsidR="007A6795" w:rsidRDefault="007A6795" w:rsidP="007A6795">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whether the advantages of remote work exceed its disadvantages</w:t>
      </w:r>
      <w:r w:rsidR="0087687D">
        <w:rPr>
          <w:rFonts w:ascii="Times New Roman" w:eastAsia="Times New Roman" w:hAnsi="Times New Roman" w:cs="Times New Roman"/>
          <w:spacing w:val="4"/>
          <w:sz w:val="24"/>
          <w:szCs w:val="24"/>
        </w:rPr>
        <w:t>;</w:t>
      </w:r>
    </w:p>
    <w:p w14:paraId="27671129" w14:textId="49B4CEF8" w:rsidR="007A6795" w:rsidRDefault="007A6795" w:rsidP="007A6795">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whether remote work has positive effects on the productivity of workers</w:t>
      </w:r>
      <w:r w:rsidR="0087687D">
        <w:rPr>
          <w:rFonts w:ascii="Times New Roman" w:eastAsia="Times New Roman" w:hAnsi="Times New Roman" w:cs="Times New Roman"/>
          <w:spacing w:val="4"/>
          <w:sz w:val="24"/>
          <w:szCs w:val="24"/>
        </w:rPr>
        <w:t>; and</w:t>
      </w:r>
    </w:p>
    <w:p w14:paraId="3874E506" w14:textId="7A24069E" w:rsidR="0087687D" w:rsidRDefault="005E205C" w:rsidP="007A6795">
      <w:pPr>
        <w:pStyle w:val="ListParagraph"/>
        <w:numPr>
          <w:ilvl w:val="0"/>
          <w:numId w:val="1"/>
        </w:num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8"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t</w:t>
      </w:r>
      <w:r w:rsidR="0087687D" w:rsidRPr="0087687D">
        <w:rPr>
          <w:rFonts w:ascii="Times New Roman" w:eastAsia="Times New Roman" w:hAnsi="Times New Roman" w:cs="Times New Roman"/>
          <w:spacing w:val="4"/>
          <w:sz w:val="24"/>
          <w:szCs w:val="24"/>
        </w:rPr>
        <w:t>he effect that the coronavirus 2019 pandemic has had on remote work</w:t>
      </w:r>
      <w:r w:rsidR="005B2213">
        <w:rPr>
          <w:rFonts w:ascii="Times New Roman" w:eastAsia="Times New Roman" w:hAnsi="Times New Roman" w:cs="Times New Roman"/>
          <w:spacing w:val="4"/>
          <w:sz w:val="24"/>
          <w:szCs w:val="24"/>
        </w:rPr>
        <w:t>.</w:t>
      </w:r>
    </w:p>
    <w:p w14:paraId="380A158E" w14:textId="6B73C2E1" w:rsidR="007A6795" w:rsidRPr="003D7366" w:rsidRDefault="007A6795" w:rsidP="007A6795">
      <w:r>
        <w:tab/>
        <w:t xml:space="preserve">The commission </w:t>
      </w:r>
      <w:r w:rsidR="00A447BD">
        <w:t xml:space="preserve">shall issue a final report of its findings and conclusions to the Governor </w:t>
      </w:r>
      <w:r>
        <w:t>and the Legislature no later than one year following the first meeting of the commission.  The commission and this act will expire upon the submission of the commission’s report.</w:t>
      </w:r>
    </w:p>
    <w:sectPr w:rsidR="007A6795" w:rsidRPr="003D7366" w:rsidSect="00A0476D">
      <w:headerReference w:type="even" r:id="rId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CF6CB" w14:textId="77777777" w:rsidR="00D61531" w:rsidRDefault="00D61531">
      <w:r>
        <w:separator/>
      </w:r>
    </w:p>
  </w:endnote>
  <w:endnote w:type="continuationSeparator" w:id="0">
    <w:p w14:paraId="11AB47F8" w14:textId="77777777" w:rsidR="00D61531" w:rsidRDefault="00D61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FD713" w14:textId="340418F1" w:rsidR="00F25651" w:rsidRDefault="00F25651" w:rsidP="00F25651">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2806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C6F1A" w14:textId="77777777" w:rsidR="00665CBC" w:rsidRPr="000E2097" w:rsidRDefault="00665CBC" w:rsidP="000E2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E9591" w14:textId="77777777" w:rsidR="00D61531" w:rsidRDefault="00D61531">
      <w:r>
        <w:separator/>
      </w:r>
    </w:p>
  </w:footnote>
  <w:footnote w:type="continuationSeparator" w:id="0">
    <w:p w14:paraId="4F05725D" w14:textId="77777777" w:rsidR="00D61531" w:rsidRDefault="00D61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F5D46" w14:textId="44249461"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0D27D" w14:textId="7329B681" w:rsidR="009F27E3" w:rsidRDefault="009F27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BE8A2" w14:textId="0C45331B" w:rsidR="00665CBC" w:rsidRDefault="00665CBC" w:rsidP="00686AEB">
    <w:pPr>
      <w:pStyle w:val="Header"/>
      <w:jc w:val="center"/>
      <w:rPr>
        <w:rStyle w:val="PageNumber"/>
      </w:rPr>
    </w:pPr>
  </w:p>
  <w:p w14:paraId="55C63CB1" w14:textId="3C02E092" w:rsidR="00A0476D" w:rsidRDefault="00A0476D" w:rsidP="00A0476D">
    <w:pPr>
      <w:pStyle w:val="bpuHeadSpon"/>
    </w:pPr>
    <w:r w:rsidRPr="00A0476D">
      <w:rPr>
        <w:rStyle w:val="bpuHeadSponChar"/>
      </w:rPr>
      <w:t>A4421</w:t>
    </w:r>
    <w:r>
      <w:t xml:space="preserve"> MOEN</w:t>
    </w:r>
    <w:r w:rsidR="00F25651">
      <w:t xml:space="preserve">, </w:t>
    </w:r>
    <w:r w:rsidR="00F25651">
      <w:t>VERRELLI</w:t>
    </w:r>
  </w:p>
  <w:p w14:paraId="7ABC7A25" w14:textId="5C0EFEE2" w:rsidR="00A0476D" w:rsidRDefault="00A0476D" w:rsidP="00A0476D">
    <w:pPr>
      <w:pStyle w:val="bpuHeadSpon"/>
    </w:pPr>
    <w:r>
      <w:fldChar w:fldCharType="begin"/>
    </w:r>
    <w:r>
      <w:instrText xml:space="preserve"> PAGE  \* MERGEFORMAT </w:instrText>
    </w:r>
    <w:r>
      <w:fldChar w:fldCharType="separate"/>
    </w:r>
    <w:r w:rsidR="00A44924">
      <w:rPr>
        <w:noProof/>
      </w:rPr>
      <w:t>4</w:t>
    </w:r>
    <w:r>
      <w:fldChar w:fldCharType="end"/>
    </w:r>
  </w:p>
  <w:p w14:paraId="6D98D9DB" w14:textId="77777777" w:rsidR="00A0476D" w:rsidRDefault="00A0476D" w:rsidP="00A047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10089" w14:textId="63C2E9A1" w:rsidR="00665CBC" w:rsidRDefault="00665CBC">
    <w:pPr>
      <w:pStyle w:val="Header"/>
    </w:pPr>
  </w:p>
  <w:p w14:paraId="4789AE63" w14:textId="51820F40" w:rsidR="00A0476D" w:rsidRDefault="00A0476D" w:rsidP="00A0476D">
    <w:pPr>
      <w:pStyle w:val="bpuHeadSpon"/>
    </w:pPr>
    <w:r w:rsidRPr="00A0476D">
      <w:rPr>
        <w:rStyle w:val="bpuHeadSponChar"/>
      </w:rPr>
      <w:t>A4421</w:t>
    </w:r>
    <w:r>
      <w:t xml:space="preserve"> MOEN</w:t>
    </w:r>
    <w:r w:rsidR="00F25651">
      <w:t xml:space="preserve">, </w:t>
    </w:r>
    <w:r w:rsidR="00F25651">
      <w:t>VERRELLI</w:t>
    </w:r>
  </w:p>
  <w:p w14:paraId="3B2B459E" w14:textId="559280A4" w:rsidR="00A0476D" w:rsidRDefault="00A0476D" w:rsidP="00A0476D">
    <w:pPr>
      <w:pStyle w:val="bpuHeadSpon"/>
    </w:pPr>
    <w:r>
      <w:fldChar w:fldCharType="begin"/>
    </w:r>
    <w:r>
      <w:instrText xml:space="preserve"> PAGE  \* MERGEFORMAT </w:instrText>
    </w:r>
    <w:r>
      <w:fldChar w:fldCharType="separate"/>
    </w:r>
    <w:r w:rsidR="00A44924">
      <w:rPr>
        <w:noProof/>
      </w:rPr>
      <w:t>2</w:t>
    </w:r>
    <w:r>
      <w:fldChar w:fldCharType="end"/>
    </w:r>
  </w:p>
  <w:p w14:paraId="50C833E6" w14:textId="77777777" w:rsidR="00A0476D" w:rsidRDefault="00A0476D" w:rsidP="00A0476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12071"/>
    <w:multiLevelType w:val="hybridMultilevel"/>
    <w:tmpl w:val="71E2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16A9"/>
    <w:rsid w:val="000160A5"/>
    <w:rsid w:val="0002335B"/>
    <w:rsid w:val="0003549A"/>
    <w:rsid w:val="000367AE"/>
    <w:rsid w:val="00043B22"/>
    <w:rsid w:val="00054975"/>
    <w:rsid w:val="00057D20"/>
    <w:rsid w:val="0006197C"/>
    <w:rsid w:val="0006281F"/>
    <w:rsid w:val="00072960"/>
    <w:rsid w:val="0008141C"/>
    <w:rsid w:val="0009438E"/>
    <w:rsid w:val="00094A55"/>
    <w:rsid w:val="000A1A4F"/>
    <w:rsid w:val="000A44A7"/>
    <w:rsid w:val="000B1054"/>
    <w:rsid w:val="000B3411"/>
    <w:rsid w:val="000C054C"/>
    <w:rsid w:val="000C12C2"/>
    <w:rsid w:val="000D11AF"/>
    <w:rsid w:val="000D6255"/>
    <w:rsid w:val="000D6262"/>
    <w:rsid w:val="000D7B4A"/>
    <w:rsid w:val="000E2097"/>
    <w:rsid w:val="000E4006"/>
    <w:rsid w:val="000F3DA2"/>
    <w:rsid w:val="000F54B2"/>
    <w:rsid w:val="000F5FDE"/>
    <w:rsid w:val="000F7466"/>
    <w:rsid w:val="0013000E"/>
    <w:rsid w:val="00133F81"/>
    <w:rsid w:val="00135943"/>
    <w:rsid w:val="001423FB"/>
    <w:rsid w:val="001534BB"/>
    <w:rsid w:val="0016405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905"/>
    <w:rsid w:val="001F14C7"/>
    <w:rsid w:val="001F1FDB"/>
    <w:rsid w:val="001F7405"/>
    <w:rsid w:val="00200C22"/>
    <w:rsid w:val="002013B7"/>
    <w:rsid w:val="00205533"/>
    <w:rsid w:val="00212B8D"/>
    <w:rsid w:val="0021402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A63"/>
    <w:rsid w:val="002C2D81"/>
    <w:rsid w:val="002C461E"/>
    <w:rsid w:val="002C6CEC"/>
    <w:rsid w:val="002E09CE"/>
    <w:rsid w:val="002E69D1"/>
    <w:rsid w:val="002F3BA6"/>
    <w:rsid w:val="00301FE5"/>
    <w:rsid w:val="00307F1C"/>
    <w:rsid w:val="00315320"/>
    <w:rsid w:val="00325776"/>
    <w:rsid w:val="00325E27"/>
    <w:rsid w:val="00330395"/>
    <w:rsid w:val="0033281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AE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A27"/>
    <w:rsid w:val="004748F3"/>
    <w:rsid w:val="00484144"/>
    <w:rsid w:val="004844CB"/>
    <w:rsid w:val="00484C19"/>
    <w:rsid w:val="00485866"/>
    <w:rsid w:val="00492076"/>
    <w:rsid w:val="00493B1D"/>
    <w:rsid w:val="00497037"/>
    <w:rsid w:val="004A3009"/>
    <w:rsid w:val="004A6940"/>
    <w:rsid w:val="004A77A4"/>
    <w:rsid w:val="004C742C"/>
    <w:rsid w:val="004E1F3E"/>
    <w:rsid w:val="004F21BD"/>
    <w:rsid w:val="004F4F1D"/>
    <w:rsid w:val="004F74DD"/>
    <w:rsid w:val="0050076D"/>
    <w:rsid w:val="00501317"/>
    <w:rsid w:val="0050495C"/>
    <w:rsid w:val="00505DC9"/>
    <w:rsid w:val="00506E1E"/>
    <w:rsid w:val="00513C81"/>
    <w:rsid w:val="00527BFB"/>
    <w:rsid w:val="00532A32"/>
    <w:rsid w:val="00540B0B"/>
    <w:rsid w:val="00541F05"/>
    <w:rsid w:val="0054460F"/>
    <w:rsid w:val="005536CD"/>
    <w:rsid w:val="00554051"/>
    <w:rsid w:val="00557240"/>
    <w:rsid w:val="005651F3"/>
    <w:rsid w:val="00572184"/>
    <w:rsid w:val="00577A15"/>
    <w:rsid w:val="00580533"/>
    <w:rsid w:val="00582AD5"/>
    <w:rsid w:val="0059131D"/>
    <w:rsid w:val="005B2213"/>
    <w:rsid w:val="005B3F92"/>
    <w:rsid w:val="005B479C"/>
    <w:rsid w:val="005B561E"/>
    <w:rsid w:val="005C07E4"/>
    <w:rsid w:val="005C2124"/>
    <w:rsid w:val="005C336F"/>
    <w:rsid w:val="005C7F3C"/>
    <w:rsid w:val="005D5BE8"/>
    <w:rsid w:val="005D5FDD"/>
    <w:rsid w:val="005E017C"/>
    <w:rsid w:val="005E205C"/>
    <w:rsid w:val="005E3F87"/>
    <w:rsid w:val="005E50C6"/>
    <w:rsid w:val="005E7415"/>
    <w:rsid w:val="005F2A97"/>
    <w:rsid w:val="005F399B"/>
    <w:rsid w:val="006019F8"/>
    <w:rsid w:val="00605B20"/>
    <w:rsid w:val="0061056C"/>
    <w:rsid w:val="0061156F"/>
    <w:rsid w:val="00613FF5"/>
    <w:rsid w:val="006155A8"/>
    <w:rsid w:val="00621B94"/>
    <w:rsid w:val="00626239"/>
    <w:rsid w:val="00635316"/>
    <w:rsid w:val="00635449"/>
    <w:rsid w:val="006378C5"/>
    <w:rsid w:val="00645E6A"/>
    <w:rsid w:val="0065378C"/>
    <w:rsid w:val="00665CBC"/>
    <w:rsid w:val="00667A5C"/>
    <w:rsid w:val="00677316"/>
    <w:rsid w:val="00686AEB"/>
    <w:rsid w:val="006A3EF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613"/>
    <w:rsid w:val="007502CB"/>
    <w:rsid w:val="00752D79"/>
    <w:rsid w:val="00752E20"/>
    <w:rsid w:val="00756EDE"/>
    <w:rsid w:val="00760575"/>
    <w:rsid w:val="007754BA"/>
    <w:rsid w:val="00781B4D"/>
    <w:rsid w:val="007824BF"/>
    <w:rsid w:val="00783B8D"/>
    <w:rsid w:val="00790EAC"/>
    <w:rsid w:val="00794B94"/>
    <w:rsid w:val="00794BD4"/>
    <w:rsid w:val="007A2F73"/>
    <w:rsid w:val="007A3061"/>
    <w:rsid w:val="007A5A0B"/>
    <w:rsid w:val="007A6795"/>
    <w:rsid w:val="007C0E14"/>
    <w:rsid w:val="007C7DE4"/>
    <w:rsid w:val="007D40CB"/>
    <w:rsid w:val="007D5796"/>
    <w:rsid w:val="007D59C0"/>
    <w:rsid w:val="007D7D9C"/>
    <w:rsid w:val="007E5F48"/>
    <w:rsid w:val="007F485D"/>
    <w:rsid w:val="007F6050"/>
    <w:rsid w:val="00813627"/>
    <w:rsid w:val="00832816"/>
    <w:rsid w:val="00837109"/>
    <w:rsid w:val="00840365"/>
    <w:rsid w:val="008406A3"/>
    <w:rsid w:val="00841D2C"/>
    <w:rsid w:val="00845F3C"/>
    <w:rsid w:val="008461B8"/>
    <w:rsid w:val="008462F1"/>
    <w:rsid w:val="00846495"/>
    <w:rsid w:val="0084688E"/>
    <w:rsid w:val="00847EF1"/>
    <w:rsid w:val="008538FA"/>
    <w:rsid w:val="008573B0"/>
    <w:rsid w:val="00866563"/>
    <w:rsid w:val="00867AC2"/>
    <w:rsid w:val="0087056E"/>
    <w:rsid w:val="00875402"/>
    <w:rsid w:val="0087687D"/>
    <w:rsid w:val="00884D51"/>
    <w:rsid w:val="008916EC"/>
    <w:rsid w:val="00891E4F"/>
    <w:rsid w:val="008A31C5"/>
    <w:rsid w:val="008A4F9A"/>
    <w:rsid w:val="008A6F4E"/>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9A"/>
    <w:rsid w:val="009B06D2"/>
    <w:rsid w:val="009B34EC"/>
    <w:rsid w:val="009B5D67"/>
    <w:rsid w:val="009B6176"/>
    <w:rsid w:val="009C0D22"/>
    <w:rsid w:val="009C2DD9"/>
    <w:rsid w:val="009C3E09"/>
    <w:rsid w:val="009C423E"/>
    <w:rsid w:val="009C5630"/>
    <w:rsid w:val="009D0E5D"/>
    <w:rsid w:val="009D0F63"/>
    <w:rsid w:val="009D7934"/>
    <w:rsid w:val="009D7CCF"/>
    <w:rsid w:val="009E5961"/>
    <w:rsid w:val="009F27E3"/>
    <w:rsid w:val="009F4FAC"/>
    <w:rsid w:val="00A017C0"/>
    <w:rsid w:val="00A0476D"/>
    <w:rsid w:val="00A11228"/>
    <w:rsid w:val="00A222C2"/>
    <w:rsid w:val="00A235D6"/>
    <w:rsid w:val="00A305D6"/>
    <w:rsid w:val="00A342C4"/>
    <w:rsid w:val="00A447BD"/>
    <w:rsid w:val="00A44924"/>
    <w:rsid w:val="00A50F6B"/>
    <w:rsid w:val="00A52237"/>
    <w:rsid w:val="00A551D6"/>
    <w:rsid w:val="00A6251B"/>
    <w:rsid w:val="00A6754E"/>
    <w:rsid w:val="00A70F58"/>
    <w:rsid w:val="00A72987"/>
    <w:rsid w:val="00A7346B"/>
    <w:rsid w:val="00A74CE3"/>
    <w:rsid w:val="00A84C4F"/>
    <w:rsid w:val="00A932A1"/>
    <w:rsid w:val="00A96E06"/>
    <w:rsid w:val="00AA6197"/>
    <w:rsid w:val="00AA6C70"/>
    <w:rsid w:val="00AB16FD"/>
    <w:rsid w:val="00AB4813"/>
    <w:rsid w:val="00AC6466"/>
    <w:rsid w:val="00AC7639"/>
    <w:rsid w:val="00AD08BB"/>
    <w:rsid w:val="00AD0EC0"/>
    <w:rsid w:val="00AD4F7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89E"/>
    <w:rsid w:val="00B61D86"/>
    <w:rsid w:val="00B6342D"/>
    <w:rsid w:val="00B726BD"/>
    <w:rsid w:val="00B732BC"/>
    <w:rsid w:val="00B90E33"/>
    <w:rsid w:val="00B9676B"/>
    <w:rsid w:val="00BA1A89"/>
    <w:rsid w:val="00BA2EA5"/>
    <w:rsid w:val="00BA364B"/>
    <w:rsid w:val="00BA36AF"/>
    <w:rsid w:val="00BB1190"/>
    <w:rsid w:val="00BB31D0"/>
    <w:rsid w:val="00BB3A11"/>
    <w:rsid w:val="00BB4DDB"/>
    <w:rsid w:val="00BB5D79"/>
    <w:rsid w:val="00BB5F02"/>
    <w:rsid w:val="00BC7892"/>
    <w:rsid w:val="00BE24D6"/>
    <w:rsid w:val="00BE7EFA"/>
    <w:rsid w:val="00BF06AD"/>
    <w:rsid w:val="00BF2C67"/>
    <w:rsid w:val="00BF4423"/>
    <w:rsid w:val="00C04F4D"/>
    <w:rsid w:val="00C12E48"/>
    <w:rsid w:val="00C13D14"/>
    <w:rsid w:val="00C15F53"/>
    <w:rsid w:val="00C23F09"/>
    <w:rsid w:val="00C25356"/>
    <w:rsid w:val="00C328D0"/>
    <w:rsid w:val="00C33E72"/>
    <w:rsid w:val="00C378B2"/>
    <w:rsid w:val="00C456B5"/>
    <w:rsid w:val="00C46BC1"/>
    <w:rsid w:val="00C5235F"/>
    <w:rsid w:val="00C5422F"/>
    <w:rsid w:val="00C54CE2"/>
    <w:rsid w:val="00C65429"/>
    <w:rsid w:val="00C66BF3"/>
    <w:rsid w:val="00C70140"/>
    <w:rsid w:val="00C7271E"/>
    <w:rsid w:val="00C73CA7"/>
    <w:rsid w:val="00C77B29"/>
    <w:rsid w:val="00C822F6"/>
    <w:rsid w:val="00C82AC2"/>
    <w:rsid w:val="00C8456C"/>
    <w:rsid w:val="00C87719"/>
    <w:rsid w:val="00C91E19"/>
    <w:rsid w:val="00C92402"/>
    <w:rsid w:val="00C92867"/>
    <w:rsid w:val="00C93B93"/>
    <w:rsid w:val="00CA037D"/>
    <w:rsid w:val="00CA0837"/>
    <w:rsid w:val="00CA2442"/>
    <w:rsid w:val="00CA4725"/>
    <w:rsid w:val="00CB6246"/>
    <w:rsid w:val="00CC0A17"/>
    <w:rsid w:val="00CD0F93"/>
    <w:rsid w:val="00CD1BD1"/>
    <w:rsid w:val="00CD528D"/>
    <w:rsid w:val="00CE7892"/>
    <w:rsid w:val="00CE78BF"/>
    <w:rsid w:val="00CF65EB"/>
    <w:rsid w:val="00CF72AD"/>
    <w:rsid w:val="00D02441"/>
    <w:rsid w:val="00D039F4"/>
    <w:rsid w:val="00D067A9"/>
    <w:rsid w:val="00D10496"/>
    <w:rsid w:val="00D11173"/>
    <w:rsid w:val="00D1215F"/>
    <w:rsid w:val="00D16561"/>
    <w:rsid w:val="00D17FF8"/>
    <w:rsid w:val="00D22482"/>
    <w:rsid w:val="00D268AC"/>
    <w:rsid w:val="00D27FF3"/>
    <w:rsid w:val="00D343D0"/>
    <w:rsid w:val="00D3664D"/>
    <w:rsid w:val="00D500E9"/>
    <w:rsid w:val="00D507BC"/>
    <w:rsid w:val="00D57163"/>
    <w:rsid w:val="00D6090A"/>
    <w:rsid w:val="00D60954"/>
    <w:rsid w:val="00D61531"/>
    <w:rsid w:val="00D62FA3"/>
    <w:rsid w:val="00D63B6F"/>
    <w:rsid w:val="00D64A90"/>
    <w:rsid w:val="00D81D63"/>
    <w:rsid w:val="00D9410B"/>
    <w:rsid w:val="00D9695B"/>
    <w:rsid w:val="00DA2417"/>
    <w:rsid w:val="00DA5585"/>
    <w:rsid w:val="00DB02AC"/>
    <w:rsid w:val="00DB6AA2"/>
    <w:rsid w:val="00DD47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823"/>
    <w:rsid w:val="00E608F1"/>
    <w:rsid w:val="00E611B9"/>
    <w:rsid w:val="00E7144F"/>
    <w:rsid w:val="00E73968"/>
    <w:rsid w:val="00E73D74"/>
    <w:rsid w:val="00E76A79"/>
    <w:rsid w:val="00E80692"/>
    <w:rsid w:val="00E80C24"/>
    <w:rsid w:val="00E93836"/>
    <w:rsid w:val="00E9556D"/>
    <w:rsid w:val="00EA7C16"/>
    <w:rsid w:val="00EC5281"/>
    <w:rsid w:val="00EC791D"/>
    <w:rsid w:val="00EC7CA6"/>
    <w:rsid w:val="00ED3C5D"/>
    <w:rsid w:val="00ED4553"/>
    <w:rsid w:val="00EF68DA"/>
    <w:rsid w:val="00F00D08"/>
    <w:rsid w:val="00F15583"/>
    <w:rsid w:val="00F200EE"/>
    <w:rsid w:val="00F22481"/>
    <w:rsid w:val="00F2542E"/>
    <w:rsid w:val="00F25651"/>
    <w:rsid w:val="00F27278"/>
    <w:rsid w:val="00F344E3"/>
    <w:rsid w:val="00F34D58"/>
    <w:rsid w:val="00F41A9D"/>
    <w:rsid w:val="00F44314"/>
    <w:rsid w:val="00F54B9C"/>
    <w:rsid w:val="00F56E96"/>
    <w:rsid w:val="00F573DD"/>
    <w:rsid w:val="00F61E59"/>
    <w:rsid w:val="00F63D99"/>
    <w:rsid w:val="00F6426B"/>
    <w:rsid w:val="00F709B3"/>
    <w:rsid w:val="00F71A5E"/>
    <w:rsid w:val="00F97EC9"/>
    <w:rsid w:val="00FA0AFC"/>
    <w:rsid w:val="00FA1C82"/>
    <w:rsid w:val="00FA2ED1"/>
    <w:rsid w:val="00FA4A52"/>
    <w:rsid w:val="00FB4045"/>
    <w:rsid w:val="00FB4D8E"/>
    <w:rsid w:val="00FC0D0A"/>
    <w:rsid w:val="00FC1B0B"/>
    <w:rsid w:val="00FD2F97"/>
    <w:rsid w:val="00FE6F0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D02FD49"/>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A679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character" w:styleId="CommentReference">
    <w:name w:val="annotation reference"/>
    <w:basedOn w:val="DefaultParagraphFont"/>
    <w:semiHidden/>
    <w:unhideWhenUsed/>
    <w:rsid w:val="003D3AE1"/>
    <w:rPr>
      <w:sz w:val="16"/>
      <w:szCs w:val="16"/>
    </w:rPr>
  </w:style>
  <w:style w:type="paragraph" w:styleId="CommentText">
    <w:name w:val="annotation text"/>
    <w:basedOn w:val="Normal"/>
    <w:link w:val="CommentTextChar"/>
    <w:semiHidden/>
    <w:unhideWhenUsed/>
    <w:rsid w:val="003D3AE1"/>
    <w:pPr>
      <w:spacing w:line="240" w:lineRule="auto"/>
    </w:pPr>
    <w:rPr>
      <w:sz w:val="20"/>
      <w:szCs w:val="20"/>
    </w:rPr>
  </w:style>
  <w:style w:type="character" w:customStyle="1" w:styleId="CommentTextChar">
    <w:name w:val="Comment Text Char"/>
    <w:basedOn w:val="DefaultParagraphFont"/>
    <w:link w:val="CommentText"/>
    <w:semiHidden/>
    <w:rsid w:val="003D3AE1"/>
    <w:rPr>
      <w:spacing w:val="4"/>
    </w:rPr>
  </w:style>
  <w:style w:type="paragraph" w:styleId="CommentSubject">
    <w:name w:val="annotation subject"/>
    <w:basedOn w:val="CommentText"/>
    <w:next w:val="CommentText"/>
    <w:link w:val="CommentSubjectChar"/>
    <w:semiHidden/>
    <w:unhideWhenUsed/>
    <w:rsid w:val="003D3AE1"/>
    <w:rPr>
      <w:b/>
      <w:bCs/>
    </w:rPr>
  </w:style>
  <w:style w:type="character" w:customStyle="1" w:styleId="CommentSubjectChar">
    <w:name w:val="Comment Subject Char"/>
    <w:basedOn w:val="CommentTextChar"/>
    <w:link w:val="CommentSubject"/>
    <w:semiHidden/>
    <w:rsid w:val="003D3AE1"/>
    <w:rPr>
      <w:b/>
      <w:bCs/>
      <w:spacing w:val="4"/>
    </w:rPr>
  </w:style>
  <w:style w:type="paragraph" w:styleId="BalloonText">
    <w:name w:val="Balloon Text"/>
    <w:basedOn w:val="Normal"/>
    <w:link w:val="BalloonTextChar"/>
    <w:semiHidden/>
    <w:unhideWhenUsed/>
    <w:rsid w:val="003D3A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AE1"/>
    <w:rPr>
      <w:rFonts w:ascii="Segoe UI" w:hAnsi="Segoe UI" w:cs="Segoe UI"/>
      <w:spacing w:val="4"/>
      <w:sz w:val="18"/>
      <w:szCs w:val="18"/>
    </w:rPr>
  </w:style>
  <w:style w:type="character" w:styleId="LineNumber">
    <w:name w:val="line number"/>
    <w:basedOn w:val="DefaultParagraphFont"/>
    <w:semiHidden/>
    <w:unhideWhenUsed/>
    <w:rsid w:val="00A04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1044</Words>
  <Characters>5505</Characters>
  <Application>Microsoft Office Word</Application>
  <DocSecurity>0</DocSecurity>
  <Lines>153</Lines>
  <Paragraphs>57</Paragraphs>
  <ScaleCrop>false</ScaleCrop>
  <HeadingPairs>
    <vt:vector size="2" baseType="variant">
      <vt:variant>
        <vt:lpstr>Title</vt:lpstr>
      </vt:variant>
      <vt:variant>
        <vt:i4>1</vt:i4>
      </vt:variant>
    </vt:vector>
  </HeadingPairs>
  <TitlesOfParts>
    <vt:vector size="1" baseType="lpstr">
      <vt:lpstr>A4421</vt:lpstr>
    </vt:vector>
  </TitlesOfParts>
  <Manager>R229</Manager>
  <Company>NJ Office of Legislative Services</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A4421</dc:title>
  <dc:subject/>
  <dc:creator>Assemblyman  MOEN</dc:creator>
  <cp:keywords>A4421|4|CL |318|260|289|N|0|</cp:keywords>
  <dc:description>INTRODUCED JULY 20, 2020</dc:description>
  <cp:lastModifiedBy>Todaro, Vivian</cp:lastModifiedBy>
  <cp:revision>2</cp:revision>
  <cp:lastPrinted>2021-02-23T16:18:00Z</cp:lastPrinted>
  <dcterms:created xsi:type="dcterms:W3CDTF">2021-02-23T16:18:00Z</dcterms:created>
  <dcterms:modified xsi:type="dcterms:W3CDTF">2021-02-23T16:18:00Z</dcterms:modified>
  <cp:category>s. 1-5:T&amp;E;  s.6: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