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14DDD" w14:textId="3CA2BEEE" w:rsidR="00CB2389" w:rsidRDefault="00CB2389" w:rsidP="00CB2389">
      <w:pPr>
        <w:pStyle w:val="bpuBill"/>
      </w:pPr>
      <w:bookmarkStart w:id="0" w:name="bpuFrontPg"/>
      <w:bookmarkEnd w:id="0"/>
      <w:r>
        <w:t xml:space="preserve">ASSEMBLY, No. 4445 </w:t>
      </w:r>
    </w:p>
    <w:p w14:paraId="4A83843B" w14:textId="40627B30" w:rsidR="00CB2389" w:rsidRPr="009D38FF" w:rsidRDefault="00CB2389" w:rsidP="00CB2389">
      <w:pPr>
        <w:pStyle w:val="bpuWpGraphic"/>
      </w:pPr>
      <w:r>
        <w:object w:dxaOrig="8985" w:dyaOrig="255" w14:anchorId="3274A8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7099254" r:id="rId9"/>
        </w:object>
      </w:r>
    </w:p>
    <w:p w14:paraId="49F571D2" w14:textId="77777777" w:rsidR="00CB2389" w:rsidRDefault="00CB2389" w:rsidP="00CB2389">
      <w:pPr>
        <w:pStyle w:val="bpuState"/>
      </w:pPr>
      <w:r>
        <w:t>STATE OF NEW JERSEY</w:t>
      </w:r>
    </w:p>
    <w:p w14:paraId="10F7C94B" w14:textId="77777777" w:rsidR="00CB2389" w:rsidRDefault="00CB2389" w:rsidP="00CB2389">
      <w:pPr>
        <w:pStyle w:val="bpuLegislature"/>
      </w:pPr>
      <w:r>
        <w:t>219th LEGISLATURE</w:t>
      </w:r>
    </w:p>
    <w:p w14:paraId="52748660" w14:textId="3AEADAAE" w:rsidR="00CB2389" w:rsidRDefault="00CB2389" w:rsidP="00CB2389">
      <w:pPr>
        <w:pStyle w:val="bpuWpGraphic"/>
      </w:pPr>
      <w:r>
        <w:object w:dxaOrig="8985" w:dyaOrig="255" w14:anchorId="0CF1FFB1">
          <v:shape id="_x0000_i1026" type="#_x0000_t75" style="width:6in;height:12pt" o:ole="">
            <v:imagedata r:id="rId8" o:title=""/>
          </v:shape>
          <o:OLEObject Type="Embed" ProgID="WPWin6.1" ShapeID="_x0000_i1026" DrawAspect="Content" ObjectID="_1657099255" r:id="rId10"/>
        </w:object>
      </w:r>
      <w:r>
        <w:t xml:space="preserve">  </w:t>
      </w:r>
    </w:p>
    <w:p w14:paraId="0DFF2BDC" w14:textId="77777777" w:rsidR="00CB2389" w:rsidRDefault="00CB2389" w:rsidP="00CB2389">
      <w:pPr>
        <w:pStyle w:val="bpuIntro"/>
      </w:pPr>
      <w:r>
        <w:t>INTRODUCED JULY 23, 2020</w:t>
      </w:r>
    </w:p>
    <w:p w14:paraId="361EC8E2" w14:textId="77777777" w:rsidR="00CB2389" w:rsidRDefault="00CB2389" w:rsidP="00CB2389">
      <w:pPr>
        <w:pStyle w:val="bpuIntro"/>
      </w:pPr>
    </w:p>
    <w:p w14:paraId="5AA4EC88" w14:textId="77777777" w:rsidR="00CB2389" w:rsidRDefault="00CB2389" w:rsidP="00CB2389">
      <w:pPr>
        <w:pStyle w:val="bpuIntro"/>
        <w:sectPr w:rsidR="00CB2389" w:rsidSect="00D77C3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68252C3A" w14:textId="77777777" w:rsidR="00CB2389" w:rsidRDefault="00CB2389" w:rsidP="00CB2389">
      <w:pPr>
        <w:pStyle w:val="bpuIntro"/>
      </w:pPr>
    </w:p>
    <w:p w14:paraId="7CDB3DB9" w14:textId="77777777" w:rsidR="00CB2389" w:rsidRDefault="00CB2389" w:rsidP="00CB2389">
      <w:pPr>
        <w:pStyle w:val="bpuSponsor"/>
      </w:pPr>
      <w:r>
        <w:t>Sponsored by:</w:t>
      </w:r>
    </w:p>
    <w:p w14:paraId="111DCA6C" w14:textId="77777777" w:rsidR="00CB2389" w:rsidRDefault="00CB2389" w:rsidP="00CB2389">
      <w:pPr>
        <w:pStyle w:val="bpuSponsor"/>
      </w:pPr>
      <w:r>
        <w:t>Assemblyman  ERIC HOUGHTALING</w:t>
      </w:r>
    </w:p>
    <w:p w14:paraId="1486ACE0" w14:textId="77777777" w:rsidR="00CB2389" w:rsidRDefault="00CB2389" w:rsidP="00CB2389">
      <w:pPr>
        <w:pStyle w:val="bpuSponsor"/>
      </w:pPr>
      <w:r>
        <w:t>District 11 (Monmouth)</w:t>
      </w:r>
    </w:p>
    <w:p w14:paraId="36EFE6D3" w14:textId="06731686" w:rsidR="00CB2389" w:rsidRDefault="00D77C3B" w:rsidP="00D77C3B">
      <w:pPr>
        <w:pStyle w:val="bpuSponsor"/>
      </w:pPr>
      <w:r>
        <w:t>Assemblywoman  JOANN DOWNEY</w:t>
      </w:r>
    </w:p>
    <w:p w14:paraId="0833BDFE" w14:textId="2BA39433" w:rsidR="00D77C3B" w:rsidRDefault="00D77C3B" w:rsidP="00D77C3B">
      <w:pPr>
        <w:pStyle w:val="bpuSponsor"/>
      </w:pPr>
      <w:r>
        <w:t>District 11 (Monmouth)</w:t>
      </w:r>
    </w:p>
    <w:p w14:paraId="3D793448" w14:textId="77777777" w:rsidR="00D77C3B" w:rsidRPr="00D77C3B" w:rsidRDefault="00D77C3B" w:rsidP="00D77C3B">
      <w:pPr>
        <w:pStyle w:val="bpuSponsor"/>
      </w:pPr>
    </w:p>
    <w:p w14:paraId="6EBF303E" w14:textId="77777777" w:rsidR="00CB2389" w:rsidRDefault="00CB2389" w:rsidP="00CB2389">
      <w:pPr>
        <w:pStyle w:val="bpuSponsor"/>
      </w:pPr>
    </w:p>
    <w:p w14:paraId="2A12772E" w14:textId="77777777" w:rsidR="00CB2389" w:rsidRDefault="00CB2389" w:rsidP="00CB2389">
      <w:pPr>
        <w:pStyle w:val="bpuSponsor"/>
      </w:pPr>
    </w:p>
    <w:p w14:paraId="51A315FE" w14:textId="77777777" w:rsidR="00CB2389" w:rsidRDefault="00CB2389" w:rsidP="00CB2389">
      <w:pPr>
        <w:pStyle w:val="bpuSponsor"/>
      </w:pPr>
    </w:p>
    <w:p w14:paraId="0F3E12AB" w14:textId="77777777" w:rsidR="00CB2389" w:rsidRDefault="00CB2389" w:rsidP="00CB2389">
      <w:pPr>
        <w:pStyle w:val="bpuSponsor"/>
      </w:pPr>
      <w:r>
        <w:t>SYNOPSIS</w:t>
      </w:r>
    </w:p>
    <w:p w14:paraId="130D19B0" w14:textId="1C7F93BE" w:rsidR="00CB2389" w:rsidRDefault="00CB2389" w:rsidP="00DC4D2F">
      <w:pPr>
        <w:pStyle w:val="bpuNormText"/>
      </w:pPr>
      <w:r>
        <w:tab/>
        <w:t xml:space="preserve">Allows proprietors of businesses or buildings to engage in certain corrective actions against individuals who do not comply with health and safety measures </w:t>
      </w:r>
      <w:r w:rsidR="00DC4D2F">
        <w:t>during a Public Health Emergency.</w:t>
      </w:r>
    </w:p>
    <w:p w14:paraId="0F11A2D6" w14:textId="77777777" w:rsidR="00CB2389" w:rsidRDefault="00CB2389" w:rsidP="00CB2389">
      <w:pPr>
        <w:pStyle w:val="bpuNormText"/>
      </w:pPr>
    </w:p>
    <w:p w14:paraId="4578AB57" w14:textId="77777777" w:rsidR="00CB2389" w:rsidRDefault="00CB2389" w:rsidP="00CB2389">
      <w:pPr>
        <w:pStyle w:val="bpuSponsor"/>
      </w:pPr>
      <w:r>
        <w:t xml:space="preserve">CURRENT VERSION OF TEXT </w:t>
      </w:r>
    </w:p>
    <w:p w14:paraId="14441ED8" w14:textId="77777777" w:rsidR="00CB2389" w:rsidRDefault="00CB2389" w:rsidP="00CB2389">
      <w:pPr>
        <w:pStyle w:val="bpuNormText"/>
      </w:pPr>
      <w:r>
        <w:tab/>
        <w:t>As introduced.</w:t>
      </w:r>
    </w:p>
    <w:p w14:paraId="71990DAB" w14:textId="469CB5A3" w:rsidR="00CB2389" w:rsidRDefault="00CB2389" w:rsidP="00CB2389">
      <w:pPr>
        <w:pStyle w:val="bpuNormText"/>
      </w:pPr>
      <w:r>
        <w:rPr>
          <w:noProof/>
        </w:rPr>
        <w:drawing>
          <wp:anchor distT="0" distB="0" distL="114300" distR="114300" simplePos="0" relativeHeight="251659264" behindDoc="1" locked="0" layoutInCell="1" allowOverlap="1" wp14:anchorId="4449E776" wp14:editId="0303C3C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9003B2F" w14:textId="77777777" w:rsidR="00CB2389" w:rsidRDefault="00CB2389" w:rsidP="008916EC">
      <w:pPr>
        <w:pStyle w:val="FronterPage"/>
        <w:tabs>
          <w:tab w:val="clear" w:pos="720"/>
          <w:tab w:val="clear" w:pos="1440"/>
          <w:tab w:val="clear" w:pos="2160"/>
          <w:tab w:val="clear" w:pos="2880"/>
          <w:tab w:val="clear" w:pos="3600"/>
          <w:tab w:val="clear" w:pos="4320"/>
          <w:tab w:val="clear" w:pos="5040"/>
        </w:tabs>
        <w:sectPr w:rsidR="00CB2389" w:rsidSect="00CB2389">
          <w:type w:val="continuous"/>
          <w:pgSz w:w="12240" w:h="20160" w:code="5"/>
          <w:pgMar w:top="1440" w:right="2275" w:bottom="1440" w:left="2275" w:header="72" w:footer="720" w:gutter="0"/>
          <w:pgNumType w:start="1"/>
          <w:cols w:space="720"/>
          <w:docGrid w:linePitch="360"/>
        </w:sectPr>
      </w:pPr>
    </w:p>
    <w:p w14:paraId="1A302234" w14:textId="462ACBC2" w:rsidR="00F45150" w:rsidRPr="00555117" w:rsidRDefault="001534BB" w:rsidP="00F45150">
      <w:pPr>
        <w:ind w:left="288" w:hanging="288"/>
      </w:pPr>
      <w:r>
        <w:rPr>
          <w:rStyle w:val="BillHead"/>
        </w:rPr>
        <w:lastRenderedPageBreak/>
        <w:t>An Act</w:t>
      </w:r>
      <w:r w:rsidR="00686AEB" w:rsidRPr="006B7FA7">
        <w:rPr>
          <w:rStyle w:val="HangingAnActChar"/>
        </w:rPr>
        <w:t xml:space="preserve"> </w:t>
      </w:r>
      <w:r w:rsidR="00BB7E2D" w:rsidRPr="00E71CDD">
        <w:t>concerning health and safety measures implemented in businesses and buildings during a Public Health Emergency and supplementing P.L.2005, c. 222 (C.26:13-1 et seq.).</w:t>
      </w:r>
    </w:p>
    <w:p w14:paraId="03F1B6A5" w14:textId="439CDBF7" w:rsidR="000B1054" w:rsidRPr="00D71D68" w:rsidRDefault="000B1054" w:rsidP="00F45150">
      <w:pPr>
        <w:pStyle w:val="HangingAnAct"/>
      </w:pPr>
    </w:p>
    <w:p w14:paraId="6AF89741"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5DCF851C" w14:textId="10AB1E82" w:rsidR="00686AEB" w:rsidRDefault="00686AEB" w:rsidP="00686AEB"/>
    <w:p w14:paraId="5E0FCC91" w14:textId="53EEF6E1" w:rsidR="00E71CDD" w:rsidRPr="00E71CDD" w:rsidRDefault="00DC4D2F" w:rsidP="00DC4D2F">
      <w:pPr>
        <w:tabs>
          <w:tab w:val="clear" w:pos="1440"/>
          <w:tab w:val="left" w:pos="1080"/>
        </w:tabs>
      </w:pPr>
      <w:r>
        <w:tab/>
        <w:t>1.</w:t>
      </w:r>
      <w:r>
        <w:tab/>
        <w:t>a.</w:t>
      </w:r>
      <w:r>
        <w:tab/>
      </w:r>
      <w:r w:rsidR="00E71CDD" w:rsidRPr="00E71CDD">
        <w:t>As used in this act:</w:t>
      </w:r>
    </w:p>
    <w:p w14:paraId="1F27D11C" w14:textId="77777777" w:rsidR="00E71CDD" w:rsidRPr="00E71CDD" w:rsidRDefault="00E71CDD" w:rsidP="00E71CDD">
      <w:r w:rsidRPr="00E71CDD">
        <w:tab/>
        <w:t>“Face covering” means material that covers the nose and mouth for the purpose of blocking or reducing the spread of respiratory droplets.</w:t>
      </w:r>
    </w:p>
    <w:p w14:paraId="558DF15E" w14:textId="77777777" w:rsidR="00E71CDD" w:rsidRPr="00E71CDD" w:rsidRDefault="00E71CDD" w:rsidP="00E71CDD">
      <w:r w:rsidRPr="00E71CDD">
        <w:tab/>
        <w:t>“Social distancing” means the practice by which an individual maintains a physical distance of at least six feet from other individuals.</w:t>
      </w:r>
    </w:p>
    <w:p w14:paraId="3B531662" w14:textId="163B20D6" w:rsidR="00E71CDD" w:rsidRPr="00E71CDD" w:rsidRDefault="00E71CDD" w:rsidP="00E71CDD">
      <w:r w:rsidRPr="00E71CDD">
        <w:tab/>
        <w:t>b.</w:t>
      </w:r>
      <w:r w:rsidRPr="00E71CDD">
        <w:tab/>
        <w:t>Notwithstanding any other law, rule or regulation to the contrary, a proprietor of a business or building, or a person authorized on the proprietor’s behalf, shall have the discretion to deny service or entrance</w:t>
      </w:r>
      <w:r w:rsidR="001C128C">
        <w:t xml:space="preserve"> to</w:t>
      </w:r>
      <w:r w:rsidRPr="00E71CDD">
        <w:t>, or to remove from a business or building, any individual who does not comply with the health and safety measures implemented by the proprietor during a Public Health Emergency.  Such health and safety measures may include, but shall not be limited to:</w:t>
      </w:r>
    </w:p>
    <w:p w14:paraId="7D8E7BF9" w14:textId="77777777" w:rsidR="00E71CDD" w:rsidRPr="00E71CDD" w:rsidRDefault="00E71CDD" w:rsidP="00E71CDD">
      <w:r w:rsidRPr="00E71CDD">
        <w:tab/>
        <w:t>(1)</w:t>
      </w:r>
      <w:r w:rsidRPr="00E71CDD">
        <w:tab/>
        <w:t>wearing a face covering while in a public area of a business or building;</w:t>
      </w:r>
    </w:p>
    <w:p w14:paraId="5E36FF82" w14:textId="77777777" w:rsidR="00E71CDD" w:rsidRPr="00E71CDD" w:rsidRDefault="00E71CDD" w:rsidP="00E71CDD">
      <w:r w:rsidRPr="00E71CDD">
        <w:tab/>
        <w:t>(2)</w:t>
      </w:r>
      <w:r w:rsidRPr="00E71CDD">
        <w:tab/>
        <w:t>practicing social distancing while in a public area of a business or building; and</w:t>
      </w:r>
    </w:p>
    <w:p w14:paraId="7EF50865" w14:textId="77777777" w:rsidR="00E71CDD" w:rsidRPr="00E71CDD" w:rsidRDefault="00E71CDD" w:rsidP="00E71CDD">
      <w:r w:rsidRPr="00E71CDD">
        <w:tab/>
        <w:t>(3)</w:t>
      </w:r>
      <w:r w:rsidRPr="00E71CDD">
        <w:tab/>
        <w:t>following other hygiene rules established by the proprietor of a business or building.</w:t>
      </w:r>
    </w:p>
    <w:p w14:paraId="30F50B63" w14:textId="77777777" w:rsidR="00E71CDD" w:rsidRPr="00E71CDD" w:rsidRDefault="00E71CDD" w:rsidP="00E71CDD"/>
    <w:p w14:paraId="43C2A823" w14:textId="77777777" w:rsidR="00E71CDD" w:rsidRPr="00E71CDD" w:rsidRDefault="00E71CDD" w:rsidP="00E71CDD">
      <w:r w:rsidRPr="00E71CDD">
        <w:tab/>
        <w:t>2.</w:t>
      </w:r>
      <w:r w:rsidRPr="00E71CDD">
        <w:tab/>
        <w:t>This act shall be applied in a manner consistent with the federal "Americans with Disabilities Act of 1990" (42 U.S.C. s.12101 et seq.), and shall not be construed to permit discriminatory or retaliatory actions towards an individual that is a member of a protected class as defined in section 11 of P.L.1945, c.169 (C.10:5-12).</w:t>
      </w:r>
    </w:p>
    <w:p w14:paraId="1DB91205" w14:textId="77777777" w:rsidR="00E71CDD" w:rsidRPr="00E71CDD" w:rsidRDefault="00E71CDD" w:rsidP="00E71CDD"/>
    <w:p w14:paraId="5FF51258" w14:textId="77777777" w:rsidR="00E71CDD" w:rsidRPr="00E71CDD" w:rsidRDefault="00E71CDD" w:rsidP="00E71CDD">
      <w:r w:rsidRPr="00E71CDD">
        <w:tab/>
        <w:t>3.</w:t>
      </w:r>
      <w:r w:rsidRPr="00E71CDD">
        <w:tab/>
        <w:t>This act shall take effect immediately.</w:t>
      </w:r>
    </w:p>
    <w:p w14:paraId="57CDB394" w14:textId="255F3BC7" w:rsidR="00E71CDD" w:rsidRDefault="00E71CDD" w:rsidP="00E71CDD"/>
    <w:p w14:paraId="5184F538" w14:textId="77777777" w:rsidR="00773639" w:rsidRPr="00E71CDD" w:rsidRDefault="00773639" w:rsidP="00E71CDD"/>
    <w:p w14:paraId="377B1A81" w14:textId="10341E2D" w:rsidR="00686AEB" w:rsidRDefault="00686AEB" w:rsidP="00686AEB">
      <w:pPr>
        <w:jc w:val="center"/>
      </w:pPr>
      <w:r w:rsidRPr="00D71D68">
        <w:t>STATEMENT</w:t>
      </w:r>
    </w:p>
    <w:p w14:paraId="3A766888" w14:textId="77777777" w:rsidR="00E71CDD" w:rsidRPr="00AA7880" w:rsidRDefault="00E71CDD" w:rsidP="00E71CDD">
      <w:pPr>
        <w:jc w:val="left"/>
      </w:pPr>
    </w:p>
    <w:p w14:paraId="78464008" w14:textId="77777777" w:rsidR="00E71CDD" w:rsidRPr="00E71CDD" w:rsidRDefault="00E71CDD" w:rsidP="00E71CDD">
      <w:r w:rsidRPr="00E71CDD">
        <w:tab/>
        <w:t>This bill concerns the health and safety measures of businesses and buildings during a Public Health Emergency.</w:t>
      </w:r>
    </w:p>
    <w:p w14:paraId="395366AC" w14:textId="5133B51E" w:rsidR="00A67009" w:rsidRDefault="00E71CDD" w:rsidP="00A67009">
      <w:r w:rsidRPr="00E71CDD">
        <w:tab/>
        <w:t xml:space="preserve">Under this bill, a proprietor of a business or building, or those authorized on their behalf, will have the discretion to deny service or entrance, or be permitted to remove, an individual who refuses to </w:t>
      </w:r>
      <w:r w:rsidR="00A67009">
        <w:br w:type="page"/>
      </w:r>
    </w:p>
    <w:p w14:paraId="3A13670C" w14:textId="033C3F42" w:rsidR="00E71CDD" w:rsidRPr="00E71CDD" w:rsidRDefault="00E71CDD" w:rsidP="00E71CDD">
      <w:r w:rsidRPr="00E71CDD">
        <w:lastRenderedPageBreak/>
        <w:t>comply with the health and safety measures implemented by the proprietor during a Public Health Emergency.  These measures may include, but shall not be limited to, the following:</w:t>
      </w:r>
    </w:p>
    <w:p w14:paraId="1564FFD1" w14:textId="77777777" w:rsidR="00E71CDD" w:rsidRPr="00E71CDD" w:rsidRDefault="00E71CDD" w:rsidP="00E71CDD">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r w:rsidRPr="00E71CDD">
        <w:t xml:space="preserve">wearing a face covering while in a public area of a building </w:t>
      </w:r>
      <w:bookmarkStart w:id="1" w:name="_GoBack"/>
      <w:bookmarkEnd w:id="1"/>
      <w:r w:rsidRPr="00E71CDD">
        <w:t>or requesting service from a business;</w:t>
      </w:r>
    </w:p>
    <w:p w14:paraId="5EB6C134" w14:textId="77777777" w:rsidR="00E71CDD" w:rsidRPr="00E71CDD" w:rsidRDefault="00E71CDD" w:rsidP="00E71CDD">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r w:rsidRPr="00E71CDD">
        <w:t>practicing social distancing while in a public area of a building or requesting service from a business; and</w:t>
      </w:r>
    </w:p>
    <w:p w14:paraId="241EBE49" w14:textId="77777777" w:rsidR="00E71CDD" w:rsidRPr="00E71CDD" w:rsidRDefault="00E71CDD" w:rsidP="00E71CDD">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jc w:val="left"/>
      </w:pPr>
      <w:r w:rsidRPr="00E71CDD">
        <w:t>following hygiene rules established by the proprietor of a business or building.</w:t>
      </w:r>
    </w:p>
    <w:p w14:paraId="7CAA3007" w14:textId="230F0BFD" w:rsidR="009F351D" w:rsidRDefault="00E71CDD" w:rsidP="00A670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contextualSpacing/>
      </w:pPr>
      <w:r w:rsidRPr="00E71CDD">
        <w:t xml:space="preserve">Additionally, the bill </w:t>
      </w:r>
      <w:r w:rsidR="001E7DB5">
        <w:t xml:space="preserve">is to </w:t>
      </w:r>
      <w:r w:rsidRPr="00E71CDD">
        <w:t>be applied in a manner consistent with the federal “Americans with Disabilities Act” and shall not be construed to permit discriminatory or retaliatory actions towards an individual that is a member of a protected class as defined in New Jersey law.</w:t>
      </w:r>
    </w:p>
    <w:sectPr w:rsidR="009F351D" w:rsidSect="00CB238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9A57C" w14:textId="77777777" w:rsidR="005907CF" w:rsidRDefault="005907CF">
      <w:r>
        <w:separator/>
      </w:r>
    </w:p>
  </w:endnote>
  <w:endnote w:type="continuationSeparator" w:id="0">
    <w:p w14:paraId="54987D76" w14:textId="77777777" w:rsidR="005907CF" w:rsidRDefault="00590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EC070" w14:textId="1DA76730" w:rsidR="00D77C3B" w:rsidRDefault="00D77C3B" w:rsidP="00D77C3B">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E037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CAC2" w14:textId="77777777" w:rsidR="00665CBC" w:rsidRPr="009F351D" w:rsidRDefault="00665CBC" w:rsidP="009F3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FC996" w14:textId="77777777" w:rsidR="005907CF" w:rsidRDefault="005907CF">
      <w:r>
        <w:separator/>
      </w:r>
    </w:p>
  </w:footnote>
  <w:footnote w:type="continuationSeparator" w:id="0">
    <w:p w14:paraId="339BCBB3" w14:textId="77777777" w:rsidR="005907CF" w:rsidRDefault="00590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EDA08" w14:textId="77777777" w:rsidR="00665CBC" w:rsidRDefault="00B06EC9">
    <w:pPr>
      <w:pStyle w:val="Header"/>
    </w:pPr>
    <w:r>
      <w:rPr>
        <w:noProof/>
      </w:rPr>
      <w:pict w14:anchorId="1F380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E10F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9870" w14:textId="3FA11B41" w:rsidR="00665CBC" w:rsidRDefault="00665CBC" w:rsidP="00686AEB">
    <w:pPr>
      <w:pStyle w:val="Header"/>
      <w:jc w:val="center"/>
      <w:rPr>
        <w:rStyle w:val="PageNumber"/>
      </w:rPr>
    </w:pPr>
  </w:p>
  <w:p w14:paraId="229F60D6" w14:textId="60381A8A" w:rsidR="00CB2389" w:rsidRDefault="00CB2389" w:rsidP="00CB2389">
    <w:pPr>
      <w:pStyle w:val="bpuHeadSpon"/>
    </w:pPr>
    <w:r w:rsidRPr="00CB2389">
      <w:rPr>
        <w:rStyle w:val="bpuHeadSponChar"/>
      </w:rPr>
      <w:t>A4445</w:t>
    </w:r>
    <w:r>
      <w:t xml:space="preserve"> HOUGHTALING</w:t>
    </w:r>
    <w:r w:rsidR="00D77C3B">
      <w:t xml:space="preserve">, </w:t>
    </w:r>
    <w:r w:rsidR="00D77C3B">
      <w:t>DOWNEY</w:t>
    </w:r>
  </w:p>
  <w:p w14:paraId="48563EBD" w14:textId="1AFFC989" w:rsidR="00CB2389" w:rsidRDefault="00CB2389" w:rsidP="00CB2389">
    <w:pPr>
      <w:pStyle w:val="bpuHeadSpon"/>
    </w:pPr>
    <w:r>
      <w:fldChar w:fldCharType="begin"/>
    </w:r>
    <w:r>
      <w:instrText xml:space="preserve"> PAGE  \* MERGEFORMAT </w:instrText>
    </w:r>
    <w:r>
      <w:fldChar w:fldCharType="separate"/>
    </w:r>
    <w:r w:rsidR="00B06EC9">
      <w:rPr>
        <w:noProof/>
      </w:rPr>
      <w:t>3</w:t>
    </w:r>
    <w:r>
      <w:fldChar w:fldCharType="end"/>
    </w:r>
  </w:p>
  <w:p w14:paraId="574C1021" w14:textId="77777777" w:rsidR="00CB2389" w:rsidRDefault="00CB2389" w:rsidP="00CB23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0EA6E" w14:textId="60C859FE" w:rsidR="00665CBC" w:rsidRDefault="00665CBC">
    <w:pPr>
      <w:pStyle w:val="Header"/>
    </w:pPr>
  </w:p>
  <w:p w14:paraId="01314735" w14:textId="1B037D42" w:rsidR="00CB2389" w:rsidRDefault="00CB2389" w:rsidP="00CB2389">
    <w:pPr>
      <w:pStyle w:val="bpuHeadSpon"/>
    </w:pPr>
    <w:r w:rsidRPr="00CB2389">
      <w:rPr>
        <w:rStyle w:val="bpuHeadSponChar"/>
      </w:rPr>
      <w:t>A4445</w:t>
    </w:r>
    <w:r>
      <w:t xml:space="preserve"> HOUGHTALING</w:t>
    </w:r>
    <w:r w:rsidR="00D77C3B">
      <w:t xml:space="preserve">, </w:t>
    </w:r>
    <w:r w:rsidR="00D77C3B">
      <w:t>DOWNEY</w:t>
    </w:r>
  </w:p>
  <w:p w14:paraId="52CECA87" w14:textId="25BA7A98" w:rsidR="00CB2389" w:rsidRDefault="00CB2389" w:rsidP="00CB2389">
    <w:pPr>
      <w:pStyle w:val="bpuHeadSpon"/>
    </w:pPr>
    <w:r>
      <w:fldChar w:fldCharType="begin"/>
    </w:r>
    <w:r>
      <w:instrText xml:space="preserve"> PAGE  \* MERGEFORMAT </w:instrText>
    </w:r>
    <w:r>
      <w:fldChar w:fldCharType="separate"/>
    </w:r>
    <w:r w:rsidR="00B06EC9">
      <w:rPr>
        <w:noProof/>
      </w:rPr>
      <w:t>2</w:t>
    </w:r>
    <w:r>
      <w:fldChar w:fldCharType="end"/>
    </w:r>
  </w:p>
  <w:p w14:paraId="74444DCC" w14:textId="77777777" w:rsidR="00CB2389" w:rsidRDefault="00CB2389" w:rsidP="00CB23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196387"/>
    <w:multiLevelType w:val="hybridMultilevel"/>
    <w:tmpl w:val="DEB8E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466F8"/>
    <w:rsid w:val="00054975"/>
    <w:rsid w:val="00057D20"/>
    <w:rsid w:val="0006197C"/>
    <w:rsid w:val="0006281F"/>
    <w:rsid w:val="0008141C"/>
    <w:rsid w:val="000838AD"/>
    <w:rsid w:val="00094A55"/>
    <w:rsid w:val="000A44A7"/>
    <w:rsid w:val="000A6CB4"/>
    <w:rsid w:val="000B1054"/>
    <w:rsid w:val="000B3411"/>
    <w:rsid w:val="000C054C"/>
    <w:rsid w:val="000C12C2"/>
    <w:rsid w:val="000D11AF"/>
    <w:rsid w:val="000D22FB"/>
    <w:rsid w:val="000D6255"/>
    <w:rsid w:val="000D6262"/>
    <w:rsid w:val="000D7B4A"/>
    <w:rsid w:val="000E4006"/>
    <w:rsid w:val="000F3DA2"/>
    <w:rsid w:val="000F5FDE"/>
    <w:rsid w:val="000F7466"/>
    <w:rsid w:val="0013000E"/>
    <w:rsid w:val="00133F81"/>
    <w:rsid w:val="00135943"/>
    <w:rsid w:val="001534BB"/>
    <w:rsid w:val="001645FB"/>
    <w:rsid w:val="001668DD"/>
    <w:rsid w:val="00167519"/>
    <w:rsid w:val="00173D2B"/>
    <w:rsid w:val="00176601"/>
    <w:rsid w:val="00181676"/>
    <w:rsid w:val="00183603"/>
    <w:rsid w:val="00191FAE"/>
    <w:rsid w:val="00194E78"/>
    <w:rsid w:val="0019707B"/>
    <w:rsid w:val="00197E8B"/>
    <w:rsid w:val="00197FA4"/>
    <w:rsid w:val="001A161A"/>
    <w:rsid w:val="001A3B79"/>
    <w:rsid w:val="001A66B6"/>
    <w:rsid w:val="001A761C"/>
    <w:rsid w:val="001B4716"/>
    <w:rsid w:val="001B4EA4"/>
    <w:rsid w:val="001C128C"/>
    <w:rsid w:val="001C7C52"/>
    <w:rsid w:val="001D25F3"/>
    <w:rsid w:val="001D3B10"/>
    <w:rsid w:val="001E15F1"/>
    <w:rsid w:val="001E16FA"/>
    <w:rsid w:val="001E6213"/>
    <w:rsid w:val="001E7DB5"/>
    <w:rsid w:val="001F14C7"/>
    <w:rsid w:val="001F7405"/>
    <w:rsid w:val="00200832"/>
    <w:rsid w:val="00203626"/>
    <w:rsid w:val="00205533"/>
    <w:rsid w:val="00212B8D"/>
    <w:rsid w:val="00222983"/>
    <w:rsid w:val="002370D0"/>
    <w:rsid w:val="00255958"/>
    <w:rsid w:val="00257FA2"/>
    <w:rsid w:val="0026574A"/>
    <w:rsid w:val="002660BB"/>
    <w:rsid w:val="00267642"/>
    <w:rsid w:val="0027170A"/>
    <w:rsid w:val="00271BC9"/>
    <w:rsid w:val="002720E8"/>
    <w:rsid w:val="00273D42"/>
    <w:rsid w:val="00275293"/>
    <w:rsid w:val="002776B0"/>
    <w:rsid w:val="00286C7E"/>
    <w:rsid w:val="002A1029"/>
    <w:rsid w:val="002A21E2"/>
    <w:rsid w:val="002A3A1A"/>
    <w:rsid w:val="002A4692"/>
    <w:rsid w:val="002A51BA"/>
    <w:rsid w:val="002A6E5F"/>
    <w:rsid w:val="002B2E26"/>
    <w:rsid w:val="002B3FE6"/>
    <w:rsid w:val="002C2D81"/>
    <w:rsid w:val="002C461E"/>
    <w:rsid w:val="002C571F"/>
    <w:rsid w:val="002C6CEC"/>
    <w:rsid w:val="002D02CD"/>
    <w:rsid w:val="002E09CE"/>
    <w:rsid w:val="002E69D1"/>
    <w:rsid w:val="002F3BA6"/>
    <w:rsid w:val="002F4D29"/>
    <w:rsid w:val="00315320"/>
    <w:rsid w:val="00325776"/>
    <w:rsid w:val="00325E27"/>
    <w:rsid w:val="00330395"/>
    <w:rsid w:val="00333704"/>
    <w:rsid w:val="00336624"/>
    <w:rsid w:val="0034025F"/>
    <w:rsid w:val="00340458"/>
    <w:rsid w:val="00340B05"/>
    <w:rsid w:val="0034200F"/>
    <w:rsid w:val="003446A0"/>
    <w:rsid w:val="0034481B"/>
    <w:rsid w:val="00344ADF"/>
    <w:rsid w:val="00350130"/>
    <w:rsid w:val="00354334"/>
    <w:rsid w:val="0036180C"/>
    <w:rsid w:val="00363CF5"/>
    <w:rsid w:val="00364344"/>
    <w:rsid w:val="003702CA"/>
    <w:rsid w:val="00370617"/>
    <w:rsid w:val="00371619"/>
    <w:rsid w:val="00382F1F"/>
    <w:rsid w:val="00391DA4"/>
    <w:rsid w:val="003A3C64"/>
    <w:rsid w:val="003A3F83"/>
    <w:rsid w:val="003C43EF"/>
    <w:rsid w:val="003C5A6B"/>
    <w:rsid w:val="003C7FB2"/>
    <w:rsid w:val="003D24DE"/>
    <w:rsid w:val="003E26D4"/>
    <w:rsid w:val="003E47BA"/>
    <w:rsid w:val="003F20F7"/>
    <w:rsid w:val="003F386C"/>
    <w:rsid w:val="003F3B37"/>
    <w:rsid w:val="0040195A"/>
    <w:rsid w:val="00402DC0"/>
    <w:rsid w:val="00416C4B"/>
    <w:rsid w:val="0041751E"/>
    <w:rsid w:val="004211E5"/>
    <w:rsid w:val="00422091"/>
    <w:rsid w:val="0043386C"/>
    <w:rsid w:val="004349D1"/>
    <w:rsid w:val="00436F2D"/>
    <w:rsid w:val="00436F5D"/>
    <w:rsid w:val="00441B42"/>
    <w:rsid w:val="0045118A"/>
    <w:rsid w:val="00455D51"/>
    <w:rsid w:val="00456BF9"/>
    <w:rsid w:val="00461057"/>
    <w:rsid w:val="004704A8"/>
    <w:rsid w:val="00471102"/>
    <w:rsid w:val="00471F18"/>
    <w:rsid w:val="00472D0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1DF"/>
    <w:rsid w:val="00527BFB"/>
    <w:rsid w:val="00531C14"/>
    <w:rsid w:val="00532A32"/>
    <w:rsid w:val="00540B0B"/>
    <w:rsid w:val="0054460F"/>
    <w:rsid w:val="005536CD"/>
    <w:rsid w:val="00554051"/>
    <w:rsid w:val="00557240"/>
    <w:rsid w:val="005651F3"/>
    <w:rsid w:val="00572184"/>
    <w:rsid w:val="00577A15"/>
    <w:rsid w:val="00580533"/>
    <w:rsid w:val="00582AD5"/>
    <w:rsid w:val="00584110"/>
    <w:rsid w:val="005907CF"/>
    <w:rsid w:val="0059131D"/>
    <w:rsid w:val="005A48E5"/>
    <w:rsid w:val="005B3F92"/>
    <w:rsid w:val="005B479C"/>
    <w:rsid w:val="005B561E"/>
    <w:rsid w:val="005C07E4"/>
    <w:rsid w:val="005C2124"/>
    <w:rsid w:val="005C336F"/>
    <w:rsid w:val="005C7F3C"/>
    <w:rsid w:val="005E017C"/>
    <w:rsid w:val="005E50C6"/>
    <w:rsid w:val="005F2A97"/>
    <w:rsid w:val="005F399B"/>
    <w:rsid w:val="005F4B29"/>
    <w:rsid w:val="006019F8"/>
    <w:rsid w:val="00605B20"/>
    <w:rsid w:val="0061156F"/>
    <w:rsid w:val="00613FF5"/>
    <w:rsid w:val="00614AF4"/>
    <w:rsid w:val="006155A8"/>
    <w:rsid w:val="00621B94"/>
    <w:rsid w:val="00626239"/>
    <w:rsid w:val="00635316"/>
    <w:rsid w:val="00635449"/>
    <w:rsid w:val="006378C5"/>
    <w:rsid w:val="00645E6A"/>
    <w:rsid w:val="00665CBC"/>
    <w:rsid w:val="00667A5C"/>
    <w:rsid w:val="00677316"/>
    <w:rsid w:val="00683EB6"/>
    <w:rsid w:val="00686AEB"/>
    <w:rsid w:val="006B7897"/>
    <w:rsid w:val="006B7FA7"/>
    <w:rsid w:val="006C086A"/>
    <w:rsid w:val="006C21C1"/>
    <w:rsid w:val="006C2D21"/>
    <w:rsid w:val="006C7327"/>
    <w:rsid w:val="006D00E5"/>
    <w:rsid w:val="006D2BD2"/>
    <w:rsid w:val="006D791B"/>
    <w:rsid w:val="006E2895"/>
    <w:rsid w:val="006F180D"/>
    <w:rsid w:val="006F4334"/>
    <w:rsid w:val="006F47AF"/>
    <w:rsid w:val="006F6B8A"/>
    <w:rsid w:val="00707CD3"/>
    <w:rsid w:val="00716BB9"/>
    <w:rsid w:val="0072382D"/>
    <w:rsid w:val="00724D31"/>
    <w:rsid w:val="007256D1"/>
    <w:rsid w:val="007279FD"/>
    <w:rsid w:val="007502CB"/>
    <w:rsid w:val="00752D79"/>
    <w:rsid w:val="00752E20"/>
    <w:rsid w:val="00756EDE"/>
    <w:rsid w:val="00760D46"/>
    <w:rsid w:val="00773639"/>
    <w:rsid w:val="00781B4D"/>
    <w:rsid w:val="007824BF"/>
    <w:rsid w:val="00783B8D"/>
    <w:rsid w:val="00794B94"/>
    <w:rsid w:val="00794BD4"/>
    <w:rsid w:val="007A2F73"/>
    <w:rsid w:val="007A3061"/>
    <w:rsid w:val="007A5A0B"/>
    <w:rsid w:val="007A69C2"/>
    <w:rsid w:val="007C0E14"/>
    <w:rsid w:val="007C48A8"/>
    <w:rsid w:val="007C7DE4"/>
    <w:rsid w:val="007D40CB"/>
    <w:rsid w:val="007D5796"/>
    <w:rsid w:val="007D59C0"/>
    <w:rsid w:val="007D7D9C"/>
    <w:rsid w:val="007F485D"/>
    <w:rsid w:val="007F6050"/>
    <w:rsid w:val="007F7BEE"/>
    <w:rsid w:val="00813627"/>
    <w:rsid w:val="0083150A"/>
    <w:rsid w:val="00832816"/>
    <w:rsid w:val="00837109"/>
    <w:rsid w:val="00840365"/>
    <w:rsid w:val="008406A3"/>
    <w:rsid w:val="00841D2C"/>
    <w:rsid w:val="00845F3C"/>
    <w:rsid w:val="008461B8"/>
    <w:rsid w:val="008462F1"/>
    <w:rsid w:val="00847EF1"/>
    <w:rsid w:val="008538FA"/>
    <w:rsid w:val="00855D60"/>
    <w:rsid w:val="008573B0"/>
    <w:rsid w:val="00866563"/>
    <w:rsid w:val="00867AC2"/>
    <w:rsid w:val="0087056E"/>
    <w:rsid w:val="00875402"/>
    <w:rsid w:val="00884D51"/>
    <w:rsid w:val="008916EC"/>
    <w:rsid w:val="00891E4F"/>
    <w:rsid w:val="008A31C5"/>
    <w:rsid w:val="008A4F9A"/>
    <w:rsid w:val="008B2850"/>
    <w:rsid w:val="008C6A71"/>
    <w:rsid w:val="008C79B3"/>
    <w:rsid w:val="008D09A4"/>
    <w:rsid w:val="008D6A4B"/>
    <w:rsid w:val="008D77BD"/>
    <w:rsid w:val="008E454C"/>
    <w:rsid w:val="008F1E5A"/>
    <w:rsid w:val="00901BDA"/>
    <w:rsid w:val="009121D8"/>
    <w:rsid w:val="00916F7A"/>
    <w:rsid w:val="00917FE3"/>
    <w:rsid w:val="009318C7"/>
    <w:rsid w:val="00931C09"/>
    <w:rsid w:val="009348C2"/>
    <w:rsid w:val="0094247D"/>
    <w:rsid w:val="009440D0"/>
    <w:rsid w:val="0095087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19"/>
    <w:rsid w:val="009D7934"/>
    <w:rsid w:val="009D7CCF"/>
    <w:rsid w:val="009E5961"/>
    <w:rsid w:val="009F351D"/>
    <w:rsid w:val="009F4FAC"/>
    <w:rsid w:val="00A017C0"/>
    <w:rsid w:val="00A11228"/>
    <w:rsid w:val="00A21D76"/>
    <w:rsid w:val="00A222C2"/>
    <w:rsid w:val="00A27ED3"/>
    <w:rsid w:val="00A305D6"/>
    <w:rsid w:val="00A342C4"/>
    <w:rsid w:val="00A50F6B"/>
    <w:rsid w:val="00A52237"/>
    <w:rsid w:val="00A551D6"/>
    <w:rsid w:val="00A6251B"/>
    <w:rsid w:val="00A67009"/>
    <w:rsid w:val="00A6754E"/>
    <w:rsid w:val="00A70F58"/>
    <w:rsid w:val="00A72987"/>
    <w:rsid w:val="00A7346B"/>
    <w:rsid w:val="00A76892"/>
    <w:rsid w:val="00A77777"/>
    <w:rsid w:val="00A84C4F"/>
    <w:rsid w:val="00A85F5E"/>
    <w:rsid w:val="00A932A1"/>
    <w:rsid w:val="00A96E06"/>
    <w:rsid w:val="00AA6197"/>
    <w:rsid w:val="00AA6C70"/>
    <w:rsid w:val="00AB16FD"/>
    <w:rsid w:val="00AB4813"/>
    <w:rsid w:val="00AC6466"/>
    <w:rsid w:val="00AC7639"/>
    <w:rsid w:val="00AD08BB"/>
    <w:rsid w:val="00AD0EC0"/>
    <w:rsid w:val="00AD6A92"/>
    <w:rsid w:val="00AD70D6"/>
    <w:rsid w:val="00AD75BC"/>
    <w:rsid w:val="00AD7A7A"/>
    <w:rsid w:val="00AD7BB0"/>
    <w:rsid w:val="00AD7BC9"/>
    <w:rsid w:val="00AE1871"/>
    <w:rsid w:val="00AF1678"/>
    <w:rsid w:val="00AF1A8C"/>
    <w:rsid w:val="00AF5564"/>
    <w:rsid w:val="00B0116D"/>
    <w:rsid w:val="00B01173"/>
    <w:rsid w:val="00B02F35"/>
    <w:rsid w:val="00B05A3C"/>
    <w:rsid w:val="00B05CB4"/>
    <w:rsid w:val="00B06EC9"/>
    <w:rsid w:val="00B07100"/>
    <w:rsid w:val="00B1138C"/>
    <w:rsid w:val="00B2574A"/>
    <w:rsid w:val="00B3113E"/>
    <w:rsid w:val="00B35D8A"/>
    <w:rsid w:val="00B41C71"/>
    <w:rsid w:val="00B45B34"/>
    <w:rsid w:val="00B51E7E"/>
    <w:rsid w:val="00B57047"/>
    <w:rsid w:val="00B61D86"/>
    <w:rsid w:val="00B6342D"/>
    <w:rsid w:val="00B726BD"/>
    <w:rsid w:val="00B732BC"/>
    <w:rsid w:val="00B831AA"/>
    <w:rsid w:val="00B90E33"/>
    <w:rsid w:val="00B9676B"/>
    <w:rsid w:val="00BA2EA5"/>
    <w:rsid w:val="00BA364B"/>
    <w:rsid w:val="00BB1190"/>
    <w:rsid w:val="00BB31D0"/>
    <w:rsid w:val="00BB3A11"/>
    <w:rsid w:val="00BB4DDB"/>
    <w:rsid w:val="00BB5D79"/>
    <w:rsid w:val="00BB5F02"/>
    <w:rsid w:val="00BB7E2D"/>
    <w:rsid w:val="00BC7892"/>
    <w:rsid w:val="00BD4D92"/>
    <w:rsid w:val="00BE24D6"/>
    <w:rsid w:val="00BE7EFA"/>
    <w:rsid w:val="00BF06AD"/>
    <w:rsid w:val="00BF2C67"/>
    <w:rsid w:val="00BF6FA8"/>
    <w:rsid w:val="00C04F4D"/>
    <w:rsid w:val="00C05113"/>
    <w:rsid w:val="00C12E48"/>
    <w:rsid w:val="00C13D14"/>
    <w:rsid w:val="00C15F53"/>
    <w:rsid w:val="00C217FF"/>
    <w:rsid w:val="00C23D2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389"/>
    <w:rsid w:val="00CB6246"/>
    <w:rsid w:val="00CC0A17"/>
    <w:rsid w:val="00CD0F93"/>
    <w:rsid w:val="00CD1BD1"/>
    <w:rsid w:val="00CD528D"/>
    <w:rsid w:val="00CE78BF"/>
    <w:rsid w:val="00CF65EB"/>
    <w:rsid w:val="00CF72AD"/>
    <w:rsid w:val="00D02441"/>
    <w:rsid w:val="00D039F4"/>
    <w:rsid w:val="00D10496"/>
    <w:rsid w:val="00D11173"/>
    <w:rsid w:val="00D1215F"/>
    <w:rsid w:val="00D146D4"/>
    <w:rsid w:val="00D16561"/>
    <w:rsid w:val="00D17FF8"/>
    <w:rsid w:val="00D22482"/>
    <w:rsid w:val="00D268AC"/>
    <w:rsid w:val="00D27FF3"/>
    <w:rsid w:val="00D343D0"/>
    <w:rsid w:val="00D3664D"/>
    <w:rsid w:val="00D43AA0"/>
    <w:rsid w:val="00D500E9"/>
    <w:rsid w:val="00D507BC"/>
    <w:rsid w:val="00D6090A"/>
    <w:rsid w:val="00D62FA3"/>
    <w:rsid w:val="00D63B6F"/>
    <w:rsid w:val="00D64A90"/>
    <w:rsid w:val="00D77C3B"/>
    <w:rsid w:val="00D921BF"/>
    <w:rsid w:val="00D9410B"/>
    <w:rsid w:val="00D9695B"/>
    <w:rsid w:val="00D9722C"/>
    <w:rsid w:val="00DA2417"/>
    <w:rsid w:val="00DA5585"/>
    <w:rsid w:val="00DB02AC"/>
    <w:rsid w:val="00DB59C3"/>
    <w:rsid w:val="00DB6AA2"/>
    <w:rsid w:val="00DC2FA2"/>
    <w:rsid w:val="00DC4D2F"/>
    <w:rsid w:val="00DC5A7C"/>
    <w:rsid w:val="00DD0914"/>
    <w:rsid w:val="00DE10D1"/>
    <w:rsid w:val="00DE2514"/>
    <w:rsid w:val="00DE6851"/>
    <w:rsid w:val="00DF03EE"/>
    <w:rsid w:val="00E01B71"/>
    <w:rsid w:val="00E05CC9"/>
    <w:rsid w:val="00E15573"/>
    <w:rsid w:val="00E21646"/>
    <w:rsid w:val="00E2495E"/>
    <w:rsid w:val="00E25A5B"/>
    <w:rsid w:val="00E373C7"/>
    <w:rsid w:val="00E4267B"/>
    <w:rsid w:val="00E42F13"/>
    <w:rsid w:val="00E450A4"/>
    <w:rsid w:val="00E452DF"/>
    <w:rsid w:val="00E543CF"/>
    <w:rsid w:val="00E546FD"/>
    <w:rsid w:val="00E608F1"/>
    <w:rsid w:val="00E611B9"/>
    <w:rsid w:val="00E7144F"/>
    <w:rsid w:val="00E71CDD"/>
    <w:rsid w:val="00E73D74"/>
    <w:rsid w:val="00E76A79"/>
    <w:rsid w:val="00E80692"/>
    <w:rsid w:val="00E80C24"/>
    <w:rsid w:val="00E93836"/>
    <w:rsid w:val="00EA7C16"/>
    <w:rsid w:val="00EC5281"/>
    <w:rsid w:val="00EC791D"/>
    <w:rsid w:val="00EC7CA6"/>
    <w:rsid w:val="00ED3C5D"/>
    <w:rsid w:val="00ED4553"/>
    <w:rsid w:val="00ED5884"/>
    <w:rsid w:val="00F00D08"/>
    <w:rsid w:val="00F15583"/>
    <w:rsid w:val="00F200EE"/>
    <w:rsid w:val="00F22481"/>
    <w:rsid w:val="00F2542E"/>
    <w:rsid w:val="00F27278"/>
    <w:rsid w:val="00F344E3"/>
    <w:rsid w:val="00F34D58"/>
    <w:rsid w:val="00F41A9D"/>
    <w:rsid w:val="00F41DB1"/>
    <w:rsid w:val="00F44314"/>
    <w:rsid w:val="00F45150"/>
    <w:rsid w:val="00F54B9C"/>
    <w:rsid w:val="00F56E96"/>
    <w:rsid w:val="00F573DD"/>
    <w:rsid w:val="00F61E59"/>
    <w:rsid w:val="00F63D99"/>
    <w:rsid w:val="00F6426B"/>
    <w:rsid w:val="00F709B3"/>
    <w:rsid w:val="00F71A5E"/>
    <w:rsid w:val="00F817AD"/>
    <w:rsid w:val="00F92314"/>
    <w:rsid w:val="00F941D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D965EB"/>
  <w15:docId w15:val="{1627098D-3007-4EDD-B28B-670951CD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71BC9"/>
    <w:rPr>
      <w:sz w:val="16"/>
      <w:szCs w:val="16"/>
    </w:rPr>
  </w:style>
  <w:style w:type="paragraph" w:styleId="CommentText">
    <w:name w:val="annotation text"/>
    <w:basedOn w:val="Normal"/>
    <w:link w:val="CommentTextChar"/>
    <w:semiHidden/>
    <w:unhideWhenUsed/>
    <w:rsid w:val="00271BC9"/>
    <w:pPr>
      <w:spacing w:line="240" w:lineRule="auto"/>
    </w:pPr>
    <w:rPr>
      <w:sz w:val="20"/>
      <w:szCs w:val="20"/>
    </w:rPr>
  </w:style>
  <w:style w:type="character" w:customStyle="1" w:styleId="CommentTextChar">
    <w:name w:val="Comment Text Char"/>
    <w:basedOn w:val="DefaultParagraphFont"/>
    <w:link w:val="CommentText"/>
    <w:semiHidden/>
    <w:rsid w:val="00271BC9"/>
    <w:rPr>
      <w:spacing w:val="4"/>
    </w:rPr>
  </w:style>
  <w:style w:type="paragraph" w:styleId="CommentSubject">
    <w:name w:val="annotation subject"/>
    <w:basedOn w:val="CommentText"/>
    <w:next w:val="CommentText"/>
    <w:link w:val="CommentSubjectChar"/>
    <w:semiHidden/>
    <w:unhideWhenUsed/>
    <w:rsid w:val="00271BC9"/>
    <w:rPr>
      <w:b/>
      <w:bCs/>
    </w:rPr>
  </w:style>
  <w:style w:type="character" w:customStyle="1" w:styleId="CommentSubjectChar">
    <w:name w:val="Comment Subject Char"/>
    <w:basedOn w:val="CommentTextChar"/>
    <w:link w:val="CommentSubject"/>
    <w:semiHidden/>
    <w:rsid w:val="00271BC9"/>
    <w:rPr>
      <w:b/>
      <w:bCs/>
      <w:spacing w:val="4"/>
    </w:rPr>
  </w:style>
  <w:style w:type="paragraph" w:styleId="BalloonText">
    <w:name w:val="Balloon Text"/>
    <w:basedOn w:val="Normal"/>
    <w:link w:val="BalloonTextChar"/>
    <w:semiHidden/>
    <w:unhideWhenUsed/>
    <w:rsid w:val="00271B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BC9"/>
    <w:rPr>
      <w:rFonts w:ascii="Segoe UI" w:hAnsi="Segoe UI" w:cs="Segoe UI"/>
      <w:spacing w:val="4"/>
      <w:sz w:val="18"/>
      <w:szCs w:val="18"/>
    </w:rPr>
  </w:style>
  <w:style w:type="character" w:styleId="LineNumber">
    <w:name w:val="line number"/>
    <w:basedOn w:val="DefaultParagraphFont"/>
    <w:semiHidden/>
    <w:unhideWhenUsed/>
    <w:rsid w:val="00CB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5FA7C-E334-40C3-977B-3F82F91B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511</Words>
  <Characters>2656</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A4445</vt:lpstr>
    </vt:vector>
  </TitlesOfParts>
  <Manager>R230</Manager>
  <Company>NJ Office of Legislative Services</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A4445</dc:title>
  <dc:subject>Commerce</dc:subject>
  <dc:creator>Assemblyman  HOUGHTALING</dc:creator>
  <cp:keywords>A4445|3|CL |318|314|307|N|0|</cp:keywords>
  <dc:description>INTRODUCED JULY 23, 2020</dc:description>
  <cp:lastModifiedBy>Todaro, Vivian</cp:lastModifiedBy>
  <cp:revision>2</cp:revision>
  <cp:lastPrinted>2020-07-24T16:34:00Z</cp:lastPrinted>
  <dcterms:created xsi:type="dcterms:W3CDTF">2020-07-24T16:34:00Z</dcterms:created>
  <dcterms:modified xsi:type="dcterms:W3CDTF">2020-07-24T16:34:00Z</dcterms:modified>
  <cp:category>s.1-2: C.26:13-29.1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