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3D49B7" w:rsidP="00ED5E27">
      <w:pPr>
        <w:pStyle w:val="TopofPage1"/>
      </w:pPr>
      <w:r>
        <w:t>ASSEMBLY</w:t>
      </w:r>
      <w:r w:rsidR="005C51A8">
        <w:t xml:space="preserve"> </w:t>
      </w:r>
      <w:r>
        <w:t>EDUCATION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3D49B7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4454</w:t>
      </w:r>
      <w:r w:rsidR="0063703D" w:rsidRPr="00ED5E27">
        <w:rPr>
          <w:b/>
          <w:sz w:val="36"/>
          <w:szCs w:val="36"/>
        </w:rPr>
        <w:t xml:space="preserve"> </w:t>
      </w:r>
    </w:p>
    <w:p w:rsidR="00FC2038" w:rsidRDefault="00FC2038" w:rsidP="00FC2038">
      <w:pPr>
        <w:pStyle w:val="TopofPage1"/>
        <w:rPr>
          <w:sz w:val="24"/>
          <w:szCs w:val="36"/>
        </w:rPr>
      </w:pPr>
    </w:p>
    <w:p w:rsidR="00FC2038" w:rsidRPr="00FC2038" w:rsidRDefault="00FC2038" w:rsidP="00FC2038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3D49B7">
        <w:rPr>
          <w:caps/>
          <w:szCs w:val="24"/>
        </w:rPr>
        <w:t>OCTOBER 22, 2020</w:t>
      </w:r>
    </w:p>
    <w:p w:rsidR="004144CF" w:rsidRDefault="004144CF" w:rsidP="0083060A"/>
    <w:p w:rsidR="0038058D" w:rsidRDefault="0038058D" w:rsidP="0083060A">
      <w:r>
        <w:tab/>
        <w:t>The Assembly Education Committee reports favorably Assembly Bill No. 4454 with committee amendments.</w:t>
      </w:r>
    </w:p>
    <w:p w:rsidR="00FC2038" w:rsidRDefault="00FC2038" w:rsidP="00FC2038">
      <w:r>
        <w:tab/>
        <w:t>As amended, this bill requires school districts to provide instruction on diversity and inclusion as part of the implementation of the New Jersey Student Learning Standards.</w:t>
      </w:r>
      <w:r w:rsidR="00720779">
        <w:t xml:space="preserve"> </w:t>
      </w:r>
      <w:r>
        <w:t xml:space="preserve"> The instruction</w:t>
      </w:r>
      <w:r w:rsidR="00262B0E">
        <w:t xml:space="preserve"> will</w:t>
      </w:r>
      <w:r>
        <w:t>:</w:t>
      </w:r>
    </w:p>
    <w:p w:rsidR="00C76107" w:rsidRDefault="00FC2038" w:rsidP="00FC2038">
      <w:pPr>
        <w:pStyle w:val="ListParagraph"/>
        <w:numPr>
          <w:ilvl w:val="0"/>
          <w:numId w:val="4"/>
        </w:numPr>
      </w:pPr>
      <w:r>
        <w:t xml:space="preserve">highlight and promote diversity, </w:t>
      </w:r>
      <w:r w:rsidR="008F37A0">
        <w:t xml:space="preserve">including </w:t>
      </w:r>
      <w:r w:rsidR="00891F93">
        <w:t xml:space="preserve">economic diversity, </w:t>
      </w:r>
      <w:r>
        <w:t>equity, inclusion, tolerance</w:t>
      </w:r>
      <w:r w:rsidR="0037400B">
        <w:t>,</w:t>
      </w:r>
      <w:r>
        <w:t xml:space="preserve"> an</w:t>
      </w:r>
      <w:r w:rsidR="008F37A0">
        <w:t xml:space="preserve">d belonging </w:t>
      </w:r>
      <w:r w:rsidR="00C76107">
        <w:t>in connection with</w:t>
      </w:r>
      <w:r>
        <w:t xml:space="preserve"> </w:t>
      </w:r>
      <w:r w:rsidR="008F37A0">
        <w:t>gender and sexual orientation,</w:t>
      </w:r>
      <w:r>
        <w:t xml:space="preserve"> </w:t>
      </w:r>
      <w:r w:rsidR="008F37A0">
        <w:t>race and ethnicity,</w:t>
      </w:r>
      <w:r>
        <w:t xml:space="preserve"> </w:t>
      </w:r>
      <w:r w:rsidR="008F37A0">
        <w:t>disabilities,</w:t>
      </w:r>
      <w:r>
        <w:t xml:space="preserve"> </w:t>
      </w:r>
      <w:r w:rsidR="00C76107">
        <w:t xml:space="preserve">and </w:t>
      </w:r>
      <w:r w:rsidR="008F37A0">
        <w:t>religious tolerance</w:t>
      </w:r>
      <w:r>
        <w:t xml:space="preserve">; </w:t>
      </w:r>
    </w:p>
    <w:p w:rsidR="00FC2038" w:rsidRDefault="00C76107" w:rsidP="00FC2038">
      <w:pPr>
        <w:pStyle w:val="ListParagraph"/>
        <w:numPr>
          <w:ilvl w:val="0"/>
          <w:numId w:val="4"/>
        </w:numPr>
      </w:pPr>
      <w:r>
        <w:t xml:space="preserve">examine the impact that unconscious bias and economic disparities have at both an individual level and on society as a whole; </w:t>
      </w:r>
      <w:r w:rsidR="00FC2038">
        <w:t>and</w:t>
      </w:r>
    </w:p>
    <w:p w:rsidR="00FC2038" w:rsidRDefault="00FC2038" w:rsidP="00FC2038">
      <w:pPr>
        <w:pStyle w:val="ListParagraph"/>
        <w:numPr>
          <w:ilvl w:val="0"/>
          <w:numId w:val="4"/>
        </w:numPr>
      </w:pPr>
      <w:r w:rsidRPr="00BA26DC">
        <w:t>encourage safe, welcoming, and inclusive environments for a</w:t>
      </w:r>
      <w:r>
        <w:t xml:space="preserve">ll students </w:t>
      </w:r>
      <w:r w:rsidRPr="00BA26DC">
        <w:t>regardless of race or ethnicity, sexual and gender identities, mental and physical disabili</w:t>
      </w:r>
      <w:r>
        <w:t xml:space="preserve">ties, </w:t>
      </w:r>
      <w:r w:rsidR="00B178CE">
        <w:t xml:space="preserve">socioeconomic status, </w:t>
      </w:r>
      <w:r>
        <w:t>and religious beliefs.</w:t>
      </w:r>
    </w:p>
    <w:p w:rsidR="00FC2038" w:rsidRDefault="00FC2038" w:rsidP="00FC2038">
      <w:r>
        <w:tab/>
        <w:t>Under the bill, the Commissioner of Education will</w:t>
      </w:r>
      <w:r w:rsidRPr="00BA26DC">
        <w:t xml:space="preserve"> provide school districts with sample learning activities and resources designed to promote diversity </w:t>
      </w:r>
      <w:r>
        <w:t xml:space="preserve">and </w:t>
      </w:r>
      <w:r w:rsidRPr="00BA26DC">
        <w:t>inclusion.</w:t>
      </w:r>
    </w:p>
    <w:p w:rsidR="00655CA3" w:rsidRDefault="00655CA3" w:rsidP="0083060A"/>
    <w:p w:rsidR="004B2ABF" w:rsidRDefault="00B178CE" w:rsidP="0083060A">
      <w:pPr>
        <w:rPr>
          <w:u w:val="double"/>
        </w:rPr>
      </w:pPr>
      <w:r>
        <w:rPr>
          <w:u w:val="double"/>
        </w:rPr>
        <w:t>COMMITTEE AMENDMENTS:</w:t>
      </w:r>
    </w:p>
    <w:p w:rsidR="00C76107" w:rsidRDefault="00B178CE" w:rsidP="00C20646">
      <w:r>
        <w:tab/>
        <w:t>The committee amended the bill to</w:t>
      </w:r>
      <w:r w:rsidR="00C76107">
        <w:t>:</w:t>
      </w:r>
    </w:p>
    <w:p w:rsidR="00C76107" w:rsidRDefault="00891F93" w:rsidP="00C20646">
      <w:pPr>
        <w:pStyle w:val="ListParagraph"/>
        <w:numPr>
          <w:ilvl w:val="0"/>
          <w:numId w:val="5"/>
        </w:numPr>
        <w:tabs>
          <w:tab w:val="clear" w:pos="720"/>
          <w:tab w:val="clear" w:pos="1440"/>
          <w:tab w:val="clear" w:pos="2160"/>
          <w:tab w:val="clear" w:pos="2880"/>
          <w:tab w:val="clear" w:pos="3600"/>
        </w:tabs>
      </w:pPr>
      <w:r>
        <w:t>eliminate specific reference to the Comprehensive Health and Physical Education Standards</w:t>
      </w:r>
      <w:r w:rsidR="00C76107">
        <w:t>; and</w:t>
      </w:r>
    </w:p>
    <w:p w:rsidR="00C76107" w:rsidRPr="00B178CE" w:rsidRDefault="00891F93" w:rsidP="00C20646">
      <w:pPr>
        <w:pStyle w:val="ListParagraph"/>
        <w:numPr>
          <w:ilvl w:val="0"/>
          <w:numId w:val="5"/>
        </w:numPr>
        <w:tabs>
          <w:tab w:val="clear" w:pos="720"/>
          <w:tab w:val="clear" w:pos="1440"/>
          <w:tab w:val="clear" w:pos="2160"/>
          <w:tab w:val="clear" w:pos="2880"/>
          <w:tab w:val="clear" w:pos="3600"/>
        </w:tabs>
      </w:pPr>
      <w:r>
        <w:t>p</w:t>
      </w:r>
      <w:r w:rsidR="00C76107">
        <w:t>rovide</w:t>
      </w:r>
      <w:r w:rsidR="00F675FC">
        <w:t xml:space="preserve"> that</w:t>
      </w:r>
      <w:r w:rsidR="00C76107">
        <w:t xml:space="preserve"> </w:t>
      </w:r>
      <w:r w:rsidR="005E0A1B">
        <w:t xml:space="preserve">the </w:t>
      </w:r>
      <w:r w:rsidR="00C76107">
        <w:t xml:space="preserve">instruction on diversity and inclusion will highlight and promote </w:t>
      </w:r>
      <w:r>
        <w:t xml:space="preserve">economic diversity </w:t>
      </w:r>
      <w:r w:rsidR="00C76107">
        <w:t>and examine the impact that unconscious bias and economic disparities have at both an i</w:t>
      </w:r>
      <w:bookmarkStart w:id="0" w:name="_GoBack"/>
      <w:bookmarkEnd w:id="0"/>
      <w:r w:rsidR="00C76107">
        <w:t>ndividual level and on society as a whole.</w:t>
      </w:r>
    </w:p>
    <w:sectPr w:rsidR="00C76107" w:rsidRPr="00B178CE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49B7" w:rsidRDefault="003D49B7">
      <w:r>
        <w:separator/>
      </w:r>
    </w:p>
  </w:endnote>
  <w:endnote w:type="continuationSeparator" w:id="0">
    <w:p w:rsidR="003D49B7" w:rsidRDefault="003D4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49B7" w:rsidRDefault="003D49B7">
      <w:r>
        <w:separator/>
      </w:r>
    </w:p>
  </w:footnote>
  <w:footnote w:type="continuationSeparator" w:id="0">
    <w:p w:rsidR="003D49B7" w:rsidRDefault="003D49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4C5BE3" w:rsidP="004C5BE3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4C5BE3" w:rsidRDefault="004C5BE3" w:rsidP="004C5BE3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3" w15:restartNumberingAfterBreak="0">
    <w:nsid w:val="70D155FF"/>
    <w:multiLevelType w:val="hybridMultilevel"/>
    <w:tmpl w:val="DB2A5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F320AB"/>
    <w:multiLevelType w:val="hybridMultilevel"/>
    <w:tmpl w:val="851621C6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9B7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9DC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2B0E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00B"/>
    <w:rsid w:val="003743ED"/>
    <w:rsid w:val="003779C2"/>
    <w:rsid w:val="0038058D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D49B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5BE3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0A1B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20779"/>
    <w:rsid w:val="007459B6"/>
    <w:rsid w:val="00745AA0"/>
    <w:rsid w:val="007472F5"/>
    <w:rsid w:val="0075754A"/>
    <w:rsid w:val="00760429"/>
    <w:rsid w:val="00762B5C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1F93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8F37A0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096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178CE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646"/>
    <w:rsid w:val="00C20FDB"/>
    <w:rsid w:val="00C228D1"/>
    <w:rsid w:val="00C23217"/>
    <w:rsid w:val="00C34FAB"/>
    <w:rsid w:val="00C35B3C"/>
    <w:rsid w:val="00C37037"/>
    <w:rsid w:val="00C42B48"/>
    <w:rsid w:val="00C44424"/>
    <w:rsid w:val="00C47AF5"/>
    <w:rsid w:val="00C53CFF"/>
    <w:rsid w:val="00C55D17"/>
    <w:rsid w:val="00C6255C"/>
    <w:rsid w:val="00C65801"/>
    <w:rsid w:val="00C76107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3CBB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22B51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67AE0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15E14"/>
    <w:rsid w:val="00F26A91"/>
    <w:rsid w:val="00F30F46"/>
    <w:rsid w:val="00F3289D"/>
    <w:rsid w:val="00F472DE"/>
    <w:rsid w:val="00F62075"/>
    <w:rsid w:val="00F638EA"/>
    <w:rsid w:val="00F649A5"/>
    <w:rsid w:val="00F675FC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2038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2529"/>
    <o:shapelayout v:ext="edit">
      <o:idmap v:ext="edit" data="1"/>
    </o:shapelayout>
  </w:shapeDefaults>
  <w:decimalSymbol w:val="."/>
  <w:listSeparator w:val=","/>
  <w14:docId w14:val="1A0EBD97"/>
  <w15:docId w15:val="{CB34932B-6675-4966-A35E-40FD20953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ListParagraph">
    <w:name w:val="List Paragraph"/>
    <w:basedOn w:val="Normal"/>
    <w:uiPriority w:val="34"/>
    <w:qFormat/>
    <w:rsid w:val="00FC2038"/>
    <w:pPr>
      <w:tabs>
        <w:tab w:val="clear" w:pos="360"/>
        <w:tab w:val="clear" w:pos="1080"/>
        <w:tab w:val="left" w:pos="2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ind w:left="720"/>
      <w:contextualSpacing/>
    </w:pPr>
    <w:rPr>
      <w:spacing w:val="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215</Words>
  <Characters>1328</Characters>
  <Application>Microsoft Office Word</Application>
  <DocSecurity>0</DocSecurity>
  <Lines>40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A4454 AED Statement 10/22/20</vt:lpstr>
    </vt:vector>
  </TitlesOfParts>
  <Manager>R229</Manager>
  <Company>NJ OLS DMU</Company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A4454 AED Statement 10/22/20</dc:title>
  <dc:subject/>
  <dc:creator>Assembly AED</dc:creator>
  <cp:keywords>A4454|1|ER |302|0|0|!||</cp:keywords>
  <dc:description/>
  <cp:lastModifiedBy>Bell, Careema</cp:lastModifiedBy>
  <cp:revision>2</cp:revision>
  <cp:lastPrinted>1999-09-30T17:29:00Z</cp:lastPrinted>
  <dcterms:created xsi:type="dcterms:W3CDTF">2020-10-23T17:30:00Z</dcterms:created>
  <dcterms:modified xsi:type="dcterms:W3CDTF">2020-10-23T17:30:00Z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