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59545" w14:textId="05426C1A" w:rsidR="00B02DF8" w:rsidRDefault="00BF5978" w:rsidP="00B02DF8">
      <w:pPr>
        <w:pStyle w:val="bpuReprint"/>
      </w:pPr>
      <w:bookmarkStart w:id="0" w:name="_GoBack"/>
      <w:bookmarkEnd w:id="0"/>
      <w:r>
        <w:t>[Second Reprint]</w:t>
      </w:r>
    </w:p>
    <w:p w14:paraId="1ABDC523" w14:textId="3E929331" w:rsidR="00010D5C" w:rsidRDefault="00010D5C" w:rsidP="00010D5C">
      <w:pPr>
        <w:pStyle w:val="bpuBill"/>
      </w:pPr>
      <w:r>
        <w:t xml:space="preserve">ASSEMBLY, No. 4461 </w:t>
      </w:r>
    </w:p>
    <w:p w14:paraId="3CCA3092" w14:textId="4FC41B51" w:rsidR="00010D5C" w:rsidRPr="009D38FF" w:rsidRDefault="00010D5C" w:rsidP="00010D5C">
      <w:pPr>
        <w:pStyle w:val="bpuWpGraphic"/>
      </w:pPr>
      <w:r>
        <w:object w:dxaOrig="8985" w:dyaOrig="255" w14:anchorId="3E0E9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555218" r:id="rId8"/>
        </w:object>
      </w:r>
    </w:p>
    <w:p w14:paraId="24A325AC" w14:textId="77777777" w:rsidR="00010D5C" w:rsidRDefault="00010D5C" w:rsidP="00010D5C">
      <w:pPr>
        <w:pStyle w:val="bpuState"/>
      </w:pPr>
      <w:r>
        <w:t>STATE OF NEW JERSEY</w:t>
      </w:r>
    </w:p>
    <w:p w14:paraId="2FA04438" w14:textId="77777777" w:rsidR="00010D5C" w:rsidRDefault="00010D5C" w:rsidP="00010D5C">
      <w:pPr>
        <w:pStyle w:val="bpuLegislature"/>
      </w:pPr>
      <w:r>
        <w:t>219th LEGISLATURE</w:t>
      </w:r>
    </w:p>
    <w:p w14:paraId="32D573DB" w14:textId="0C0BBDA0" w:rsidR="00010D5C" w:rsidRDefault="00010D5C" w:rsidP="00010D5C">
      <w:pPr>
        <w:pStyle w:val="bpuWpGraphic"/>
      </w:pPr>
      <w:r>
        <w:object w:dxaOrig="8985" w:dyaOrig="255" w14:anchorId="3265F243">
          <v:shape id="_x0000_i1026" type="#_x0000_t75" style="width:6in;height:11.8pt" o:ole="">
            <v:imagedata r:id="rId7" o:title=""/>
          </v:shape>
          <o:OLEObject Type="Embed" ProgID="WPWin6.1" ShapeID="_x0000_i1026" DrawAspect="Content" ObjectID="_1665555219" r:id="rId9"/>
        </w:object>
      </w:r>
      <w:r>
        <w:t xml:space="preserve">  </w:t>
      </w:r>
    </w:p>
    <w:p w14:paraId="00AFDB45" w14:textId="77777777" w:rsidR="00010D5C" w:rsidRDefault="00010D5C" w:rsidP="00010D5C">
      <w:pPr>
        <w:pStyle w:val="bpuIntro"/>
      </w:pPr>
      <w:r>
        <w:t>INTRODUCED JULY 30, 2020</w:t>
      </w:r>
    </w:p>
    <w:p w14:paraId="2400012D" w14:textId="77777777" w:rsidR="00010D5C" w:rsidRDefault="00010D5C" w:rsidP="00010D5C">
      <w:pPr>
        <w:pStyle w:val="bpuIntro"/>
      </w:pPr>
    </w:p>
    <w:p w14:paraId="5BC55806" w14:textId="77777777" w:rsidR="00010D5C" w:rsidRDefault="00010D5C" w:rsidP="00010D5C">
      <w:pPr>
        <w:pStyle w:val="bpuIntro"/>
        <w:sectPr w:rsidR="00010D5C" w:rsidSect="00E43CE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484464F" w14:textId="77777777" w:rsidR="00010D5C" w:rsidRDefault="00010D5C" w:rsidP="00010D5C">
      <w:pPr>
        <w:pStyle w:val="bpuIntro"/>
      </w:pPr>
    </w:p>
    <w:p w14:paraId="77276225" w14:textId="77777777" w:rsidR="00010D5C" w:rsidRDefault="00010D5C" w:rsidP="00010D5C">
      <w:pPr>
        <w:pStyle w:val="bpuSponsor"/>
      </w:pPr>
      <w:r>
        <w:t>Sponsored by:</w:t>
      </w:r>
    </w:p>
    <w:p w14:paraId="201FD5AA" w14:textId="77777777" w:rsidR="00010D5C" w:rsidRDefault="00010D5C" w:rsidP="00010D5C">
      <w:pPr>
        <w:pStyle w:val="bpuSponsor"/>
      </w:pPr>
      <w:r>
        <w:t>Assemblywoman  PAMELA R. LAMPITT</w:t>
      </w:r>
    </w:p>
    <w:p w14:paraId="2E34039E" w14:textId="77777777" w:rsidR="00010D5C" w:rsidRDefault="00010D5C" w:rsidP="00010D5C">
      <w:pPr>
        <w:pStyle w:val="bpuSponsor"/>
      </w:pPr>
      <w:r>
        <w:t>District 6 (Burlington and Camden)</w:t>
      </w:r>
    </w:p>
    <w:p w14:paraId="4BCBCED8" w14:textId="1E142555" w:rsidR="00010D5C" w:rsidRDefault="007F055C" w:rsidP="007F055C">
      <w:pPr>
        <w:pStyle w:val="bpuSponsor"/>
      </w:pPr>
      <w:r>
        <w:t>Assemblywoman  MILA M. JASEY</w:t>
      </w:r>
    </w:p>
    <w:p w14:paraId="05E8EBD9" w14:textId="20749505" w:rsidR="007F055C" w:rsidRDefault="007F055C" w:rsidP="007F055C">
      <w:pPr>
        <w:pStyle w:val="bpuSponsor"/>
      </w:pPr>
      <w:r>
        <w:t>District 27 (Essex and Morris)</w:t>
      </w:r>
    </w:p>
    <w:p w14:paraId="338596C4" w14:textId="5FA21AE7" w:rsidR="007F055C" w:rsidRDefault="00D96B39" w:rsidP="00D96B39">
      <w:pPr>
        <w:pStyle w:val="bpuSponsor"/>
      </w:pPr>
      <w:r>
        <w:t>Assemblywoman  ANNETTE QUIJANO</w:t>
      </w:r>
    </w:p>
    <w:p w14:paraId="68EEE782" w14:textId="617BE779" w:rsidR="00D96B39" w:rsidRDefault="00D96B39" w:rsidP="00D96B39">
      <w:pPr>
        <w:pStyle w:val="bpuSponsor"/>
      </w:pPr>
      <w:r>
        <w:t>District 20 (Union)</w:t>
      </w:r>
    </w:p>
    <w:p w14:paraId="696BF64E" w14:textId="59BF02DA" w:rsidR="00D96B39" w:rsidRDefault="00E43CEA" w:rsidP="00E43CEA">
      <w:pPr>
        <w:pStyle w:val="bpuSponsor"/>
      </w:pPr>
      <w:r>
        <w:t>Senator  M. TERESA RUIZ</w:t>
      </w:r>
    </w:p>
    <w:p w14:paraId="0FDD3C31" w14:textId="7857F818" w:rsidR="00E43CEA" w:rsidRDefault="00E43CEA" w:rsidP="00E43CEA">
      <w:pPr>
        <w:pStyle w:val="bpuSponsor"/>
      </w:pPr>
      <w:r>
        <w:t>District 29 (Essex)</w:t>
      </w:r>
    </w:p>
    <w:p w14:paraId="61D59712" w14:textId="696FBDA2" w:rsidR="00E43CEA" w:rsidRDefault="00E43CEA" w:rsidP="00E43CEA">
      <w:pPr>
        <w:pStyle w:val="bpuSponsor"/>
      </w:pPr>
      <w:r>
        <w:t>Senator  SHIRLEY K. TURNER</w:t>
      </w:r>
    </w:p>
    <w:p w14:paraId="7ECACE08" w14:textId="05F79382" w:rsidR="00E43CEA" w:rsidRDefault="00E43CEA" w:rsidP="00E43CEA">
      <w:pPr>
        <w:pStyle w:val="bpuSponsor"/>
      </w:pPr>
      <w:r>
        <w:t>District 15 (Hunterdon and Mercer)</w:t>
      </w:r>
    </w:p>
    <w:p w14:paraId="05E29FD2" w14:textId="77777777" w:rsidR="00E43CEA" w:rsidRPr="00E43CEA" w:rsidRDefault="00E43CEA" w:rsidP="00E43CEA"/>
    <w:p w14:paraId="7BBFD43A" w14:textId="03E6E764" w:rsidR="00010D5C" w:rsidRDefault="00E43CEA" w:rsidP="00E43CEA">
      <w:pPr>
        <w:pStyle w:val="bpuSponsor"/>
      </w:pPr>
      <w:r>
        <w:t>Co-Sponsored by:</w:t>
      </w:r>
    </w:p>
    <w:p w14:paraId="4C478FDD" w14:textId="33154017" w:rsidR="00E43CEA" w:rsidRDefault="00E43CEA" w:rsidP="00E43CEA">
      <w:pPr>
        <w:pStyle w:val="bpuSponsor"/>
      </w:pPr>
      <w:r w:rsidRPr="00E43CEA">
        <w:t xml:space="preserve">Assemblywoman Jimenez, Assemblyman Rooney, Assemblywomen Downey, Swain, Assemblymen Tully, </w:t>
      </w:r>
      <w:proofErr w:type="spellStart"/>
      <w:r w:rsidRPr="00E43CEA">
        <w:t>Chiaravalloti</w:t>
      </w:r>
      <w:proofErr w:type="spellEnd"/>
      <w:r w:rsidRPr="00E43CEA">
        <w:t xml:space="preserve">, Assemblywoman </w:t>
      </w:r>
      <w:proofErr w:type="spellStart"/>
      <w:r w:rsidRPr="00E43CEA">
        <w:t>Pinkin</w:t>
      </w:r>
      <w:proofErr w:type="spellEnd"/>
      <w:r w:rsidRPr="00E43CEA">
        <w:t xml:space="preserve">, Assemblyman Mejia, Assemblywoman Speight, Senators </w:t>
      </w:r>
      <w:proofErr w:type="spellStart"/>
      <w:r w:rsidRPr="00E43CEA">
        <w:t>Pou</w:t>
      </w:r>
      <w:proofErr w:type="spellEnd"/>
      <w:r w:rsidRPr="00E43CEA">
        <w:t xml:space="preserve"> and </w:t>
      </w:r>
      <w:proofErr w:type="spellStart"/>
      <w:r w:rsidRPr="00E43CEA">
        <w:t>Addiego</w:t>
      </w:r>
      <w:proofErr w:type="spellEnd"/>
    </w:p>
    <w:p w14:paraId="51488AC5" w14:textId="77777777" w:rsidR="00E43CEA" w:rsidRPr="00E43CEA" w:rsidRDefault="00E43CEA" w:rsidP="00E43CEA"/>
    <w:p w14:paraId="0A38E6A9" w14:textId="43F584C3" w:rsidR="003754E6" w:rsidRDefault="003754E6" w:rsidP="003754E6"/>
    <w:p w14:paraId="3CF2FC7D" w14:textId="77777777" w:rsidR="003754E6" w:rsidRPr="003754E6" w:rsidRDefault="003754E6" w:rsidP="003754E6"/>
    <w:p w14:paraId="1F6B8FA9" w14:textId="77777777" w:rsidR="00010D5C" w:rsidRDefault="00010D5C" w:rsidP="00010D5C">
      <w:pPr>
        <w:pStyle w:val="bpuSponsor"/>
      </w:pPr>
    </w:p>
    <w:p w14:paraId="79342499" w14:textId="77777777" w:rsidR="00010D5C" w:rsidRDefault="00010D5C" w:rsidP="00010D5C">
      <w:pPr>
        <w:pStyle w:val="bpuSponsor"/>
      </w:pPr>
      <w:r>
        <w:t>SYNOPSIS</w:t>
      </w:r>
    </w:p>
    <w:p w14:paraId="29F0A56D" w14:textId="77777777" w:rsidR="00EA280A" w:rsidRPr="00E71BD1" w:rsidRDefault="00EA280A" w:rsidP="00EA280A">
      <w:r>
        <w:tab/>
      </w:r>
      <w:r w:rsidRPr="00E71BD1">
        <w:t xml:space="preserve">Requires State to enter into contract </w:t>
      </w:r>
      <w:r>
        <w:t xml:space="preserve">and coordinate with certain cooperative purchasing systems </w:t>
      </w:r>
      <w:r w:rsidRPr="00E71BD1">
        <w:t>for</w:t>
      </w:r>
      <w:r>
        <w:t xml:space="preserve"> procurement of</w:t>
      </w:r>
      <w:r w:rsidRPr="00E71BD1">
        <w:t xml:space="preserve"> COVID-19 related goods and services by school districts</w:t>
      </w:r>
      <w:r>
        <w:t xml:space="preserve"> and county colleges.</w:t>
      </w:r>
    </w:p>
    <w:p w14:paraId="1995C277" w14:textId="77777777" w:rsidR="00010D5C" w:rsidRDefault="00010D5C" w:rsidP="00010D5C">
      <w:pPr>
        <w:pStyle w:val="bpuNormText"/>
      </w:pPr>
    </w:p>
    <w:p w14:paraId="737D5B93" w14:textId="77777777" w:rsidR="00010D5C" w:rsidRDefault="00010D5C" w:rsidP="00010D5C">
      <w:pPr>
        <w:pStyle w:val="bpuSponsor"/>
      </w:pPr>
      <w:r>
        <w:t xml:space="preserve">CURRENT VERSION OF TEXT </w:t>
      </w:r>
    </w:p>
    <w:p w14:paraId="64DD28C8" w14:textId="43FA610A" w:rsidR="00010D5C" w:rsidRDefault="00BF5978" w:rsidP="00010D5C">
      <w:pPr>
        <w:pStyle w:val="bpuNormText"/>
      </w:pPr>
      <w:r>
        <w:tab/>
        <w:t>As reported by the Assembly Appropriations Committee on August 24, 2020, with amendments.</w:t>
      </w:r>
    </w:p>
    <w:p w14:paraId="3858EA97" w14:textId="13727F37" w:rsidR="00010D5C" w:rsidRDefault="00010D5C" w:rsidP="00010D5C">
      <w:pPr>
        <w:pStyle w:val="bpuNormText"/>
      </w:pPr>
      <w:r>
        <w:rPr>
          <w:noProof/>
        </w:rPr>
        <w:drawing>
          <wp:anchor distT="0" distB="0" distL="114300" distR="114300" simplePos="0" relativeHeight="251659264" behindDoc="1" locked="0" layoutInCell="1" allowOverlap="1" wp14:anchorId="2A870C71" wp14:editId="68DABB6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D9FB28" w14:textId="77777777" w:rsidR="00010D5C" w:rsidRDefault="00010D5C" w:rsidP="008916EC">
      <w:pPr>
        <w:pStyle w:val="FronterPage"/>
        <w:tabs>
          <w:tab w:val="clear" w:pos="720"/>
          <w:tab w:val="clear" w:pos="1440"/>
          <w:tab w:val="clear" w:pos="2160"/>
          <w:tab w:val="clear" w:pos="2880"/>
          <w:tab w:val="clear" w:pos="3600"/>
          <w:tab w:val="clear" w:pos="4320"/>
          <w:tab w:val="clear" w:pos="5040"/>
        </w:tabs>
        <w:sectPr w:rsidR="00010D5C" w:rsidSect="00010D5C">
          <w:type w:val="continuous"/>
          <w:pgSz w:w="12240" w:h="20160" w:code="5"/>
          <w:pgMar w:top="1440" w:right="2275" w:bottom="1440" w:left="2275" w:header="72" w:footer="720" w:gutter="0"/>
          <w:pgNumType w:start="1"/>
          <w:cols w:space="720"/>
          <w:docGrid w:linePitch="360"/>
        </w:sectPr>
      </w:pPr>
    </w:p>
    <w:p w14:paraId="26A92AC4" w14:textId="77777777" w:rsidR="00BF5978" w:rsidRPr="0059300E" w:rsidRDefault="00BF5978" w:rsidP="00BF5978">
      <w:pPr>
        <w:ind w:left="288" w:hanging="288"/>
      </w:pPr>
      <w:r w:rsidRPr="0059300E">
        <w:rPr>
          <w:b/>
          <w:smallCaps/>
          <w:szCs w:val="20"/>
        </w:rPr>
        <w:lastRenderedPageBreak/>
        <w:t>An Act</w:t>
      </w:r>
      <w:r w:rsidRPr="0059300E">
        <w:t xml:space="preserve"> concerning </w:t>
      </w:r>
      <w:r>
        <w:rPr>
          <w:rFonts w:ascii="Albertus Extra Bold" w:hAnsi="Albertus Extra Bold"/>
          <w:b/>
          <w:vertAlign w:val="superscript"/>
        </w:rPr>
        <w:t>2</w:t>
      </w:r>
      <w:r w:rsidRPr="0059300E">
        <w:rPr>
          <w:rFonts w:ascii="Albertus Extra Bold" w:hAnsi="Albertus Extra Bold"/>
          <w:b/>
        </w:rPr>
        <w:t>[</w:t>
      </w:r>
      <w:r w:rsidRPr="0059300E">
        <w:t>a State contract</w:t>
      </w:r>
      <w:r w:rsidRPr="0059300E">
        <w:rPr>
          <w:rFonts w:ascii="Albertus Extra Bold" w:hAnsi="Albertus Extra Bold"/>
          <w:b/>
        </w:rPr>
        <w:t>]</w:t>
      </w:r>
      <w:r>
        <w:t xml:space="preserve"> </w:t>
      </w:r>
      <w:r>
        <w:rPr>
          <w:u w:val="single"/>
        </w:rPr>
        <w:t>contracts</w:t>
      </w:r>
      <w:r>
        <w:rPr>
          <w:rFonts w:ascii="Albertus Extra Bold" w:hAnsi="Albertus Extra Bold"/>
          <w:b/>
          <w:vertAlign w:val="superscript"/>
        </w:rPr>
        <w:t>2</w:t>
      </w:r>
      <w:r w:rsidRPr="0059300E">
        <w:t xml:space="preserve"> for the purchase of COVID-19 related materials by school districts</w:t>
      </w:r>
      <w:r>
        <w:t xml:space="preserve"> </w:t>
      </w:r>
      <w:r>
        <w:rPr>
          <w:rFonts w:ascii="Albertus Extra Bold" w:hAnsi="Albertus Extra Bold"/>
          <w:b/>
          <w:vertAlign w:val="superscript"/>
        </w:rPr>
        <w:t>2</w:t>
      </w:r>
      <w:r>
        <w:rPr>
          <w:u w:val="single"/>
        </w:rPr>
        <w:t>and county colleges</w:t>
      </w:r>
      <w:r>
        <w:rPr>
          <w:rFonts w:ascii="Albertus Extra Bold" w:hAnsi="Albertus Extra Bold"/>
          <w:b/>
          <w:vertAlign w:val="superscript"/>
        </w:rPr>
        <w:t>2</w:t>
      </w:r>
      <w:r w:rsidRPr="0059300E">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B5EA94A" w14:textId="77777777" w:rsidR="00BF5978" w:rsidRPr="00B7417F" w:rsidRDefault="00BF5978" w:rsidP="00BF5978">
      <w:r w:rsidRPr="00B7417F">
        <w:tab/>
        <w:t>1.</w:t>
      </w:r>
      <w:r w:rsidRPr="00B7417F">
        <w:tab/>
        <w:t xml:space="preserve">a.  Notwithstanding any provision of law, rule, or regulation to the contrary, the Director of the Division of Purchase and Property in the Department of the Treasury, in consultation with the Commissioner of </w:t>
      </w:r>
      <w:r>
        <w:rPr>
          <w:rFonts w:ascii="Albertus Extra Bold" w:hAnsi="Albertus Extra Bold"/>
          <w:b/>
          <w:vertAlign w:val="superscript"/>
        </w:rPr>
        <w:t>2</w:t>
      </w:r>
      <w:r w:rsidRPr="00B7417F">
        <w:rPr>
          <w:rFonts w:ascii="Albertus Extra Bold" w:hAnsi="Albertus Extra Bold"/>
          <w:b/>
        </w:rPr>
        <w:t>[</w:t>
      </w:r>
      <w:r w:rsidRPr="00B7417F">
        <w:t>the Department of</w:t>
      </w:r>
      <w:r w:rsidRPr="00B7417F">
        <w:rPr>
          <w:rFonts w:ascii="Albertus Extra Bold" w:hAnsi="Albertus Extra Bold"/>
          <w:b/>
        </w:rPr>
        <w:t>]</w:t>
      </w:r>
      <w:r>
        <w:rPr>
          <w:rFonts w:ascii="Albertus Extra Bold" w:hAnsi="Albertus Extra Bold"/>
          <w:b/>
          <w:vertAlign w:val="superscript"/>
        </w:rPr>
        <w:t>2</w:t>
      </w:r>
      <w:r w:rsidRPr="00B7417F">
        <w:t xml:space="preserve"> Education, shall award a contract or contracts, in accordance with the provisions of chapter 34 of Title 52 of the Revised Statutes, </w:t>
      </w:r>
      <w:r>
        <w:rPr>
          <w:rFonts w:ascii="Albertus Extra Bold" w:hAnsi="Albertus Extra Bold"/>
          <w:b/>
          <w:vertAlign w:val="superscript"/>
        </w:rPr>
        <w:t>2</w:t>
      </w:r>
      <w:r>
        <w:rPr>
          <w:u w:val="single"/>
        </w:rPr>
        <w:t xml:space="preserve">and coordinate with the lead agency of any State-approved cooperative purchasing system that includes one or more boards of education, including those systems established pursuant to the “Public Schools Contracts Law,” N.J.S.18A:18A-1 et seq., </w:t>
      </w:r>
      <w:r w:rsidRPr="00F23683">
        <w:rPr>
          <w:u w:val="single"/>
        </w:rPr>
        <w:t>or the “Local Public Contracts Law,” P.L.1971, c.198 (C.40A:11-1 et seq.)</w:t>
      </w:r>
      <w:r>
        <w:rPr>
          <w:u w:val="single"/>
        </w:rPr>
        <w:t>,</w:t>
      </w:r>
      <w:r>
        <w:rPr>
          <w:rFonts w:ascii="Albertus Extra Bold" w:hAnsi="Albertus Extra Bold"/>
          <w:b/>
          <w:vertAlign w:val="superscript"/>
        </w:rPr>
        <w:t xml:space="preserve">2 </w:t>
      </w:r>
      <w:r w:rsidRPr="00B7417F">
        <w:t xml:space="preserve">for the procurement of COVID-19 related goods and services, as specified by the commissioner, that aid in meeting the COVID-19 guidelines issued by the </w:t>
      </w:r>
      <w:r>
        <w:rPr>
          <w:rFonts w:ascii="Albertus Extra Bold" w:hAnsi="Albertus Extra Bold"/>
          <w:b/>
          <w:vertAlign w:val="superscript"/>
        </w:rPr>
        <w:t>2</w:t>
      </w:r>
      <w:r>
        <w:rPr>
          <w:u w:val="single"/>
        </w:rPr>
        <w:t>United States</w:t>
      </w:r>
      <w:r>
        <w:rPr>
          <w:rFonts w:ascii="Albertus Extra Bold" w:hAnsi="Albertus Extra Bold"/>
          <w:b/>
          <w:vertAlign w:val="superscript"/>
        </w:rPr>
        <w:t xml:space="preserve">2 </w:t>
      </w:r>
      <w:r w:rsidRPr="00B7417F">
        <w:t>Centers for Disease Control and Prevention.  The director, in consultation with the commissioner,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599153C6" w14:textId="77777777" w:rsidR="00BF5978" w:rsidRPr="00B7417F" w:rsidRDefault="00BF5978" w:rsidP="00BF5978">
      <w:r w:rsidRPr="00B7417F">
        <w:tab/>
        <w:t>b.</w:t>
      </w:r>
      <w:r w:rsidRPr="00B7417F">
        <w:tab/>
        <w:t>The board of education of a school district, without advertising for bids, or after having rejected all bids obtained pursuant to advertising therefor, may purchase COVID-19 related goods and services, upon adoption of a resolution, through the contract or contracts for such goods and services entered into by the Division of Purchase and Property pursuant to the provisions of subsection a. of this section</w:t>
      </w:r>
      <w:r>
        <w:t xml:space="preserve"> </w:t>
      </w:r>
      <w:r>
        <w:rPr>
          <w:rFonts w:ascii="Albertus Extra Bold" w:hAnsi="Albertus Extra Bold"/>
          <w:b/>
          <w:vertAlign w:val="superscript"/>
        </w:rPr>
        <w:t>2</w:t>
      </w:r>
      <w:r>
        <w:rPr>
          <w:u w:val="single"/>
        </w:rPr>
        <w:t>or made available through a State-approved cooperative purchasing system of which the board of education is a member</w:t>
      </w:r>
      <w:r>
        <w:rPr>
          <w:rFonts w:ascii="Albertus Extra Bold" w:hAnsi="Albertus Extra Bold"/>
          <w:b/>
          <w:vertAlign w:val="superscript"/>
        </w:rPr>
        <w:t>2</w:t>
      </w:r>
      <w:r>
        <w:t>.</w:t>
      </w:r>
    </w:p>
    <w:p w14:paraId="3747AF3E" w14:textId="77777777" w:rsidR="00BF5978" w:rsidRPr="00B7417F" w:rsidRDefault="00BF5978" w:rsidP="00BF5978">
      <w:r w:rsidRPr="00B7417F">
        <w:tab/>
        <w:t>c.</w:t>
      </w:r>
      <w:r w:rsidRPr="00B7417F">
        <w:tab/>
        <w:t xml:space="preserve">The Department of Education shall coordinate the purchase of COVID-19 related goods and services by school districts that seek to purchase the goods and services in accordance with subsection b. of this section.  </w:t>
      </w:r>
    </w:p>
    <w:p w14:paraId="541AAEF8" w14:textId="77777777" w:rsidR="00BF5978" w:rsidRPr="00B7417F" w:rsidRDefault="00BF5978" w:rsidP="00BF5978">
      <w:r w:rsidRPr="00B7417F">
        <w:tab/>
        <w:t>d.</w:t>
      </w:r>
      <w:r w:rsidRPr="00B7417F">
        <w:tab/>
        <w:t>As used in this section:</w:t>
      </w:r>
    </w:p>
    <w:p w14:paraId="1EB74AF2" w14:textId="40B287EF" w:rsidR="00BF5978" w:rsidRPr="00B7417F" w:rsidRDefault="00BF5978" w:rsidP="00BF5978">
      <w:r w:rsidRPr="00B7417F">
        <w:tab/>
        <w:t xml:space="preserve">“Board of education” means and includes the board of education of any local school district, consolidated school district, regional </w:t>
      </w:r>
      <w:r w:rsidRPr="00B7417F">
        <w:lastRenderedPageBreak/>
        <w:t xml:space="preserve">school district, county vocational school and any other board of education or other similar body, other than the State Board of Education, the </w:t>
      </w:r>
      <w:r w:rsidRPr="00B7417F">
        <w:rPr>
          <w:rFonts w:ascii="Albertus Extra Bold" w:hAnsi="Albertus Extra Bold"/>
          <w:b/>
          <w:vertAlign w:val="superscript"/>
        </w:rPr>
        <w:t>1</w:t>
      </w:r>
      <w:r w:rsidRPr="00B7417F">
        <w:rPr>
          <w:rFonts w:ascii="Albertus Extra Bold" w:hAnsi="Albertus Extra Bold"/>
          <w:b/>
        </w:rPr>
        <w:t>[</w:t>
      </w:r>
      <w:r w:rsidRPr="00B7417F">
        <w:t>Commission on</w:t>
      </w:r>
      <w:r w:rsidRPr="00B7417F">
        <w:rPr>
          <w:rFonts w:ascii="Albertus Extra Bold" w:hAnsi="Albertus Extra Bold"/>
          <w:b/>
        </w:rPr>
        <w:t>]</w:t>
      </w:r>
      <w:r w:rsidRPr="00B7417F">
        <w:t xml:space="preserve"> </w:t>
      </w:r>
      <w:r w:rsidRPr="00B7417F">
        <w:rPr>
          <w:u w:val="single"/>
        </w:rPr>
        <w:t>Office of the Secretary of</w:t>
      </w:r>
      <w:r w:rsidRPr="00B7417F">
        <w:rPr>
          <w:rFonts w:ascii="Albertus Extra Bold" w:hAnsi="Albertus Extra Bold"/>
          <w:b/>
          <w:vertAlign w:val="superscript"/>
        </w:rPr>
        <w:t>1</w:t>
      </w:r>
      <w:r w:rsidRPr="00B7417F">
        <w:t xml:space="preserve"> Higher Education or the Presidents' Council,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 c.426 (C.18A:36A-1 et seq.) </w:t>
      </w:r>
      <w:r w:rsidRPr="00B7417F">
        <w:rPr>
          <w:rFonts w:ascii="Albertus Extra Bold" w:hAnsi="Albertus Extra Bold"/>
          <w:b/>
          <w:vertAlign w:val="superscript"/>
        </w:rPr>
        <w:t>1</w:t>
      </w:r>
      <w:r w:rsidRPr="00B7417F">
        <w:rPr>
          <w:u w:val="single"/>
        </w:rPr>
        <w:t>and the board of trustees of a renaissance school established pursuant to P.L.2011, c.176 (C.18A:36C-1</w:t>
      </w:r>
      <w:r w:rsidR="00B60362">
        <w:rPr>
          <w:u w:val="single"/>
        </w:rPr>
        <w:t> </w:t>
      </w:r>
      <w:r w:rsidRPr="00B7417F">
        <w:rPr>
          <w:u w:val="single"/>
        </w:rPr>
        <w:t>et</w:t>
      </w:r>
      <w:r w:rsidR="00B60362">
        <w:rPr>
          <w:u w:val="single"/>
        </w:rPr>
        <w:t> </w:t>
      </w:r>
      <w:r w:rsidRPr="00B7417F">
        <w:rPr>
          <w:u w:val="single"/>
        </w:rPr>
        <w:t>seq.)</w:t>
      </w:r>
      <w:r w:rsidRPr="00B7417F">
        <w:rPr>
          <w:rFonts w:ascii="Albertus Extra Bold" w:hAnsi="Albertus Extra Bold"/>
          <w:b/>
          <w:vertAlign w:val="superscript"/>
        </w:rPr>
        <w:t>1</w:t>
      </w:r>
      <w:r w:rsidRPr="00B7417F">
        <w:t>.</w:t>
      </w:r>
    </w:p>
    <w:p w14:paraId="78C2DA23" w14:textId="77777777" w:rsidR="00BF5978" w:rsidRPr="00B7417F" w:rsidRDefault="00BF5978" w:rsidP="00BF5978">
      <w:r w:rsidRPr="00B7417F">
        <w:tab/>
        <w:t xml:space="preserve">“School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  </w:t>
      </w:r>
      <w:r w:rsidRPr="00B7417F">
        <w:rPr>
          <w:rFonts w:ascii="Albertus Extra Bold" w:hAnsi="Albertus Extra Bold"/>
          <w:b/>
          <w:vertAlign w:val="superscript"/>
        </w:rPr>
        <w:t>1</w:t>
      </w:r>
      <w:r w:rsidRPr="00B7417F">
        <w:rPr>
          <w:u w:val="single"/>
        </w:rPr>
        <w:t>The term “school district” shall also include a charter school established under P.L.1995, c.426 (C.18A:36A-1 et seq.) and a renaissance school established pursuant to P.L.2011, c.176 (C.18A:36C-1 et seq.).</w:t>
      </w:r>
      <w:r w:rsidRPr="00B7417F">
        <w:rPr>
          <w:rFonts w:ascii="Albertus Extra Bold" w:hAnsi="Albertus Extra Bold"/>
          <w:b/>
          <w:vertAlign w:val="superscript"/>
        </w:rPr>
        <w:t>1</w:t>
      </w:r>
    </w:p>
    <w:p w14:paraId="43688FC3" w14:textId="7ADD10A0" w:rsidR="00621F0E" w:rsidRDefault="00621F0E" w:rsidP="00686AEB"/>
    <w:p w14:paraId="6B321185" w14:textId="77777777" w:rsidR="00BF5978" w:rsidRDefault="00BF5978" w:rsidP="00BF5978">
      <w:pPr>
        <w:rPr>
          <w:u w:val="single"/>
        </w:rPr>
      </w:pPr>
      <w:r>
        <w:tab/>
      </w:r>
      <w:r>
        <w:rPr>
          <w:rFonts w:ascii="Albertus Extra Bold" w:hAnsi="Albertus Extra Bold"/>
          <w:b/>
          <w:vertAlign w:val="superscript"/>
        </w:rPr>
        <w:t>2</w:t>
      </w:r>
      <w:r>
        <w:rPr>
          <w:u w:val="single"/>
        </w:rPr>
        <w:t>2.</w:t>
      </w:r>
      <w:r>
        <w:rPr>
          <w:u w:val="single"/>
        </w:rPr>
        <w:tab/>
        <w:t xml:space="preserve">a.  Notwithstanding any provision of law, rule, or regulation to the contrary, the Director of the Division of Purchase and Property, in consultation with the Secretary of Higher Education, shall </w:t>
      </w:r>
      <w:r w:rsidRPr="00ED29DD">
        <w:rPr>
          <w:u w:val="single"/>
        </w:rPr>
        <w:t xml:space="preserve">award a contract or contracts, in accordance with the provisions of chapter 34 of Title 52 of the Revised Statutes, </w:t>
      </w:r>
      <w:r>
        <w:rPr>
          <w:u w:val="single"/>
        </w:rPr>
        <w:t>and coordinate with the lead agency of any State-approved cooperative purchasing system that includes one or more county colleges, including those systems established pursuant to the “County College Contracts Law,” P.L.1982, c.189 (C.18A:64A-25.1 et seq.), or the “Local Public Contracts Law,” P.L.1971, c.198 (C.40A:11-1 et seq.)</w:t>
      </w:r>
      <w:r w:rsidRPr="00466952">
        <w:rPr>
          <w:u w:val="single"/>
        </w:rPr>
        <w:t>,</w:t>
      </w:r>
      <w:r>
        <w:rPr>
          <w:u w:val="single"/>
        </w:rPr>
        <w:t xml:space="preserve"> </w:t>
      </w:r>
      <w:r w:rsidRPr="00466952">
        <w:rPr>
          <w:u w:val="single"/>
        </w:rPr>
        <w:t xml:space="preserve">for the procurement of COVID-19 related goods and services, as specified by the </w:t>
      </w:r>
      <w:r>
        <w:rPr>
          <w:u w:val="single"/>
        </w:rPr>
        <w:t>secretary</w:t>
      </w:r>
      <w:r w:rsidRPr="00466952">
        <w:rPr>
          <w:u w:val="single"/>
        </w:rPr>
        <w:t xml:space="preserve">, that aid in meeting the COVID-19 guidelines issued by the </w:t>
      </w:r>
      <w:r>
        <w:rPr>
          <w:u w:val="single"/>
        </w:rPr>
        <w:t xml:space="preserve">United States </w:t>
      </w:r>
      <w:r w:rsidRPr="00466952">
        <w:rPr>
          <w:u w:val="single"/>
        </w:rPr>
        <w:t xml:space="preserve">Centers for Disease Control and Prevention.  The director, in consultation with the </w:t>
      </w:r>
      <w:r>
        <w:rPr>
          <w:u w:val="single"/>
        </w:rPr>
        <w:t>secretary</w:t>
      </w:r>
      <w:r w:rsidRPr="00466952">
        <w:rPr>
          <w:u w:val="single"/>
        </w:rPr>
        <w:t>,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7AD70363" w14:textId="77777777" w:rsidR="00BF5978" w:rsidRDefault="00BF5978" w:rsidP="00BF5978">
      <w:pPr>
        <w:rPr>
          <w:u w:val="single"/>
        </w:rPr>
      </w:pPr>
      <w:r w:rsidRPr="00466952">
        <w:tab/>
      </w:r>
      <w:r>
        <w:rPr>
          <w:u w:val="single"/>
        </w:rPr>
        <w:t>b.</w:t>
      </w:r>
      <w:r>
        <w:rPr>
          <w:u w:val="single"/>
        </w:rPr>
        <w:tab/>
      </w:r>
      <w:r w:rsidRPr="00466952">
        <w:rPr>
          <w:u w:val="single"/>
        </w:rPr>
        <w:t xml:space="preserve">The </w:t>
      </w:r>
      <w:r>
        <w:rPr>
          <w:u w:val="single"/>
        </w:rPr>
        <w:t>board of trustees of a county college</w:t>
      </w:r>
      <w:r w:rsidRPr="00466952">
        <w:rPr>
          <w:u w:val="single"/>
        </w:rPr>
        <w:t xml:space="preserve">, without advertising for bids, or after having rejected all bids obtained pursuant to advertising therefor, may purchase COVID-19 related </w:t>
      </w:r>
      <w:r w:rsidRPr="00466952">
        <w:rPr>
          <w:u w:val="single"/>
        </w:rPr>
        <w:lastRenderedPageBreak/>
        <w:t>goods and services, upon adoption of a resolution, through the contract or contracts for such goods and services entered into by the Division of Purchase and Property pursuant to the provisions of</w:t>
      </w:r>
      <w:r>
        <w:rPr>
          <w:u w:val="single"/>
        </w:rPr>
        <w:t xml:space="preserve"> subsection a. of this section </w:t>
      </w:r>
      <w:r w:rsidRPr="00466952">
        <w:rPr>
          <w:u w:val="single"/>
        </w:rPr>
        <w:t xml:space="preserve">or made available through a State-approved cooperative purchasing system of which the </w:t>
      </w:r>
      <w:r>
        <w:rPr>
          <w:u w:val="single"/>
        </w:rPr>
        <w:t>county college</w:t>
      </w:r>
      <w:r w:rsidRPr="00466952">
        <w:rPr>
          <w:u w:val="single"/>
        </w:rPr>
        <w:t xml:space="preserve"> is a member</w:t>
      </w:r>
      <w:r>
        <w:rPr>
          <w:u w:val="single"/>
        </w:rPr>
        <w:t>.</w:t>
      </w:r>
    </w:p>
    <w:p w14:paraId="25A9F8B5" w14:textId="77777777" w:rsidR="00BF5978" w:rsidRPr="00F23683" w:rsidRDefault="00BF5978" w:rsidP="00BF5978">
      <w:r w:rsidRPr="00F23683">
        <w:tab/>
      </w:r>
      <w:r>
        <w:rPr>
          <w:u w:val="single"/>
        </w:rPr>
        <w:t>c.</w:t>
      </w:r>
      <w:r>
        <w:rPr>
          <w:u w:val="single"/>
        </w:rPr>
        <w:tab/>
        <w:t>The Office of the Secretary of Higher</w:t>
      </w:r>
      <w:r w:rsidRPr="00F23683">
        <w:rPr>
          <w:u w:val="single"/>
        </w:rPr>
        <w:t xml:space="preserve"> Education shall coordinate the purchase of COVID-19 related goods and services by </w:t>
      </w:r>
      <w:r>
        <w:rPr>
          <w:u w:val="single"/>
        </w:rPr>
        <w:t>county colleges</w:t>
      </w:r>
      <w:r w:rsidRPr="00F23683">
        <w:rPr>
          <w:u w:val="single"/>
        </w:rPr>
        <w:t xml:space="preserve"> that seek to purchase the goods and services in accordance with subsection b. of this section.</w:t>
      </w:r>
      <w:r>
        <w:rPr>
          <w:rFonts w:ascii="Albertus Extra Bold" w:hAnsi="Albertus Extra Bold"/>
          <w:b/>
          <w:vertAlign w:val="superscript"/>
        </w:rPr>
        <w:t>2</w:t>
      </w:r>
    </w:p>
    <w:p w14:paraId="0DD3CBFB" w14:textId="77777777" w:rsidR="00BF5978" w:rsidRPr="00D71D68" w:rsidRDefault="00BF5978" w:rsidP="00686AEB"/>
    <w:p w14:paraId="1BC452D8" w14:textId="31E12013" w:rsidR="002832FF" w:rsidRDefault="00686AEB" w:rsidP="007B0662">
      <w:r>
        <w:tab/>
      </w:r>
      <w:r w:rsidR="00BF5978">
        <w:rPr>
          <w:rFonts w:ascii="Albertus Extra Bold" w:hAnsi="Albertus Extra Bold"/>
          <w:b/>
          <w:vertAlign w:val="superscript"/>
        </w:rPr>
        <w:t>2</w:t>
      </w:r>
      <w:r w:rsidR="00BF5978" w:rsidRPr="00BF5978">
        <w:rPr>
          <w:rFonts w:ascii="Albertus Extra Bold" w:hAnsi="Albertus Extra Bold"/>
          <w:b/>
        </w:rPr>
        <w:t>[</w:t>
      </w:r>
      <w:r w:rsidR="00083B70">
        <w:t>2</w:t>
      </w:r>
      <w:r w:rsidR="00621F0E">
        <w:t>.</w:t>
      </w:r>
      <w:r w:rsidR="00BF5978" w:rsidRPr="00BF5978">
        <w:rPr>
          <w:rFonts w:ascii="Albertus Extra Bold" w:hAnsi="Albertus Extra Bold"/>
          <w:b/>
        </w:rPr>
        <w:t>]</w:t>
      </w:r>
      <w:r w:rsidR="00BF5978">
        <w:t xml:space="preserve"> </w:t>
      </w:r>
      <w:r w:rsidR="00BF5978" w:rsidRPr="00BF5978">
        <w:rPr>
          <w:u w:val="single"/>
        </w:rPr>
        <w:t>3.</w:t>
      </w:r>
      <w:r w:rsidR="00BF5978">
        <w:rPr>
          <w:rFonts w:ascii="Albertus Extra Bold" w:hAnsi="Albertus Extra Bold"/>
          <w:b/>
          <w:vertAlign w:val="superscript"/>
        </w:rPr>
        <w:t>2</w:t>
      </w:r>
      <w:r w:rsidR="00621F0E">
        <w:tab/>
      </w:r>
      <w:r w:rsidR="00C8577A">
        <w:t>This act shall take effect</w:t>
      </w:r>
      <w:r w:rsidR="00083B70">
        <w:t xml:space="preserve"> immediately and shall expire </w:t>
      </w:r>
      <w:r w:rsidR="002832FF">
        <w:t>on July 1, 2022.</w:t>
      </w:r>
    </w:p>
    <w:sectPr w:rsidR="002832FF" w:rsidSect="00010D5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DD27D" w14:textId="3F16D862" w:rsidR="007F055C" w:rsidRDefault="00E43CEA" w:rsidP="00E43CE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404B" w14:textId="77777777" w:rsidR="00B02DF8" w:rsidRPr="00921C91" w:rsidRDefault="00B02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90512B" w14:textId="77777777" w:rsidR="00B02DF8" w:rsidRPr="00921C91" w:rsidRDefault="00B02DF8">
    <w:pPr>
      <w:pStyle w:val="Footer"/>
      <w:rPr>
        <w:szCs w:val="18"/>
      </w:rPr>
    </w:pPr>
  </w:p>
  <w:p w14:paraId="7E86A2E1" w14:textId="77777777" w:rsidR="00B02DF8" w:rsidRPr="00921C91" w:rsidRDefault="00B02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9ED0770" w14:textId="2602C7DE" w:rsidR="00B02DF8" w:rsidRDefault="00B02DF8" w:rsidP="00686AEB">
    <w:pPr>
      <w:pStyle w:val="Footer"/>
    </w:pPr>
    <w:r>
      <w:tab/>
      <w:t>Matter enclosed in superscript numerals has been adopted as follows:</w:t>
    </w:r>
  </w:p>
  <w:p w14:paraId="53BA606C" w14:textId="4723F695" w:rsidR="00B02DF8" w:rsidRDefault="00B02D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August 10, 2020.</w:t>
    </w:r>
  </w:p>
  <w:p w14:paraId="49B78633" w14:textId="2D1BBF36" w:rsidR="00B02DF8" w:rsidRDefault="00BF597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14:paraId="1C834253" w14:textId="77777777" w:rsidR="00BF5978" w:rsidRPr="00BF5978" w:rsidRDefault="00BF597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A844F6">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65C3A67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13F3CF" w:rsidR="00665CBC" w:rsidRDefault="00665CBC" w:rsidP="00686AEB">
    <w:pPr>
      <w:pStyle w:val="Header"/>
      <w:jc w:val="center"/>
      <w:rPr>
        <w:rStyle w:val="PageNumber"/>
      </w:rPr>
    </w:pPr>
  </w:p>
  <w:p w14:paraId="547D46DB" w14:textId="0BB3E5FD" w:rsidR="00010D5C" w:rsidRDefault="00010D5C" w:rsidP="00010D5C">
    <w:pPr>
      <w:pStyle w:val="bpuHeadSpon"/>
    </w:pPr>
    <w:r w:rsidRPr="00010D5C">
      <w:rPr>
        <w:rStyle w:val="bpuHeadSponChar"/>
      </w:rPr>
      <w:t>A4461</w:t>
    </w:r>
    <w:r>
      <w:t xml:space="preserve"> </w:t>
    </w:r>
    <w:r w:rsidR="00BF5978">
      <w:t>[2R]</w:t>
    </w:r>
    <w:r w:rsidR="00B02DF8">
      <w:t xml:space="preserve"> </w:t>
    </w:r>
    <w:r>
      <w:t>LAMPITT</w:t>
    </w:r>
    <w:r w:rsidR="00C801A0">
      <w:t>, JASEY</w:t>
    </w:r>
  </w:p>
  <w:p w14:paraId="24AE6B63" w14:textId="47FFA694" w:rsidR="00010D5C" w:rsidRDefault="00010D5C" w:rsidP="00010D5C">
    <w:pPr>
      <w:pStyle w:val="bpuHeadSpon"/>
    </w:pPr>
    <w:r>
      <w:fldChar w:fldCharType="begin"/>
    </w:r>
    <w:r>
      <w:instrText xml:space="preserve"> PAGE  \* MERGEFORMAT </w:instrText>
    </w:r>
    <w:r>
      <w:fldChar w:fldCharType="separate"/>
    </w:r>
    <w:r w:rsidR="00FC7273">
      <w:rPr>
        <w:noProof/>
      </w:rPr>
      <w:t>4</w:t>
    </w:r>
    <w:r>
      <w:fldChar w:fldCharType="end"/>
    </w:r>
  </w:p>
  <w:p w14:paraId="190036DE" w14:textId="77777777" w:rsidR="00010D5C" w:rsidRDefault="00010D5C" w:rsidP="00010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38DEA1A0" w:rsidR="00665CBC" w:rsidRDefault="00665CBC">
    <w:pPr>
      <w:pStyle w:val="Header"/>
    </w:pPr>
  </w:p>
  <w:p w14:paraId="4FEB4114" w14:textId="372F714A" w:rsidR="00010D5C" w:rsidRDefault="00010D5C" w:rsidP="00010D5C">
    <w:pPr>
      <w:pStyle w:val="bpuHeadSpon"/>
    </w:pPr>
    <w:r w:rsidRPr="00010D5C">
      <w:rPr>
        <w:rStyle w:val="bpuHeadSponChar"/>
      </w:rPr>
      <w:t>A4461</w:t>
    </w:r>
    <w:r>
      <w:t xml:space="preserve"> </w:t>
    </w:r>
    <w:r w:rsidR="00BF5978">
      <w:t>[2R]</w:t>
    </w:r>
    <w:r w:rsidR="00B02DF8">
      <w:t xml:space="preserve"> </w:t>
    </w:r>
    <w:r>
      <w:t>LAMPITT</w:t>
    </w:r>
    <w:r w:rsidR="00C801A0">
      <w:t>, JASEY</w:t>
    </w:r>
  </w:p>
  <w:p w14:paraId="06D3A33F" w14:textId="0798144F" w:rsidR="00010D5C" w:rsidRDefault="00010D5C" w:rsidP="00010D5C">
    <w:pPr>
      <w:pStyle w:val="bpuHeadSpon"/>
    </w:pPr>
    <w:r>
      <w:fldChar w:fldCharType="begin"/>
    </w:r>
    <w:r>
      <w:instrText xml:space="preserve"> PAGE  \* MERGEFORMAT </w:instrText>
    </w:r>
    <w:r>
      <w:fldChar w:fldCharType="separate"/>
    </w:r>
    <w:r w:rsidR="00FC7273">
      <w:rPr>
        <w:noProof/>
      </w:rPr>
      <w:t>2</w:t>
    </w:r>
    <w:r>
      <w:fldChar w:fldCharType="end"/>
    </w:r>
  </w:p>
  <w:p w14:paraId="14FEFD68" w14:textId="77777777" w:rsidR="00010D5C" w:rsidRDefault="00010D5C" w:rsidP="000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0D5C"/>
    <w:rsid w:val="000160A5"/>
    <w:rsid w:val="0002335B"/>
    <w:rsid w:val="000250F5"/>
    <w:rsid w:val="0003549A"/>
    <w:rsid w:val="000367AE"/>
    <w:rsid w:val="00043B22"/>
    <w:rsid w:val="00054975"/>
    <w:rsid w:val="00057D20"/>
    <w:rsid w:val="0006197C"/>
    <w:rsid w:val="0006281F"/>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35CF6"/>
    <w:rsid w:val="0015589D"/>
    <w:rsid w:val="00155ABB"/>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1F50"/>
    <w:rsid w:val="001E6213"/>
    <w:rsid w:val="001F14C7"/>
    <w:rsid w:val="001F7405"/>
    <w:rsid w:val="00205255"/>
    <w:rsid w:val="00205533"/>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54C"/>
    <w:rsid w:val="002776B0"/>
    <w:rsid w:val="00280743"/>
    <w:rsid w:val="002832FF"/>
    <w:rsid w:val="00286C7E"/>
    <w:rsid w:val="002A1029"/>
    <w:rsid w:val="002A3A1A"/>
    <w:rsid w:val="002A3AFC"/>
    <w:rsid w:val="002A4692"/>
    <w:rsid w:val="002A51BA"/>
    <w:rsid w:val="002A76E5"/>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754E6"/>
    <w:rsid w:val="0038227B"/>
    <w:rsid w:val="00382F1F"/>
    <w:rsid w:val="00391DA4"/>
    <w:rsid w:val="0039405C"/>
    <w:rsid w:val="003A3C64"/>
    <w:rsid w:val="003A3F83"/>
    <w:rsid w:val="003C43EF"/>
    <w:rsid w:val="003C586F"/>
    <w:rsid w:val="003C5A6B"/>
    <w:rsid w:val="003C7FB2"/>
    <w:rsid w:val="003D24DE"/>
    <w:rsid w:val="003D539A"/>
    <w:rsid w:val="003E26D4"/>
    <w:rsid w:val="003E47BA"/>
    <w:rsid w:val="003E51E6"/>
    <w:rsid w:val="003F3B37"/>
    <w:rsid w:val="0040195A"/>
    <w:rsid w:val="004024FE"/>
    <w:rsid w:val="00402DC0"/>
    <w:rsid w:val="0040550E"/>
    <w:rsid w:val="00416C4B"/>
    <w:rsid w:val="0041751E"/>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725D1"/>
    <w:rsid w:val="00484144"/>
    <w:rsid w:val="00484886"/>
    <w:rsid w:val="00484C19"/>
    <w:rsid w:val="00485866"/>
    <w:rsid w:val="00492076"/>
    <w:rsid w:val="00493B1D"/>
    <w:rsid w:val="00496EE5"/>
    <w:rsid w:val="00497037"/>
    <w:rsid w:val="004A160A"/>
    <w:rsid w:val="004A3009"/>
    <w:rsid w:val="004A6940"/>
    <w:rsid w:val="004A77A4"/>
    <w:rsid w:val="004A7BA2"/>
    <w:rsid w:val="004B640A"/>
    <w:rsid w:val="004C742C"/>
    <w:rsid w:val="004E1F3E"/>
    <w:rsid w:val="004F21BD"/>
    <w:rsid w:val="004F4F1D"/>
    <w:rsid w:val="004F74DD"/>
    <w:rsid w:val="00501317"/>
    <w:rsid w:val="0050495C"/>
    <w:rsid w:val="00505DC9"/>
    <w:rsid w:val="00506E1E"/>
    <w:rsid w:val="0051230C"/>
    <w:rsid w:val="00513C81"/>
    <w:rsid w:val="00523F1D"/>
    <w:rsid w:val="005255B4"/>
    <w:rsid w:val="00527BFB"/>
    <w:rsid w:val="0053126F"/>
    <w:rsid w:val="00532A32"/>
    <w:rsid w:val="00540B0B"/>
    <w:rsid w:val="0054460F"/>
    <w:rsid w:val="005536CD"/>
    <w:rsid w:val="00554051"/>
    <w:rsid w:val="00557240"/>
    <w:rsid w:val="005651F3"/>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65CBC"/>
    <w:rsid w:val="00667A5C"/>
    <w:rsid w:val="0067443D"/>
    <w:rsid w:val="00677316"/>
    <w:rsid w:val="006859D5"/>
    <w:rsid w:val="00686AEB"/>
    <w:rsid w:val="0069742C"/>
    <w:rsid w:val="006976BF"/>
    <w:rsid w:val="006B08F6"/>
    <w:rsid w:val="006B4395"/>
    <w:rsid w:val="006B7897"/>
    <w:rsid w:val="006B7FA7"/>
    <w:rsid w:val="006C086A"/>
    <w:rsid w:val="006C21C1"/>
    <w:rsid w:val="006C5275"/>
    <w:rsid w:val="006C7327"/>
    <w:rsid w:val="006D00E5"/>
    <w:rsid w:val="006D791B"/>
    <w:rsid w:val="006D7F9D"/>
    <w:rsid w:val="006E2895"/>
    <w:rsid w:val="006F180D"/>
    <w:rsid w:val="006F4334"/>
    <w:rsid w:val="006F47AF"/>
    <w:rsid w:val="006F6B8A"/>
    <w:rsid w:val="00707CD3"/>
    <w:rsid w:val="00715C99"/>
    <w:rsid w:val="00716BB9"/>
    <w:rsid w:val="007256D1"/>
    <w:rsid w:val="00726CF0"/>
    <w:rsid w:val="007279FD"/>
    <w:rsid w:val="00732827"/>
    <w:rsid w:val="00741E8E"/>
    <w:rsid w:val="007435D6"/>
    <w:rsid w:val="007502CB"/>
    <w:rsid w:val="00752D79"/>
    <w:rsid w:val="00752E20"/>
    <w:rsid w:val="00756E9B"/>
    <w:rsid w:val="00756EDE"/>
    <w:rsid w:val="007745D4"/>
    <w:rsid w:val="00781B4D"/>
    <w:rsid w:val="007824BF"/>
    <w:rsid w:val="00783B8D"/>
    <w:rsid w:val="0079470A"/>
    <w:rsid w:val="00794B94"/>
    <w:rsid w:val="00794BD4"/>
    <w:rsid w:val="007A2F73"/>
    <w:rsid w:val="007A3061"/>
    <w:rsid w:val="007A5A0B"/>
    <w:rsid w:val="007A7F56"/>
    <w:rsid w:val="007B0662"/>
    <w:rsid w:val="007B25C2"/>
    <w:rsid w:val="007C0E14"/>
    <w:rsid w:val="007C7DE4"/>
    <w:rsid w:val="007D3DD1"/>
    <w:rsid w:val="007D40CB"/>
    <w:rsid w:val="007D5796"/>
    <w:rsid w:val="007D59C0"/>
    <w:rsid w:val="007D7D9C"/>
    <w:rsid w:val="007F055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FE3"/>
    <w:rsid w:val="00925D00"/>
    <w:rsid w:val="009318C7"/>
    <w:rsid w:val="00931C09"/>
    <w:rsid w:val="009348C2"/>
    <w:rsid w:val="00937674"/>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2427F"/>
    <w:rsid w:val="00A305D6"/>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116D"/>
    <w:rsid w:val="00B01173"/>
    <w:rsid w:val="00B02570"/>
    <w:rsid w:val="00B02DF8"/>
    <w:rsid w:val="00B02F35"/>
    <w:rsid w:val="00B05A3C"/>
    <w:rsid w:val="00B07100"/>
    <w:rsid w:val="00B1138C"/>
    <w:rsid w:val="00B17536"/>
    <w:rsid w:val="00B2574A"/>
    <w:rsid w:val="00B35D8A"/>
    <w:rsid w:val="00B45B34"/>
    <w:rsid w:val="00B57047"/>
    <w:rsid w:val="00B60362"/>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D42"/>
    <w:rsid w:val="00BE24D6"/>
    <w:rsid w:val="00BE7EFA"/>
    <w:rsid w:val="00BF06AD"/>
    <w:rsid w:val="00BF2C67"/>
    <w:rsid w:val="00BF5978"/>
    <w:rsid w:val="00C02F2B"/>
    <w:rsid w:val="00C04F4D"/>
    <w:rsid w:val="00C12E48"/>
    <w:rsid w:val="00C12E80"/>
    <w:rsid w:val="00C13BB7"/>
    <w:rsid w:val="00C13D14"/>
    <w:rsid w:val="00C15F53"/>
    <w:rsid w:val="00C23F09"/>
    <w:rsid w:val="00C25356"/>
    <w:rsid w:val="00C32406"/>
    <w:rsid w:val="00C328D0"/>
    <w:rsid w:val="00C46BC1"/>
    <w:rsid w:val="00C5235F"/>
    <w:rsid w:val="00C54CE2"/>
    <w:rsid w:val="00C55269"/>
    <w:rsid w:val="00C66BF3"/>
    <w:rsid w:val="00C70140"/>
    <w:rsid w:val="00C73CA7"/>
    <w:rsid w:val="00C801A0"/>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3EB"/>
    <w:rsid w:val="00D10496"/>
    <w:rsid w:val="00D11173"/>
    <w:rsid w:val="00D1215F"/>
    <w:rsid w:val="00D16561"/>
    <w:rsid w:val="00D17FF8"/>
    <w:rsid w:val="00D268AC"/>
    <w:rsid w:val="00D27FF3"/>
    <w:rsid w:val="00D3238B"/>
    <w:rsid w:val="00D327B1"/>
    <w:rsid w:val="00D343D0"/>
    <w:rsid w:val="00D3664D"/>
    <w:rsid w:val="00D50001"/>
    <w:rsid w:val="00D500E9"/>
    <w:rsid w:val="00D507BC"/>
    <w:rsid w:val="00D57378"/>
    <w:rsid w:val="00D6090A"/>
    <w:rsid w:val="00D62FA3"/>
    <w:rsid w:val="00D63B6F"/>
    <w:rsid w:val="00D64A90"/>
    <w:rsid w:val="00D9410B"/>
    <w:rsid w:val="00D95C77"/>
    <w:rsid w:val="00D9695B"/>
    <w:rsid w:val="00D96B39"/>
    <w:rsid w:val="00DA2417"/>
    <w:rsid w:val="00DA377E"/>
    <w:rsid w:val="00DA5585"/>
    <w:rsid w:val="00DB02AC"/>
    <w:rsid w:val="00DB5632"/>
    <w:rsid w:val="00DB6AA2"/>
    <w:rsid w:val="00DC227C"/>
    <w:rsid w:val="00DC3AD5"/>
    <w:rsid w:val="00DC7786"/>
    <w:rsid w:val="00DD75C1"/>
    <w:rsid w:val="00DE10D1"/>
    <w:rsid w:val="00DE19F0"/>
    <w:rsid w:val="00DE2514"/>
    <w:rsid w:val="00DE6851"/>
    <w:rsid w:val="00DF03EE"/>
    <w:rsid w:val="00DF76A1"/>
    <w:rsid w:val="00E01B71"/>
    <w:rsid w:val="00E04D46"/>
    <w:rsid w:val="00E05CC9"/>
    <w:rsid w:val="00E15573"/>
    <w:rsid w:val="00E2520B"/>
    <w:rsid w:val="00E25A5B"/>
    <w:rsid w:val="00E3301A"/>
    <w:rsid w:val="00E373C7"/>
    <w:rsid w:val="00E40916"/>
    <w:rsid w:val="00E4267B"/>
    <w:rsid w:val="00E42F13"/>
    <w:rsid w:val="00E43CEA"/>
    <w:rsid w:val="00E44810"/>
    <w:rsid w:val="00E452DF"/>
    <w:rsid w:val="00E51AB5"/>
    <w:rsid w:val="00E543CF"/>
    <w:rsid w:val="00E546FD"/>
    <w:rsid w:val="00E608F1"/>
    <w:rsid w:val="00E611B9"/>
    <w:rsid w:val="00E7144F"/>
    <w:rsid w:val="00E73D74"/>
    <w:rsid w:val="00E76A79"/>
    <w:rsid w:val="00E80692"/>
    <w:rsid w:val="00E80C24"/>
    <w:rsid w:val="00E87FDE"/>
    <w:rsid w:val="00E93836"/>
    <w:rsid w:val="00EA280A"/>
    <w:rsid w:val="00EA7C16"/>
    <w:rsid w:val="00EC098D"/>
    <w:rsid w:val="00EC134D"/>
    <w:rsid w:val="00EC5281"/>
    <w:rsid w:val="00EC791D"/>
    <w:rsid w:val="00EC7CA6"/>
    <w:rsid w:val="00ED2D7C"/>
    <w:rsid w:val="00ED3C5D"/>
    <w:rsid w:val="00ED4553"/>
    <w:rsid w:val="00EF7C8B"/>
    <w:rsid w:val="00F00D08"/>
    <w:rsid w:val="00F11902"/>
    <w:rsid w:val="00F12043"/>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C7273"/>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0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C1F53-84A8-484D-97BA-6F5E82FB5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1032</Words>
  <Characters>5749</Characters>
  <Application>Microsoft Office Word</Application>
  <DocSecurity>0</DocSecurity>
  <Lines>144</Lines>
  <Paragraphs>34</Paragraphs>
  <ScaleCrop>false</ScaleCrop>
  <HeadingPairs>
    <vt:vector size="2" baseType="variant">
      <vt:variant>
        <vt:lpstr>Title</vt:lpstr>
      </vt:variant>
      <vt:variant>
        <vt:i4>1</vt:i4>
      </vt:variant>
    </vt:vector>
  </HeadingPairs>
  <TitlesOfParts>
    <vt:vector size="1" baseType="lpstr">
      <vt:lpstr>A4461 2R</vt:lpstr>
    </vt:vector>
  </TitlesOfParts>
  <Manager>R224</Manager>
  <Company>NJ Office of Legislative Services</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2R</dc:title>
  <dc:subject/>
  <dc:creator>Assemblywoman  LAMPITT</dc:creator>
  <cp:keywords>A4461|4|ER |302|21|294|!||</cp:keywords>
  <dc:description>INTRODUCED JULY 30, 2020_x000d_
Amended 8/10/20_x000d_
Amended 8/24/20</dc:description>
  <cp:lastModifiedBy>Puleo, Roseanne</cp:lastModifiedBy>
  <cp:revision>2</cp:revision>
  <cp:lastPrinted>2020-10-30T13:27:00Z</cp:lastPrinted>
  <dcterms:created xsi:type="dcterms:W3CDTF">2020-10-30T13:27:00Z</dcterms:created>
  <dcterms:modified xsi:type="dcterms:W3CDTF">2020-10-30T13:27:00Z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