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659" w:rsidRDefault="003D5659" w:rsidP="003D5659">
      <w:pPr>
        <w:pStyle w:val="bpuBill"/>
      </w:pPr>
      <w:bookmarkStart w:id="0" w:name="bpuFrontPg"/>
      <w:bookmarkEnd w:id="0"/>
      <w:r>
        <w:t xml:space="preserve">ASSEMBLY, No. 4473 </w:t>
      </w:r>
    </w:p>
    <w:p w:rsidR="003D5659" w:rsidRPr="009D38FF" w:rsidRDefault="003D5659" w:rsidP="003D56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3407" r:id="rId7"/>
        </w:object>
      </w:r>
    </w:p>
    <w:p w:rsidR="003D5659" w:rsidRDefault="003D5659" w:rsidP="003D5659">
      <w:pPr>
        <w:pStyle w:val="bpuState"/>
      </w:pPr>
      <w:r>
        <w:t>STATE OF NEW JERSEY</w:t>
      </w:r>
    </w:p>
    <w:p w:rsidR="003D5659" w:rsidRDefault="003D5659" w:rsidP="003D5659">
      <w:pPr>
        <w:pStyle w:val="bpuLegislature"/>
      </w:pPr>
      <w:r>
        <w:t>219th LEGISLATURE</w:t>
      </w:r>
    </w:p>
    <w:p w:rsidR="003D5659" w:rsidRDefault="003D5659" w:rsidP="003D5659">
      <w:pPr>
        <w:pStyle w:val="bpuWpGraphic"/>
      </w:pPr>
      <w:r>
        <w:object w:dxaOrig="8985" w:dyaOrig="255">
          <v:shape id="_x0000_i1026" type="#_x0000_t75" style="width:6in;height:12pt" o:ole="">
            <v:imagedata r:id="rId6" o:title=""/>
          </v:shape>
          <o:OLEObject Type="Embed" ProgID="WPWin6.1" ShapeID="_x0000_i1026" DrawAspect="Content" ObjectID="_1657963408" r:id="rId8"/>
        </w:object>
      </w:r>
      <w:r>
        <w:t xml:space="preserve">  </w:t>
      </w:r>
    </w:p>
    <w:p w:rsidR="003D5659" w:rsidRDefault="003D5659" w:rsidP="003D5659">
      <w:pPr>
        <w:pStyle w:val="bpuIntro"/>
      </w:pPr>
      <w:r>
        <w:t>INTRODUCED JULY 30, 2020</w:t>
      </w:r>
    </w:p>
    <w:p w:rsidR="003D5659" w:rsidRDefault="003D5659" w:rsidP="003D5659">
      <w:pPr>
        <w:pStyle w:val="bpuIntro"/>
      </w:pPr>
    </w:p>
    <w:p w:rsidR="003D5659" w:rsidRDefault="003D5659" w:rsidP="003D5659">
      <w:pPr>
        <w:pStyle w:val="bpuIntro"/>
        <w:sectPr w:rsidR="003D5659" w:rsidSect="003D18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5659" w:rsidRDefault="003D5659" w:rsidP="003D5659">
      <w:pPr>
        <w:pStyle w:val="bpuIntro"/>
      </w:pPr>
    </w:p>
    <w:p w:rsidR="003D5659" w:rsidRDefault="003D5659" w:rsidP="003D5659">
      <w:pPr>
        <w:pStyle w:val="bpuSponsor"/>
      </w:pPr>
      <w:r>
        <w:t>Sponsored by:</w:t>
      </w:r>
    </w:p>
    <w:p w:rsidR="003D5659" w:rsidRDefault="003D5659" w:rsidP="003D5659">
      <w:pPr>
        <w:pStyle w:val="bpuSponsor"/>
      </w:pPr>
      <w:r>
        <w:t>Assemblyman  ERIC HOUGHTALING</w:t>
      </w:r>
    </w:p>
    <w:p w:rsidR="003D5659" w:rsidRDefault="003D5659" w:rsidP="003D5659">
      <w:pPr>
        <w:pStyle w:val="bpuSponsor"/>
      </w:pPr>
      <w:r>
        <w:t>District 11 (Monmouth)</w:t>
      </w:r>
    </w:p>
    <w:p w:rsidR="003D5659" w:rsidRDefault="003D183D" w:rsidP="003D183D">
      <w:pPr>
        <w:pStyle w:val="bpuSponsor"/>
      </w:pPr>
      <w:r>
        <w:t>Assemblywoman  JOANN DOWNEY</w:t>
      </w:r>
    </w:p>
    <w:p w:rsidR="003D183D" w:rsidRDefault="003D183D" w:rsidP="003D183D">
      <w:pPr>
        <w:pStyle w:val="bpuSponsor"/>
      </w:pPr>
      <w:r>
        <w:t>District 11 (Monmouth)</w:t>
      </w:r>
    </w:p>
    <w:p w:rsidR="003D183D" w:rsidRPr="003D183D" w:rsidRDefault="003D183D" w:rsidP="003D183D">
      <w:pPr>
        <w:pStyle w:val="bpuSponsor"/>
      </w:pPr>
    </w:p>
    <w:p w:rsidR="003D5659" w:rsidRDefault="003D5659" w:rsidP="003D5659">
      <w:pPr>
        <w:pStyle w:val="bpuSponsor"/>
      </w:pPr>
    </w:p>
    <w:p w:rsidR="003D5659" w:rsidRDefault="003D5659" w:rsidP="003D5659">
      <w:pPr>
        <w:pStyle w:val="bpuSponsor"/>
      </w:pPr>
    </w:p>
    <w:p w:rsidR="003D5659" w:rsidRDefault="003D5659" w:rsidP="003D5659">
      <w:pPr>
        <w:pStyle w:val="bpuSponsor"/>
      </w:pPr>
    </w:p>
    <w:p w:rsidR="003D5659" w:rsidRDefault="003D5659" w:rsidP="003D5659">
      <w:pPr>
        <w:pStyle w:val="bpuSponsor"/>
      </w:pPr>
      <w:r>
        <w:t>SYNOPSIS</w:t>
      </w:r>
    </w:p>
    <w:p w:rsidR="003D5659" w:rsidRDefault="003D5659" w:rsidP="003D5659">
      <w:pPr>
        <w:pStyle w:val="bpuNormText"/>
      </w:pPr>
      <w:r>
        <w:tab/>
        <w:t xml:space="preserve">Concerns assessment of real property in counties operating under “Real Property Assessment Demonstration Program.” </w:t>
      </w:r>
    </w:p>
    <w:p w:rsidR="003D5659" w:rsidRDefault="003D5659" w:rsidP="003D5659">
      <w:pPr>
        <w:pStyle w:val="bpuNormText"/>
      </w:pPr>
    </w:p>
    <w:p w:rsidR="003D5659" w:rsidRDefault="003D5659" w:rsidP="003D5659">
      <w:pPr>
        <w:pStyle w:val="bpuSponsor"/>
      </w:pPr>
      <w:r>
        <w:t xml:space="preserve">CURRENT VERSION OF TEXT </w:t>
      </w:r>
    </w:p>
    <w:p w:rsidR="003D5659" w:rsidRDefault="003D5659" w:rsidP="003D5659">
      <w:pPr>
        <w:pStyle w:val="bpuNormText"/>
      </w:pPr>
      <w:r>
        <w:tab/>
        <w:t>As introduced.</w:t>
      </w:r>
    </w:p>
    <w:p w:rsidR="003D5659" w:rsidRDefault="003D5659" w:rsidP="003D56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5659" w:rsidRDefault="003D5659" w:rsidP="008916EC">
      <w:pPr>
        <w:pStyle w:val="FronterPage"/>
        <w:tabs>
          <w:tab w:val="clear" w:pos="720"/>
          <w:tab w:val="clear" w:pos="1440"/>
          <w:tab w:val="clear" w:pos="2160"/>
          <w:tab w:val="clear" w:pos="2880"/>
          <w:tab w:val="clear" w:pos="3600"/>
          <w:tab w:val="clear" w:pos="4320"/>
          <w:tab w:val="clear" w:pos="5040"/>
        </w:tabs>
        <w:sectPr w:rsidR="003D5659" w:rsidSect="003D5659">
          <w:type w:val="continuous"/>
          <w:pgSz w:w="12240" w:h="20160" w:code="5"/>
          <w:pgMar w:top="1440" w:right="2275" w:bottom="1440" w:left="2275" w:header="72" w:footer="720" w:gutter="0"/>
          <w:pgNumType w:start="1"/>
          <w:cols w:space="720"/>
          <w:docGrid w:linePitch="360"/>
        </w:sectPr>
      </w:pPr>
    </w:p>
    <w:p w:rsidR="00686AEB" w:rsidRPr="00677316" w:rsidRDefault="00791378" w:rsidP="003E47BA">
      <w:pPr>
        <w:pStyle w:val="HangingAnAct"/>
        <w:rPr>
          <w:rStyle w:val="HangingAnActChar"/>
        </w:rPr>
      </w:pPr>
      <w:r>
        <w:rPr>
          <w:rStyle w:val="BillHead"/>
        </w:rPr>
        <w:lastRenderedPageBreak/>
        <w:t>An Act</w:t>
      </w:r>
      <w:r w:rsidR="00686AEB" w:rsidRPr="006B7FA7">
        <w:rPr>
          <w:rStyle w:val="HangingAnActChar"/>
        </w:rPr>
        <w:t xml:space="preserve"> </w:t>
      </w:r>
      <w:r w:rsidR="003F568B">
        <w:t>concerning the assessment of real property in certain counties and amending various parts of the statutory law.</w:t>
      </w:r>
    </w:p>
    <w:p w:rsidR="000B1054" w:rsidRPr="00D71D68" w:rsidRDefault="000B1054" w:rsidP="000B1054"/>
    <w:p w:rsidR="00686AEB" w:rsidRPr="00AA7880" w:rsidRDefault="00686AEB" w:rsidP="00686AEB">
      <w:r>
        <w:tab/>
      </w:r>
      <w:r w:rsidR="00791378">
        <w:rPr>
          <w:rStyle w:val="BillHeading2"/>
        </w:rPr>
        <w:t>Be It Enacted</w:t>
      </w:r>
      <w:r>
        <w:rPr>
          <w:rStyle w:val="BillHeading2"/>
        </w:rPr>
        <w:t xml:space="preserve"> </w:t>
      </w:r>
      <w:r w:rsidR="00791378">
        <w:rPr>
          <w:rStyle w:val="BillLanguage"/>
        </w:rPr>
        <w:t>by the Senate and General Assembly of the State of New Jersey:</w:t>
      </w:r>
    </w:p>
    <w:p w:rsidR="00686AEB" w:rsidRDefault="00686AEB" w:rsidP="00686AEB"/>
    <w:p w:rsidR="003F568B" w:rsidRDefault="0015546F" w:rsidP="003F568B">
      <w:r>
        <w:tab/>
        <w:t>1.</w:t>
      </w:r>
      <w:r w:rsidR="003F568B">
        <w:t xml:space="preserve">  Section 10 of P.L.2017, c.306 (C.54:4-23b) is amended to read as follows:</w:t>
      </w:r>
    </w:p>
    <w:p w:rsidR="003F568B" w:rsidRDefault="003F568B" w:rsidP="003F568B">
      <w:pPr>
        <w:rPr>
          <w:u w:val="single"/>
        </w:rPr>
      </w:pPr>
      <w:r>
        <w:tab/>
        <w:t xml:space="preserve">10.  </w:t>
      </w:r>
      <w:r w:rsidRPr="004C181F">
        <w:rPr>
          <w:u w:val="single"/>
        </w:rPr>
        <w:t>a.</w:t>
      </w:r>
      <w:r>
        <w:t xml:space="preserve">  Regarding inspections of real property for purposes of a municipal-wide reassessment pursuant to R.S.54:4-23, in the case of a municipality located in a county wherein the county board of taxation is participating in the demonstration program established in section 4 of P.L.2013, c.15 (C.54:1-104) </w:t>
      </w:r>
      <w:r w:rsidRPr="000D105B">
        <w:rPr>
          <w:rFonts w:ascii="Albertus Extra Bold" w:hAnsi="Albertus Extra Bold"/>
          <w:b/>
        </w:rPr>
        <w:t>[</w:t>
      </w:r>
      <w:r>
        <w:t>and</w:t>
      </w:r>
      <w:r w:rsidRPr="000D105B">
        <w:rPr>
          <w:rFonts w:ascii="Albertus Extra Bold" w:hAnsi="Albertus Extra Bold"/>
          <w:b/>
        </w:rPr>
        <w:t>]</w:t>
      </w:r>
      <w:r>
        <w:t xml:space="preserve"> </w:t>
      </w:r>
      <w:r w:rsidRPr="000D105B">
        <w:rPr>
          <w:u w:val="single"/>
        </w:rPr>
        <w:t>,</w:t>
      </w:r>
      <w:r>
        <w:t xml:space="preserve"> in the case of a county operating under the "Property Tax Assessment Reform Act," P.L.2009, c.118 (C.54:1-86 et seq.), </w:t>
      </w:r>
      <w:r w:rsidRPr="000D105B">
        <w:rPr>
          <w:u w:val="single"/>
        </w:rPr>
        <w:t>and in the case of a county that has adopted, by resolution, the provisions of section</w:t>
      </w:r>
      <w:r>
        <w:rPr>
          <w:u w:val="single"/>
        </w:rPr>
        <w:t xml:space="preserve"> 1 of P.L.2018, c.</w:t>
      </w:r>
      <w:r w:rsidRPr="000D105B">
        <w:rPr>
          <w:u w:val="single"/>
        </w:rPr>
        <w:t>94 (C.54:1-105),</w:t>
      </w:r>
      <w:r>
        <w:t xml:space="preserve"> the assessor shall make three good-faith attempts to physically inspect the interior of each of the properties in the </w:t>
      </w:r>
      <w:r w:rsidRPr="00B52B20">
        <w:t>municipality not later than December 31 of the eighth year</w:t>
      </w:r>
      <w:r>
        <w:t xml:space="preserve"> immediately preceding the year of the implementation of the proposed district-wide reassessment.  Such inspections may be performed in an ongoing eight-year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Pr="005B6A0E">
        <w:rPr>
          <w:u w:val="single"/>
        </w:rPr>
        <w:t xml:space="preserve"> </w:t>
      </w:r>
    </w:p>
    <w:p w:rsidR="003F568B" w:rsidRDefault="003F568B" w:rsidP="003F568B">
      <w:pPr>
        <w:rPr>
          <w:u w:val="single"/>
        </w:rPr>
      </w:pPr>
      <w:r w:rsidRPr="005B6A0E">
        <w:tab/>
      </w:r>
      <w:r>
        <w:rPr>
          <w:u w:val="single"/>
        </w:rPr>
        <w:t>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prominently displayed on the notice.</w:t>
      </w:r>
    </w:p>
    <w:p w:rsidR="00855992" w:rsidRDefault="003F568B" w:rsidP="00855992">
      <w:pPr>
        <w:rPr>
          <w:u w:val="single"/>
        </w:rPr>
      </w:pPr>
      <w:r w:rsidRPr="00244695">
        <w:tab/>
      </w:r>
      <w:r>
        <w:rPr>
          <w:u w:val="single"/>
        </w:rPr>
        <w:t xml:space="preserve">In the case of </w:t>
      </w:r>
      <w:r w:rsidRPr="00315E27">
        <w:rPr>
          <w:u w:val="single"/>
        </w:rPr>
        <w:t xml:space="preserve">a municipality located in a county </w:t>
      </w:r>
      <w:r>
        <w:rPr>
          <w:u w:val="single"/>
        </w:rPr>
        <w:t>w</w:t>
      </w:r>
      <w:r w:rsidRPr="00315E27">
        <w:rPr>
          <w:u w:val="single"/>
        </w:rPr>
        <w:t xml:space="preserve">herein the county board of taxation is participating in the demonstration program established </w:t>
      </w:r>
      <w:r>
        <w:rPr>
          <w:u w:val="single"/>
        </w:rPr>
        <w:t xml:space="preserve">in section 4 of the “Real Property Assessment Demonstration Program,” </w:t>
      </w:r>
      <w:r w:rsidRPr="00315E27">
        <w:rPr>
          <w:u w:val="single"/>
        </w:rPr>
        <w:t>P.L.2013, c.15 (C.54:1-104)</w:t>
      </w:r>
      <w:r>
        <w:rPr>
          <w:u w:val="single"/>
        </w:rPr>
        <w:t xml:space="preserve">, the notice shall state in boldface type that an appeal of the property’s assessment shall not be heard by the county board of taxation unless </w:t>
      </w:r>
      <w:r w:rsidR="00855992">
        <w:rPr>
          <w:u w:val="single"/>
        </w:rPr>
        <w:br w:type="page"/>
      </w:r>
    </w:p>
    <w:p w:rsidR="003F568B" w:rsidRDefault="003F568B" w:rsidP="003F568B">
      <w:r>
        <w:rPr>
          <w:u w:val="single"/>
        </w:rPr>
        <w:lastRenderedPageBreak/>
        <w:t>the interior of the parcel of real property has been inspected.</w:t>
      </w:r>
    </w:p>
    <w:p w:rsidR="003F568B" w:rsidRDefault="003F568B" w:rsidP="003F568B">
      <w:pPr>
        <w:rPr>
          <w:u w:val="single"/>
        </w:rPr>
      </w:pPr>
      <w:r>
        <w:tab/>
      </w:r>
      <w:r w:rsidRPr="00315E27">
        <w:rPr>
          <w:u w:val="single"/>
        </w:rPr>
        <w:t xml:space="preserve">b.  In the case of a municipality located in a county </w:t>
      </w:r>
      <w:r>
        <w:rPr>
          <w:u w:val="single"/>
        </w:rPr>
        <w:t>w</w:t>
      </w:r>
      <w:r w:rsidRPr="00315E27">
        <w:rPr>
          <w:u w:val="single"/>
        </w:rPr>
        <w:t xml:space="preserve">herein the county board of taxation is participating in the demonstration </w:t>
      </w:r>
      <w:bookmarkStart w:id="1" w:name="_GoBack"/>
      <w:bookmarkEnd w:id="1"/>
      <w:r w:rsidRPr="00315E27">
        <w:rPr>
          <w:u w:val="single"/>
        </w:rPr>
        <w:t xml:space="preserve">program established in section 4 of </w:t>
      </w:r>
      <w:r>
        <w:rPr>
          <w:u w:val="single"/>
        </w:rPr>
        <w:t xml:space="preserve">the “Real Property Assessment Demonstration Program,” </w:t>
      </w:r>
      <w:r w:rsidRPr="00315E27">
        <w:rPr>
          <w:u w:val="single"/>
        </w:rPr>
        <w:t>P.L.2013, c.15 (C.54:1-104)</w:t>
      </w:r>
      <w:r>
        <w:rPr>
          <w:u w:val="single"/>
        </w:rPr>
        <w:t xml:space="preserve">, </w:t>
      </w:r>
      <w:r w:rsidRPr="00315E27">
        <w:rPr>
          <w:u w:val="single"/>
        </w:rPr>
        <w:t xml:space="preserve">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w:t>
      </w:r>
      <w:r>
        <w:rPr>
          <w:u w:val="single"/>
        </w:rPr>
        <w:t>i</w:t>
      </w:r>
      <w:r w:rsidRPr="00315E27">
        <w:rPr>
          <w:u w:val="single"/>
        </w:rPr>
        <w:t>nternal inspection alternative shall be available to all assessment function inspections with the county, including, but not limited to, revaluations, reassessments, the annual reassessment, and inspections re</w:t>
      </w:r>
      <w:r>
        <w:rPr>
          <w:u w:val="single"/>
        </w:rPr>
        <w:t>la</w:t>
      </w:r>
      <w:r w:rsidRPr="00315E27">
        <w:rPr>
          <w:u w:val="single"/>
        </w:rPr>
        <w:t>ted to added or omitted assessments.</w:t>
      </w:r>
    </w:p>
    <w:p w:rsidR="003F568B" w:rsidRDefault="00855992" w:rsidP="003F568B">
      <w:r>
        <w:t>(</w:t>
      </w:r>
      <w:proofErr w:type="spellStart"/>
      <w:r>
        <w:t>cf</w:t>
      </w:r>
      <w:proofErr w:type="spellEnd"/>
      <w:r>
        <w:t>:</w:t>
      </w:r>
      <w:r w:rsidR="003F568B">
        <w:t xml:space="preserve"> P.L.2017, c.306, s.10)</w:t>
      </w:r>
    </w:p>
    <w:p w:rsidR="003F568B" w:rsidRDefault="003F568B" w:rsidP="003F568B"/>
    <w:p w:rsidR="003F568B" w:rsidRDefault="003F568B" w:rsidP="003F568B">
      <w:r>
        <w:tab/>
        <w:t>2.  R.S.54:3-21 is amended to read as follows:</w:t>
      </w:r>
    </w:p>
    <w:p w:rsidR="003F568B" w:rsidRDefault="003F568B" w:rsidP="003F568B">
      <w:r>
        <w:tab/>
        <w:t>54:3-21.</w:t>
      </w:r>
      <w:r w:rsidR="00855992">
        <w:t xml:space="preserve"> </w:t>
      </w:r>
      <w:r>
        <w:t xml:space="preserve"> 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w:t>
      </w:r>
      <w:r>
        <w:lastRenderedPageBreak/>
        <w:t>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F568B" w:rsidRDefault="003F568B" w:rsidP="003F568B">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F568B" w:rsidRDefault="003F568B" w:rsidP="003F568B">
      <w:r>
        <w:tab/>
        <w:t>(2)</w:t>
      </w:r>
      <w:r>
        <w:tab/>
        <w:t>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3F568B" w:rsidRDefault="003F568B" w:rsidP="003F568B">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F568B" w:rsidRDefault="003F568B" w:rsidP="003F568B">
      <w:r>
        <w:tab/>
        <w:t xml:space="preserve">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w:t>
      </w:r>
      <w:r>
        <w:lastRenderedPageBreak/>
        <w:t>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F568B" w:rsidRDefault="003F568B" w:rsidP="003F568B">
      <w:r>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3F568B" w:rsidRPr="00982284" w:rsidRDefault="003F568B" w:rsidP="003F568B">
      <w:pPr>
        <w:rPr>
          <w:u w:val="single"/>
        </w:rPr>
      </w:pPr>
      <w:r>
        <w:tab/>
      </w:r>
      <w:r w:rsidRPr="00982284">
        <w:rPr>
          <w:u w:val="single"/>
        </w:rPr>
        <w:t xml:space="preserve">c. </w:t>
      </w:r>
      <w:r>
        <w:rPr>
          <w:u w:val="single"/>
        </w:rPr>
        <w:t xml:space="preserve"> In the case of a municipality located in a county wherein the county board of taxation is participating in the demonstration program established in section 4 of the “Real Property Assessment Demonstration Program,” P.L.2013, c.15 (C.54:1-104) a </w:t>
      </w:r>
      <w:r w:rsidRPr="00982284">
        <w:rPr>
          <w:u w:val="single"/>
        </w:rPr>
        <w:t xml:space="preserve">property owner shall </w:t>
      </w:r>
      <w:r>
        <w:rPr>
          <w:u w:val="single"/>
        </w:rPr>
        <w:t xml:space="preserve">not </w:t>
      </w:r>
      <w:r w:rsidRPr="00982284">
        <w:rPr>
          <w:u w:val="single"/>
        </w:rPr>
        <w:t>be entitled to appeal an assessment on a parcel of real property if the assessor’s request to internally inspect the property has been refused</w:t>
      </w:r>
      <w:r>
        <w:rPr>
          <w:u w:val="single"/>
        </w:rPr>
        <w:t xml:space="preserve"> by the property owner</w:t>
      </w:r>
      <w:r w:rsidRPr="00982284">
        <w:rPr>
          <w:u w:val="single"/>
        </w:rPr>
        <w:t>.</w:t>
      </w:r>
    </w:p>
    <w:p w:rsidR="003F568B" w:rsidRDefault="003F568B" w:rsidP="003F568B">
      <w:r>
        <w:t>(</w:t>
      </w:r>
      <w:proofErr w:type="spellStart"/>
      <w:r>
        <w:t>cf</w:t>
      </w:r>
      <w:proofErr w:type="spellEnd"/>
      <w:r>
        <w:t>:  P.L.2018, c.94, s.5)</w:t>
      </w:r>
    </w:p>
    <w:p w:rsidR="003F568B" w:rsidRDefault="003F568B" w:rsidP="003F568B"/>
    <w:p w:rsidR="003F568B" w:rsidRDefault="003F568B" w:rsidP="003F568B">
      <w:r>
        <w:tab/>
        <w:t>3.  R.S.54:3-22 is amended to read as follows:</w:t>
      </w:r>
    </w:p>
    <w:p w:rsidR="003F568B" w:rsidRDefault="003F568B" w:rsidP="003F568B">
      <w:r>
        <w:tab/>
        <w:t>54:3-22.</w:t>
      </w:r>
      <w:r w:rsidR="006040A5">
        <w:t xml:space="preserve">  a.</w:t>
      </w:r>
      <w:r>
        <w:t xml:space="preserve">  </w:t>
      </w:r>
      <w:r w:rsidRPr="00EF7FA9">
        <w:t>The board shall thereupon make such order respecting the time and manner  for hearing the appeal as it may deem just, and shall summarily hear and  determine the appeal, and revise and co</w:t>
      </w:r>
      <w:r>
        <w:t>rrect the assessment in accordance with  the value prescribed by law.  All appeals filed pursuant to the provisions of  chapter 3 of Title 54 of the Revised Statutes shall be heard and determined by  the board.  It may compel the attendance of witnesses, the production of books  and papers before it, examine witnesses or cause witnesses to be examined under oath before it, which oath may be administered by a member of the board.</w:t>
      </w:r>
    </w:p>
    <w:p w:rsidR="003F568B" w:rsidRDefault="003F568B" w:rsidP="003F568B">
      <w:r>
        <w:tab/>
        <w:t>b.  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3F568B" w:rsidRDefault="003F568B" w:rsidP="003F568B">
      <w:r>
        <w:tab/>
        <w:t>c.  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3F568B" w:rsidRDefault="003F568B" w:rsidP="003F568B">
      <w:r>
        <w:tab/>
        <w:t xml:space="preserve">d.  If the average ratio is below the county percentage level and the ratio  of the assessed value of the subject property to its true </w:t>
      </w:r>
      <w:r>
        <w:lastRenderedPageBreak/>
        <w:t>value exceeds the  county percentage level, the county board of taxation shall reduce the taxable  value of the property by applying the average ratio to the true value of the  property.</w:t>
      </w:r>
    </w:p>
    <w:p w:rsidR="003F568B" w:rsidRDefault="003F568B" w:rsidP="003F568B">
      <w:r>
        <w:tab/>
        <w:t>e.  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3F568B" w:rsidRDefault="003F568B" w:rsidP="003F568B">
      <w:r>
        <w:tab/>
        <w:t xml:space="preserve">f.  The provisions of this section shall not apply to any appeal from an assessment of real property taken with respect to the tax year in which the taxing district shall have completed and put into operation a district-wide revaluation program approved by the Director of the </w:t>
      </w:r>
      <w:r w:rsidRPr="00F4785C">
        <w:rPr>
          <w:u w:val="single"/>
        </w:rPr>
        <w:t>Division of</w:t>
      </w:r>
      <w:r>
        <w:t xml:space="preserve"> Taxation pursuant to </w:t>
      </w:r>
      <w:r w:rsidRPr="00805DDF">
        <w:rPr>
          <w:rFonts w:ascii="Albertus Extra Bold" w:hAnsi="Albertus Extra Bold"/>
          <w:b/>
        </w:rPr>
        <w:t>[</w:t>
      </w:r>
      <w:r>
        <w:t>chapter 424, laws of 1971</w:t>
      </w:r>
      <w:r w:rsidRPr="00805DDF">
        <w:rPr>
          <w:rFonts w:ascii="Albertus Extra Bold" w:hAnsi="Albertus Extra Bold"/>
          <w:b/>
        </w:rPr>
        <w:t>]</w:t>
      </w:r>
      <w:r>
        <w:t xml:space="preserve"> </w:t>
      </w:r>
      <w:r w:rsidRPr="00805DDF">
        <w:rPr>
          <w:u w:val="single"/>
        </w:rPr>
        <w:t>P.L.1971, c.424</w:t>
      </w:r>
      <w:r>
        <w:t xml:space="preserve"> (C. 54:1-35.35 et seq.).</w:t>
      </w:r>
    </w:p>
    <w:p w:rsidR="003F568B" w:rsidRDefault="003F568B" w:rsidP="003F568B">
      <w:pPr>
        <w:rPr>
          <w:u w:val="single"/>
        </w:rPr>
      </w:pPr>
      <w:r>
        <w:tab/>
      </w:r>
      <w:r w:rsidRPr="00805DDF">
        <w:rPr>
          <w:u w:val="single"/>
        </w:rPr>
        <w:t xml:space="preserve">g.  </w:t>
      </w:r>
      <w:r>
        <w:rPr>
          <w:u w:val="single"/>
        </w:rPr>
        <w:t>(1)  With respect to real property located in a county participating in the real property assessment demonstration program established in section 4 of the “Real Property Assessment Demonstration Program,” P.L.2013, c.15 (C.54:1-104), t</w:t>
      </w:r>
      <w:r w:rsidRPr="00805DDF">
        <w:rPr>
          <w:u w:val="single"/>
        </w:rPr>
        <w:t>he provisions of this section shall not apply to any appeal from an assessment</w:t>
      </w:r>
      <w:r>
        <w:rPr>
          <w:u w:val="single"/>
        </w:rPr>
        <w:t xml:space="preserve"> of real property </w:t>
      </w:r>
      <w:r w:rsidRPr="00805DDF">
        <w:rPr>
          <w:u w:val="single"/>
        </w:rPr>
        <w:t xml:space="preserve">taken with respect to the tax year in which the assessor implements either a </w:t>
      </w:r>
      <w:r>
        <w:rPr>
          <w:u w:val="single"/>
        </w:rPr>
        <w:t xml:space="preserve">municipal-wide </w:t>
      </w:r>
      <w:r w:rsidRPr="00805DDF">
        <w:rPr>
          <w:u w:val="single"/>
        </w:rPr>
        <w:t>reassessment</w:t>
      </w:r>
      <w:r>
        <w:rPr>
          <w:u w:val="single"/>
        </w:rPr>
        <w:t>,</w:t>
      </w:r>
      <w:r w:rsidRPr="00805DDF">
        <w:rPr>
          <w:u w:val="single"/>
        </w:rPr>
        <w:t xml:space="preserve"> or other form of </w:t>
      </w:r>
      <w:r>
        <w:rPr>
          <w:u w:val="single"/>
        </w:rPr>
        <w:t>municipal-</w:t>
      </w:r>
      <w:r w:rsidRPr="00805DDF">
        <w:rPr>
          <w:u w:val="single"/>
        </w:rPr>
        <w:t>wide assessment review that requires</w:t>
      </w:r>
      <w:r>
        <w:rPr>
          <w:u w:val="single"/>
        </w:rPr>
        <w:t xml:space="preserve"> the revision of all property assessments to current market value, that is approved by the county board of taxation.</w:t>
      </w:r>
    </w:p>
    <w:p w:rsidR="003F568B" w:rsidRDefault="003F568B" w:rsidP="003F568B">
      <w:pPr>
        <w:rPr>
          <w:u w:val="single"/>
        </w:rPr>
      </w:pPr>
      <w:r w:rsidRPr="00F4785C">
        <w:tab/>
      </w:r>
      <w:r w:rsidRPr="00A42B2F">
        <w:rPr>
          <w:u w:val="single"/>
        </w:rPr>
        <w:t>(2)</w:t>
      </w:r>
      <w:r>
        <w:rPr>
          <w:u w:val="single"/>
        </w:rPr>
        <w:t xml:space="preserve">  With respect to real property located in a county participating in the real property assessment demonstration program established in section 4 of the “Real Property Assessment Demonstration Program,” P.L.2013, c.15 (C.54:1-104), at the property owner’s written request submitted at the time of filing, the county board of taxation may proceed with a full evidentiary hearing based on the evidence submitted at least seven full days prior to the original appeal hearing date, without the attendance of the property owner.  The ability to proceed based on the evidence timely submitted is at the sole discretion of the property owner.  The attendance of the author of any expert appraisal or report submitted as evidence in the appeal, if otherwise required, shall not be waived by the taxpayer’s decision not to attend the appeal hearing.</w:t>
      </w:r>
    </w:p>
    <w:p w:rsidR="003F568B" w:rsidRDefault="003F568B" w:rsidP="003F568B">
      <w:r w:rsidRPr="00C12943">
        <w:tab/>
      </w:r>
      <w:r>
        <w:rPr>
          <w:u w:val="single"/>
        </w:rPr>
        <w:t>(3</w:t>
      </w:r>
      <w:r w:rsidRPr="00C12943">
        <w:rPr>
          <w:u w:val="single"/>
        </w:rPr>
        <w:t xml:space="preserve">)  </w:t>
      </w:r>
      <w:r>
        <w:rPr>
          <w:u w:val="single"/>
        </w:rPr>
        <w:t>With respect to real property located in a county participating in the real property assessment demonstration program established in section 4 of the “Real Property Assessment Demonstration Program,” P.L.2013, c.15 (C.54:1-104), at the property owner’s written request submitted at the time of filing, assessment appeal hearings conducted by the county board of taxation may be conducted virtually, using the county’s online appeal system, and conference call technology and protocols adopted by the county board of taxation.</w:t>
      </w:r>
    </w:p>
    <w:p w:rsidR="003F568B" w:rsidRDefault="003F568B" w:rsidP="003F568B">
      <w:r>
        <w:t>(</w:t>
      </w:r>
      <w:proofErr w:type="spellStart"/>
      <w:r>
        <w:t>cf</w:t>
      </w:r>
      <w:proofErr w:type="spellEnd"/>
      <w:r>
        <w:t>:  P.L.1973, c.123, s.3)</w:t>
      </w:r>
    </w:p>
    <w:p w:rsidR="003F568B" w:rsidRDefault="003F568B" w:rsidP="003F568B">
      <w:r>
        <w:lastRenderedPageBreak/>
        <w:tab/>
        <w:t>4.  R.S.54:51A-6 is amended to read as follows:</w:t>
      </w:r>
    </w:p>
    <w:p w:rsidR="003F568B" w:rsidRDefault="003F568B" w:rsidP="003F568B">
      <w:r>
        <w:tab/>
        <w:t>54:51A-6.  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3F568B" w:rsidRDefault="003F568B" w:rsidP="003F568B">
      <w:r>
        <w:tab/>
        <w:t>b.  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3F568B" w:rsidRDefault="003F568B" w:rsidP="003F568B">
      <w:r>
        <w:tab/>
        <w:t>c.  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3F568B" w:rsidRDefault="003F568B" w:rsidP="003F568B">
      <w:r>
        <w:tab/>
        <w:t>d.  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or a reassessment program approved by the county board of taxation.</w:t>
      </w:r>
    </w:p>
    <w:p w:rsidR="003F568B" w:rsidRPr="00345B37" w:rsidRDefault="003F568B" w:rsidP="003F568B">
      <w:pPr>
        <w:rPr>
          <w:u w:val="single"/>
        </w:rPr>
      </w:pPr>
      <w:r>
        <w:tab/>
      </w:r>
      <w:r w:rsidRPr="00345B37">
        <w:rPr>
          <w:u w:val="single"/>
        </w:rPr>
        <w:t xml:space="preserve">e.  </w:t>
      </w:r>
      <w:r>
        <w:rPr>
          <w:u w:val="single"/>
        </w:rPr>
        <w:t>With respect to real property located in a county participating in the real property assessment program established in section 4 of the “Real Property Assessment Demonstration Program,” P.L.2013, c.15 (C.54:1-104), t</w:t>
      </w:r>
      <w:r w:rsidRPr="00345B37">
        <w:rPr>
          <w:u w:val="single"/>
        </w:rPr>
        <w:t xml:space="preserve">he provisions of this section shall not apply to any appeal from an assessment of real property taken with respect to the tax year in which the assessor implements either a </w:t>
      </w:r>
      <w:r>
        <w:rPr>
          <w:u w:val="single"/>
        </w:rPr>
        <w:t xml:space="preserve">municipal-wide </w:t>
      </w:r>
      <w:r w:rsidRPr="00345B37">
        <w:rPr>
          <w:u w:val="single"/>
        </w:rPr>
        <w:t xml:space="preserve">reassessment or other form of </w:t>
      </w:r>
      <w:r>
        <w:rPr>
          <w:u w:val="single"/>
        </w:rPr>
        <w:t>municipal</w:t>
      </w:r>
      <w:r w:rsidRPr="00345B37">
        <w:rPr>
          <w:u w:val="single"/>
        </w:rPr>
        <w:t>-wide assessment review that requires the revision of all property assessments to current market value, that is approved by the county board of taxation.</w:t>
      </w:r>
    </w:p>
    <w:p w:rsidR="003F568B" w:rsidRDefault="003F568B" w:rsidP="003F568B">
      <w:r>
        <w:t>(</w:t>
      </w:r>
      <w:proofErr w:type="spellStart"/>
      <w:r>
        <w:t>cf</w:t>
      </w:r>
      <w:proofErr w:type="spellEnd"/>
      <w:r>
        <w:t>:  R.S.54:51A-6)</w:t>
      </w:r>
    </w:p>
    <w:p w:rsidR="003F568B" w:rsidRDefault="003F568B" w:rsidP="003F568B"/>
    <w:p w:rsidR="003F568B" w:rsidRDefault="003F568B" w:rsidP="003F568B">
      <w:r>
        <w:tab/>
        <w:t>5.  R.S.54:3-26 is amended to read as follows:</w:t>
      </w:r>
    </w:p>
    <w:p w:rsidR="003F568B" w:rsidRDefault="003F568B" w:rsidP="003F568B">
      <w:r>
        <w:tab/>
        <w:t>54:3-26.  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paid shall be changed as the result of  an appeal, to the collector of the taxing district.  The Director of the Division of Taxation shall prescribe such procedures and forms for the setting forth of such written memorandums of judgments as may be necessary.</w:t>
      </w:r>
    </w:p>
    <w:p w:rsidR="003F568B" w:rsidRDefault="003F568B" w:rsidP="003F568B">
      <w:r>
        <w:lastRenderedPageBreak/>
        <w:tab/>
        <w:t>Whenever any review is sought of the determination of the county board of taxation, the complaint shall contain a copy of the memorandum of judgment of the county board.</w:t>
      </w:r>
    </w:p>
    <w:p w:rsidR="003F568B" w:rsidRDefault="003F568B" w:rsidP="003F568B">
      <w:r>
        <w:tab/>
        <w:t>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within the district has been put into effect</w:t>
      </w:r>
      <w:r w:rsidRPr="00345B37">
        <w:rPr>
          <w:u w:val="single"/>
        </w:rPr>
        <w:t xml:space="preserve">, or, in the case of a municipality located in a county wherein the county board of taxation is participating in the real property assessment program established in section 4 of the </w:t>
      </w:r>
      <w:r>
        <w:rPr>
          <w:u w:val="single"/>
        </w:rPr>
        <w:t>“Real Property Assessment Demonstration Program,” P.L.2013, c.15 (C.54:1-104), when the assessor implements either a municipal-wide reassessment or other form of district-wide assessment review that requires the revision of all property assessments to current market value, that is approved by the county board of taxation</w:t>
      </w:r>
      <w:r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3F568B" w:rsidRDefault="003F568B" w:rsidP="003F568B">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3F568B" w:rsidRPr="00A07C61" w:rsidRDefault="003F568B" w:rsidP="003F568B">
      <w:pPr>
        <w:rPr>
          <w:u w:val="single"/>
        </w:rPr>
      </w:pPr>
      <w:r w:rsidRPr="00D8119D">
        <w:tab/>
      </w:r>
      <w:r>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Pr>
          <w:u w:val="single"/>
        </w:rPr>
        <w:t>municipal</w:t>
      </w:r>
      <w:r w:rsidRPr="00A07C61">
        <w:rPr>
          <w:u w:val="single"/>
        </w:rPr>
        <w:t>-wide reassessment</w:t>
      </w:r>
      <w:r>
        <w:rPr>
          <w:u w:val="single"/>
        </w:rPr>
        <w:t>s</w:t>
      </w:r>
      <w:r w:rsidRPr="00A07C61">
        <w:rPr>
          <w:u w:val="single"/>
        </w:rPr>
        <w:t xml:space="preserve">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w:t>
      </w:r>
      <w:r w:rsidRPr="00A07C61">
        <w:rPr>
          <w:u w:val="single"/>
        </w:rPr>
        <w:lastRenderedPageBreak/>
        <w:t>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Pr>
          <w:u w:val="single"/>
        </w:rPr>
        <w:t>.</w:t>
      </w:r>
    </w:p>
    <w:p w:rsidR="003F568B" w:rsidRDefault="00855992" w:rsidP="003F568B">
      <w:r>
        <w:t>(</w:t>
      </w:r>
      <w:proofErr w:type="spellStart"/>
      <w:r>
        <w:t>cf</w:t>
      </w:r>
      <w:proofErr w:type="spellEnd"/>
      <w:r>
        <w:t xml:space="preserve">: </w:t>
      </w:r>
      <w:r w:rsidR="003F568B">
        <w:t>P.L.1999, c.208, s.3)</w:t>
      </w:r>
    </w:p>
    <w:p w:rsidR="003F568B" w:rsidRDefault="003F568B" w:rsidP="003F568B"/>
    <w:p w:rsidR="003F568B" w:rsidRDefault="003F568B" w:rsidP="003F568B">
      <w:r>
        <w:tab/>
        <w:t>6.  R.S.54:51A-8 is amended to read as follows:</w:t>
      </w:r>
    </w:p>
    <w:p w:rsidR="003F568B" w:rsidRDefault="003F568B" w:rsidP="003F568B">
      <w:r>
        <w:tab/>
        <w:t>54:51A-8.  a.  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Pr="006F0816">
        <w:rPr>
          <w:u w:val="single"/>
        </w:rPr>
        <w:t xml:space="preserve">, </w:t>
      </w:r>
      <w:r w:rsidRPr="00D8119D">
        <w:rPr>
          <w:u w:val="single"/>
        </w:rPr>
        <w:t xml:space="preserve">or in the case of a municipality located in a county wherein the county board of taxation is participating in the demonstration program established in section 4 of </w:t>
      </w:r>
      <w:r>
        <w:rPr>
          <w:u w:val="single"/>
        </w:rPr>
        <w:t xml:space="preserve">“the Real Property Assessment Demonstration Program,” </w:t>
      </w:r>
      <w:r w:rsidRPr="00D8119D">
        <w:rPr>
          <w:u w:val="single"/>
        </w:rPr>
        <w:t>P.L.2013, c.15 (C.54:1-104)</w:t>
      </w:r>
      <w:r>
        <w:rPr>
          <w:u w:val="single"/>
        </w:rPr>
        <w:t>, when the assessor im</w:t>
      </w:r>
      <w:r w:rsidRPr="00D8119D">
        <w:rPr>
          <w:u w:val="single"/>
        </w:rPr>
        <w:t>plements either a reassessment or other form of district-wide assessment review that requires the revision of all property assessments to current market value, that is approved by the county board of taxation</w:t>
      </w:r>
      <w:r>
        <w:t>.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3F568B" w:rsidRDefault="003F568B" w:rsidP="003F568B">
      <w:r>
        <w:tab/>
        <w:t>b.  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3F568B" w:rsidRDefault="003F568B" w:rsidP="003F568B">
      <w:r>
        <w:tab/>
        <w:t xml:space="preserve">c.  In the event that a taxpayer is successful in an appeal from an assessment on nonresidential real property, the respective taxing district shall refund any excess taxes paid, less any amount of taxes, interest, and penalties, which may be applied against delinquencies pursuant to section 2 of P.L.1983, c.137 (C.54:4-134), in </w:t>
      </w:r>
      <w:r>
        <w:lastRenderedPageBreak/>
        <w:t>substantially equal payment periods and substantially equal payment amounts within three years of the date of final judgment.</w:t>
      </w:r>
    </w:p>
    <w:p w:rsidR="003F568B" w:rsidRDefault="003F568B" w:rsidP="003F568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 of the date of final judgment.</w:t>
      </w:r>
    </w:p>
    <w:p w:rsidR="003F568B" w:rsidRPr="00A07C61" w:rsidRDefault="003F568B" w:rsidP="003F568B">
      <w:pPr>
        <w:rPr>
          <w:u w:val="single"/>
        </w:rPr>
      </w:pPr>
      <w:r>
        <w:tab/>
      </w:r>
      <w:r w:rsidRPr="00A07C61">
        <w:rPr>
          <w:u w:val="single"/>
        </w:rPr>
        <w:t xml:space="preserve">d.  </w:t>
      </w:r>
      <w:r>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Pr>
          <w:u w:val="single"/>
        </w:rPr>
        <w:t>municipal</w:t>
      </w:r>
      <w:r w:rsidRPr="00A07C61">
        <w:rPr>
          <w:u w:val="single"/>
        </w:rPr>
        <w:t>-wide reassessment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Pr>
          <w:u w:val="single"/>
        </w:rPr>
        <w:t>.</w:t>
      </w:r>
    </w:p>
    <w:p w:rsidR="003F568B" w:rsidRDefault="003F568B" w:rsidP="003F568B">
      <w:r>
        <w:t>(</w:t>
      </w:r>
      <w:proofErr w:type="spellStart"/>
      <w:r>
        <w:t>cf</w:t>
      </w:r>
      <w:proofErr w:type="spellEnd"/>
      <w:r>
        <w:t>:  P.L.2019, c.230, s.2)</w:t>
      </w:r>
    </w:p>
    <w:p w:rsidR="003F568B" w:rsidRDefault="003F568B" w:rsidP="003F568B"/>
    <w:p w:rsidR="003F568B" w:rsidRDefault="003F568B" w:rsidP="003F568B">
      <w:r>
        <w:tab/>
        <w:t>7.  R.S.54:4-38 is amended to read as follows:</w:t>
      </w:r>
    </w:p>
    <w:p w:rsidR="003F568B" w:rsidRDefault="003F568B" w:rsidP="003F568B">
      <w:r>
        <w:tab/>
        <w:t>54:4-38.  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F568B" w:rsidRDefault="003F568B" w:rsidP="003F568B">
      <w:r>
        <w:tab/>
        <w:t xml:space="preserve">b.  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w:t>
      </w:r>
      <w:r>
        <w:lastRenderedPageBreak/>
        <w:t>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F568B" w:rsidRDefault="003F568B" w:rsidP="003F568B">
      <w:pPr>
        <w:rPr>
          <w:u w:val="single"/>
        </w:rPr>
      </w:pPr>
      <w:r>
        <w:tab/>
      </w:r>
      <w:r w:rsidRPr="000E27B0">
        <w:rPr>
          <w:u w:val="single"/>
        </w:rPr>
        <w:t>With the exception of any judgment change notification notice required by R.S.54:3-26 or R.S.54:51A-8, the notification required by this section shall satisfy any notice requirement to a property owner in a municipality located in a county wherein the county board of taxation is participating in the “</w:t>
      </w:r>
      <w:r>
        <w:rPr>
          <w:u w:val="single"/>
        </w:rPr>
        <w:t xml:space="preserve">Real Property </w:t>
      </w:r>
      <w:r w:rsidRPr="000E27B0">
        <w:rPr>
          <w:u w:val="single"/>
        </w:rPr>
        <w:t>Assessment Demonstration Program” established in section 4 of P.L.2013, c.15 (C.54:1-104) concerning the assessment of that property owner’s preliminary assessment value for the tax year.</w:t>
      </w:r>
    </w:p>
    <w:p w:rsidR="003F568B" w:rsidRDefault="003F568B" w:rsidP="003F568B">
      <w:r>
        <w:t>(</w:t>
      </w:r>
      <w:proofErr w:type="spellStart"/>
      <w:r>
        <w:t>cf</w:t>
      </w:r>
      <w:proofErr w:type="spellEnd"/>
      <w:r>
        <w:t>:  P.L.2018, c.94, s.8)</w:t>
      </w:r>
    </w:p>
    <w:p w:rsidR="003F568B" w:rsidRDefault="003F568B" w:rsidP="003F568B"/>
    <w:p w:rsidR="003F568B" w:rsidRDefault="003F568B" w:rsidP="003F568B">
      <w:r>
        <w:tab/>
        <w:t>8.  Section 32 of P.L.1991, c.75 (C.54:4-38.1) is amended to read as follows:</w:t>
      </w:r>
    </w:p>
    <w:p w:rsidR="003F568B" w:rsidRDefault="003F568B" w:rsidP="003F568B">
      <w:r>
        <w:tab/>
        <w:t>32.  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F568B" w:rsidRDefault="003F568B" w:rsidP="003F568B">
      <w:r>
        <w:tab/>
        <w:t xml:space="preserve">b.  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w:t>
      </w:r>
      <w:r>
        <w:lastRenderedPageBreak/>
        <w:t xml:space="preserve">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  </w:t>
      </w:r>
      <w:r w:rsidRPr="000E27B0">
        <w:rPr>
          <w:u w:val="single"/>
        </w:rPr>
        <w:t>With the exception of any judgment change notification notice required by R.S.54:3-26 or R.S.54:51A-8, the notification required by this section shall satisfy any notice requirement to a property owner in a municipality located in a county wherein the county board of taxation is participating in the “</w:t>
      </w:r>
      <w:r>
        <w:rPr>
          <w:u w:val="single"/>
        </w:rPr>
        <w:t xml:space="preserve">Real Property </w:t>
      </w:r>
      <w:r w:rsidRPr="000E27B0">
        <w:rPr>
          <w:u w:val="single"/>
        </w:rPr>
        <w:t>Assessment Demonstration Program” established in section 4 of P.L.2013, c.15 (C.54:1-104) concerning the assessment of that property owner’s preliminary assessment value for the tax year.</w:t>
      </w:r>
    </w:p>
    <w:p w:rsidR="003F568B" w:rsidRDefault="003F568B" w:rsidP="003F568B">
      <w:r>
        <w:tab/>
        <w:t xml:space="preserve">c.  The county board of taxation of the </w:t>
      </w:r>
      <w:r w:rsidRPr="001A5EF9">
        <w:rPr>
          <w:rFonts w:ascii="Albertus Extra Bold" w:hAnsi="Albertus Extra Bold"/>
          <w:b/>
        </w:rPr>
        <w:t>[</w:t>
      </w:r>
      <w:r>
        <w:t>demonstration</w:t>
      </w:r>
      <w:r w:rsidRPr="001A5EF9">
        <w:rPr>
          <w:rFonts w:ascii="Albertus Extra Bold" w:hAnsi="Albertus Extra Bold"/>
          <w:b/>
        </w:rPr>
        <w:t>]</w:t>
      </w:r>
      <w:r>
        <w:t xml:space="preserve"> county </w:t>
      </w:r>
      <w:r w:rsidRPr="001A5EF9">
        <w:rPr>
          <w:u w:val="single"/>
        </w:rPr>
        <w:t>participating in the real property assessment program established in section 4 of the “Real Property Assessment Demonstration Program,”</w:t>
      </w:r>
      <w:r>
        <w:rPr>
          <w:u w:val="single"/>
        </w:rPr>
        <w:t xml:space="preserve"> </w:t>
      </w:r>
      <w:r w:rsidRPr="001A5EF9">
        <w:rPr>
          <w:u w:val="single"/>
        </w:rPr>
        <w:t>P.L.2013, c</w:t>
      </w:r>
      <w:r>
        <w:rPr>
          <w:u w:val="single"/>
        </w:rPr>
        <w:t>.</w:t>
      </w:r>
      <w:r w:rsidRPr="001A5EF9">
        <w:rPr>
          <w:u w:val="single"/>
        </w:rPr>
        <w:t>15 (C.54:1-104)</w:t>
      </w:r>
      <w:r>
        <w:t xml:space="preserve"> shall make the preliminary data electronically accessible to the public by posting the data in searchable form on the county's website not later than 15 business days after the submission of the preliminary data.</w:t>
      </w:r>
    </w:p>
    <w:p w:rsidR="003F568B" w:rsidRDefault="003F568B" w:rsidP="003F568B">
      <w:r>
        <w:t>(</w:t>
      </w:r>
      <w:proofErr w:type="spellStart"/>
      <w:r>
        <w:t>cf</w:t>
      </w:r>
      <w:proofErr w:type="spellEnd"/>
      <w:r>
        <w:t>:  P.L.2018, c.94, s.9)</w:t>
      </w:r>
    </w:p>
    <w:p w:rsidR="003F568B" w:rsidRDefault="003F568B" w:rsidP="003F568B"/>
    <w:p w:rsidR="003F568B" w:rsidRDefault="003F568B" w:rsidP="003F568B">
      <w:r>
        <w:tab/>
        <w:t>9.  Section 1 of P.L.1945, c.260 (C.54:4-35.1) is amended to read as follows:</w:t>
      </w:r>
    </w:p>
    <w:p w:rsidR="003F568B" w:rsidRDefault="003F568B" w:rsidP="003F568B">
      <w:r>
        <w:tab/>
        <w:t>1.  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3F568B" w:rsidRDefault="003F568B" w:rsidP="003F568B">
      <w:r>
        <w:tab/>
        <w:t xml:space="preserve">b.  (1)  In the case of a county participating in the demonstration program established by section 4 of P.L.2013, c.15 (C.54:1-104), </w:t>
      </w:r>
      <w:r w:rsidRPr="0082415C">
        <w:rPr>
          <w:u w:val="single"/>
        </w:rPr>
        <w:t>a county operating under the “Property Tax Assessment Reform Act,” P.L</w:t>
      </w:r>
      <w:r>
        <w:rPr>
          <w:u w:val="single"/>
        </w:rPr>
        <w:t xml:space="preserve">.2009, c.118 </w:t>
      </w:r>
      <w:r w:rsidRPr="0082415C">
        <w:rPr>
          <w:u w:val="single"/>
        </w:rPr>
        <w:t>(C.54:1-86 et seq.), and a county that has adopted, by resolution, the provisions of section 1 of P.L.2018, c.94 (C.54:1-105</w:t>
      </w:r>
      <w:r w:rsidRPr="006C11C7">
        <w:rPr>
          <w:u w:val="single"/>
        </w:rPr>
        <w:t>,</w:t>
      </w:r>
      <w:r>
        <w:t xml:space="preserve"> when any parcel of real property contains any building or other </w:t>
      </w:r>
      <w:r>
        <w:lastRenderedPageBreak/>
        <w:t>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3F568B" w:rsidRDefault="003F568B" w:rsidP="003F568B">
      <w:r>
        <w:tab/>
        <w:t xml:space="preserve">(2)  To properly capture the value of the building or structure from January 1 to the date of the depreciation of the building or structure, the assessor's </w:t>
      </w:r>
      <w:r w:rsidRPr="0082415C">
        <w:rPr>
          <w:rFonts w:ascii="Albertus Extra Bold" w:hAnsi="Albertus Extra Bold"/>
          <w:b/>
        </w:rPr>
        <w:t>[</w:t>
      </w:r>
      <w:r>
        <w:t>final tax</w:t>
      </w:r>
      <w:r w:rsidRPr="0082415C">
        <w:rPr>
          <w:rFonts w:ascii="Albertus Extra Bold" w:hAnsi="Albertus Extra Bold"/>
          <w:b/>
        </w:rPr>
        <w:t>]</w:t>
      </w:r>
      <w:r>
        <w:t xml:space="preserve"> </w:t>
      </w:r>
      <w:r w:rsidRPr="0082415C">
        <w:rPr>
          <w:u w:val="single"/>
        </w:rPr>
        <w:t>added assessment</w:t>
      </w:r>
      <w:r>
        <w:t xml:space="preserve"> list shall include an improvement value that reflects the prorated value of the building or structure as of January 1 for the number of days prior to the date of the depreciation of the building or structure.</w:t>
      </w:r>
    </w:p>
    <w:p w:rsidR="003F568B" w:rsidRDefault="003F568B" w:rsidP="003F568B">
      <w:r>
        <w:t>(</w:t>
      </w:r>
      <w:proofErr w:type="spellStart"/>
      <w:r>
        <w:t>cf</w:t>
      </w:r>
      <w:proofErr w:type="spellEnd"/>
      <w:r>
        <w:t>:  P.L.2017, c.228, s.1)</w:t>
      </w:r>
    </w:p>
    <w:p w:rsidR="003F568B" w:rsidRDefault="003F568B" w:rsidP="003F568B"/>
    <w:p w:rsidR="003F568B" w:rsidRDefault="003F568B" w:rsidP="003F568B">
      <w:r>
        <w:tab/>
        <w:t>10.  This act shall take effect immediately.</w:t>
      </w:r>
    </w:p>
    <w:p w:rsidR="003F568B" w:rsidRDefault="003F568B" w:rsidP="003F568B"/>
    <w:p w:rsidR="003F568B" w:rsidRDefault="003F568B" w:rsidP="003F568B"/>
    <w:p w:rsidR="003F568B" w:rsidRPr="00AA7880" w:rsidRDefault="003F568B" w:rsidP="003F568B">
      <w:pPr>
        <w:jc w:val="center"/>
      </w:pPr>
      <w:r w:rsidRPr="00D71D68">
        <w:t>STATEMENT</w:t>
      </w:r>
    </w:p>
    <w:p w:rsidR="003F568B" w:rsidRDefault="003F568B" w:rsidP="003F568B"/>
    <w:p w:rsidR="003F568B" w:rsidRDefault="003F568B" w:rsidP="003F568B">
      <w:r>
        <w:tab/>
        <w:t>This bill would revise and clarify several processes related to the assessment of real property in counties that operate under the “Real Property Assessment Demonstration Program,” P.L.2013, c.15 (C.54:1-101 et al., currently only Monmouth County), where municipal-wide reassessments are performed annually by assessors in order to maintain assessments of all parcels of real property at their true value, which is current market value, and an alternative property assessment calendar was created in order for the county board of taxation to hear and decide property tax appeals prior to the adoption of municipal budgets, which provides greater certainty to the municipal budget process.</w:t>
      </w:r>
    </w:p>
    <w:p w:rsidR="003F568B" w:rsidRDefault="003F568B" w:rsidP="003F568B">
      <w:r>
        <w:tab/>
        <w:t xml:space="preserve">Section 1 of the bill would amend N.J.S.A.54:4-23b pertaining to the internal inspection of all buildings and other structures located on parcels of real property in municipalities located in a county wherein the county board of taxation is participating in the demonstration program established in section 4 of P.L.2013, c.15 (C.54:1-104, currently only Monmouth County).  As enacted in P.L.2017, c.306, N.J.S.A.54:4-23b also applies to a county operating under the "Property Tax Assessment Reform Act," P.L.2009, c.118 (C.54:1-86 et seq.; currently, only Gloucester County), which operates under the property assessment calendar established in the “Real Property Assessment Demonstration Program.”  This bill would amend the statute to also apply to a county that has adopted the assessment calendar established in the </w:t>
      </w:r>
      <w:r>
        <w:lastRenderedPageBreak/>
        <w:t>“Real Property Assessment Demonstration Program” by resolution as permitted in P.L.2018, c.94 (C.54:1-105; currently only Burlington County as of October 1, 2020).  Therefore, some of the amendments to this section shall also apply to Gloucester and Burlington counties.  If a municipality elects to perform district-wide assessment changes, P.L.2017, c.306 required the assessors operating under those laws to make three good-faith attempts to physically inspect the interior of each parcel of real property not later than December 31 of the eighth year immediately preceding the year of the implementation of a proposed district-wide reassessment.  These inspections are critical to ensure that an assessor is taxing each parcel of real property correctly.  This bill defines “good-faith attempt to physically inspect” to mean that the assessor, an employee of the municipality acting on behalf of the assessor, or a representative of a revaluation company or other company hired by the municipality to provide internal inspection services, shall physically arrive at the property and request entry to the interior of the property.  If that person is unable to gain entry to the property to perform the interior inspection, the person shall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shall also state in boldface type that an appeal of the property’s assessment shall not be heard by the county board of taxation unless the interior of the property has been inspected.</w:t>
      </w:r>
    </w:p>
    <w:p w:rsidR="003F568B" w:rsidRDefault="003F568B" w:rsidP="003F568B">
      <w:r>
        <w:tab/>
        <w:t>Section 2 of the bill amends R.S.54:3-21, concerning appeals of assessments, to require, in the case of a municipality located in a county participating in the “Real Property Assessment Demonstration Program,” that an appeal of the property’s assessment shall not be heard by the county board of taxation unless the interior of the property has been inspected.</w:t>
      </w:r>
    </w:p>
    <w:p w:rsidR="003F568B" w:rsidRDefault="003F568B" w:rsidP="003F568B">
      <w:pPr>
        <w:rPr>
          <w:u w:val="single"/>
        </w:rPr>
      </w:pPr>
      <w:r>
        <w:tab/>
        <w:t xml:space="preserve">Several sections of the bill address an assessment issue resulting from a recent New Jersey Tax Court decision in the case of a parcel of real property located in Union Beach, in Monmouth County, concerning a property assessment law colloquially referred to in the assessment community as the “freeze act.”  R.S.54:3-26 (pertaining to appeals heard at the county board of taxation) and R.S.54:51A-8 (pertaining to appeals heard at the New Jersey Tax Court) provide that the adjudged valuation for a tax year reflected in a final judgment of a county board of taxation or the New Jersey Tax Court shall also be the assessed value for the next succeeding two tax years, which essentially “freezes” the assessment for that period of time.  Under current law, the “freeze act” does not apply in any year that a municipality undergoes a municipal-wide revaluation of all real property.  In </w:t>
      </w:r>
      <w:proofErr w:type="spellStart"/>
      <w:r>
        <w:rPr>
          <w:u w:val="single"/>
        </w:rPr>
        <w:t>Tartivita</w:t>
      </w:r>
      <w:proofErr w:type="spellEnd"/>
      <w:r>
        <w:rPr>
          <w:u w:val="single"/>
        </w:rPr>
        <w:t xml:space="preserve"> v. Borough of Union Beach</w:t>
      </w:r>
      <w:r>
        <w:t xml:space="preserve">, 31 </w:t>
      </w:r>
      <w:r>
        <w:rPr>
          <w:u w:val="single"/>
        </w:rPr>
        <w:t>N.J. Tax</w:t>
      </w:r>
      <w:r w:rsidRPr="00A7512A">
        <w:t xml:space="preserve"> </w:t>
      </w:r>
      <w:r>
        <w:lastRenderedPageBreak/>
        <w:t xml:space="preserve">335 (Tax 2019), the Tax Court ruled that municipal-wide annual reassessments are not considered to be a complete reassessment of real property, even though the purpose of an annual reassessment is to maintain all properties in a municipality at current market value.  Sections 3, 4 , 5, and 6 of the bill, concerning appeals, clarify that in the case of a municipality located in a county operating under the provisions of the “Real Property Assessment Demonstration Program,” the “freeze act” and a related property tax assessment law, P.L.1973, c.123, colloquially referred to in the assessment community as “chapter 123,” which was adopted in 1973 as a tool to test the fairness of an assessment and established a “30 percent corridor of value” or “permissible error” shall not apply to any appeal from an assessment of real property taken in the tax year in which the assessor implements either a municipal-wide reassessment or other form of district-wide assessment review that requires the revision of all property assessments to current market value and that is approved by a county board of taxation.  Section 3 also permits a county tax board in a county operating under the “Real Property Assessment Demonstration Program” to proceed with a full evidentiary appeal proceeding based on evidence submitted without the attendance of the property owner, at the property owner’s sole discretion by written request submitted at the time of the filing, and also allows county board of taxation appeal hearings in those counties to be </w:t>
      </w:r>
      <w:r w:rsidRPr="00FA5BBD">
        <w:t xml:space="preserve">conducted virtually, using the county’s online appeal system, and conference call technology and protocols adopted by the county board of taxation </w:t>
      </w:r>
      <w:r>
        <w:t>if the property owner makes such a request in writing at the time of filing.</w:t>
      </w:r>
    </w:p>
    <w:p w:rsidR="003F568B" w:rsidRPr="00BC5B1D" w:rsidRDefault="003F568B" w:rsidP="003F568B">
      <w:r>
        <w:tab/>
        <w:t>Sections 5 and 6 of the bill require that w</w:t>
      </w:r>
      <w:r w:rsidRPr="00BC5B1D">
        <w:t xml:space="preserve">ith respect to real property located in a county </w:t>
      </w:r>
      <w:r>
        <w:t>operating under the “Real Property Assessment Demonstration Program,”</w:t>
      </w:r>
      <w:r w:rsidRPr="00BC5B1D">
        <w:t xml:space="preserve"> in a municipality that has performed municipal-wide reassessments that were approved by the county board of taxation, and required the review and revision of all parcels to current market value, if the assessor changes an assessment judged by appeal in the previous year</w:t>
      </w:r>
      <w:r>
        <w:t xml:space="preserve"> by any amount, the assessor would be required to </w:t>
      </w:r>
      <w:r w:rsidRPr="00BC5B1D">
        <w:t>send an additional notice to the owner of the property disclosing the change in assessment.  This assessment change notification shall be sent by regular mail at least 45 days immediately prior to the deadline for filing an appeal with the county board of taxation.</w:t>
      </w:r>
    </w:p>
    <w:p w:rsidR="003F568B" w:rsidRPr="0084043A" w:rsidRDefault="003F568B" w:rsidP="003F568B">
      <w:r>
        <w:tab/>
        <w:t xml:space="preserve">Sections 7 and 8 concern the annual notice of current year’s assessment and prior year’s property taxes required to be provided to all municipal property owners by the assessor.  These sections of the bill require that with the </w:t>
      </w:r>
      <w:r w:rsidRPr="0084043A">
        <w:t xml:space="preserve">exception of any judgment change notification notice required by R.S.54:3-26 or R.S.54:51A-8, this annual notice will satisfy any notice requirement to a property owner concerning the assessment of that property owner’s preliminary assessment value for the tax year in a municipality located in a county wherein the county board of taxation is </w:t>
      </w:r>
      <w:r w:rsidRPr="0084043A">
        <w:lastRenderedPageBreak/>
        <w:t>participating in the “Real Property Assessment Demonstration Program.”</w:t>
      </w:r>
    </w:p>
    <w:p w:rsidR="003F568B" w:rsidRDefault="003F568B" w:rsidP="003F568B">
      <w:r w:rsidRPr="0084043A">
        <w:tab/>
        <w:t>Section 9 of the bill concerns parcels of real property on which are located a building or other structure destroyed, consumed by fire, damaged or altered in such a way that the value has depreciated after the assessment was set on October 1 of the pre-tax year, as required by law.  In the case of a municipality located in a county operating under the “Real Property Assessment Demonstration Program,” the “Property Tax Assessment Reform Act,” and a county that has adopted, by resolution, the provisions of section 1 of P.L.2018, c.94, if that depreciation occurred before May 1 of the tax year and the assessor has been notified prior to May 3 of the tax year, the assessor shall determine the value of the parcel as of May 1, and assess the property for taxation at that value.  The section also require</w:t>
      </w:r>
      <w:r>
        <w:t>s</w:t>
      </w:r>
      <w:r w:rsidRPr="0084043A">
        <w:t xml:space="preserve"> that the assessor’s added assessment li</w:t>
      </w:r>
      <w:r>
        <w:t>st for the tax year shall include a value for the improvements that reflect the prorated value of the building or structure as of January 1 of the tax year for the number of days prior to the date of the depreciation of the building or structure.</w:t>
      </w:r>
    </w:p>
    <w:sectPr w:rsidR="003F568B" w:rsidSect="003D56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B38" w:rsidRDefault="00F10B38">
      <w:r>
        <w:separator/>
      </w:r>
    </w:p>
  </w:endnote>
  <w:endnote w:type="continuationSeparator" w:id="0">
    <w:p w:rsidR="00F10B38" w:rsidRDefault="00F1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3D" w:rsidRDefault="003D183D" w:rsidP="003D183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378" w:rsidRPr="00921C91" w:rsidRDefault="007913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1378" w:rsidRPr="00921C91" w:rsidRDefault="00791378">
    <w:pPr>
      <w:pStyle w:val="Footer"/>
      <w:rPr>
        <w:szCs w:val="18"/>
      </w:rPr>
    </w:pPr>
  </w:p>
  <w:p w:rsidR="00791378" w:rsidRPr="00921C91" w:rsidRDefault="007913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B38" w:rsidRDefault="00F10B38">
      <w:r>
        <w:separator/>
      </w:r>
    </w:p>
  </w:footnote>
  <w:footnote w:type="continuationSeparator" w:id="0">
    <w:p w:rsidR="00F10B38" w:rsidRDefault="00F10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37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5659" w:rsidRDefault="003D5659" w:rsidP="003D5659">
    <w:pPr>
      <w:pStyle w:val="bpuHeadSpon"/>
    </w:pPr>
    <w:r w:rsidRPr="003D5659">
      <w:rPr>
        <w:rStyle w:val="bpuHeadSponChar"/>
      </w:rPr>
      <w:t>A4473</w:t>
    </w:r>
    <w:r>
      <w:t xml:space="preserve"> HOUGHTALING</w:t>
    </w:r>
    <w:r w:rsidR="003D183D">
      <w:t xml:space="preserve">, </w:t>
    </w:r>
    <w:r w:rsidR="003D183D">
      <w:t>DOWNEY</w:t>
    </w:r>
  </w:p>
  <w:p w:rsidR="003D5659" w:rsidRDefault="003D5659" w:rsidP="003D5659">
    <w:pPr>
      <w:pStyle w:val="bpuHeadSpon"/>
    </w:pPr>
    <w:r>
      <w:fldChar w:fldCharType="begin"/>
    </w:r>
    <w:r>
      <w:instrText xml:space="preserve"> PAGE  \* MERGEFORMAT </w:instrText>
    </w:r>
    <w:r>
      <w:fldChar w:fldCharType="separate"/>
    </w:r>
    <w:r w:rsidR="0022371C">
      <w:rPr>
        <w:noProof/>
      </w:rPr>
      <w:t>7</w:t>
    </w:r>
    <w:r>
      <w:fldChar w:fldCharType="end"/>
    </w:r>
  </w:p>
  <w:p w:rsidR="003D5659" w:rsidRDefault="003D5659" w:rsidP="003D56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5659" w:rsidRDefault="003D5659" w:rsidP="003D5659">
    <w:pPr>
      <w:pStyle w:val="bpuHeadSpon"/>
    </w:pPr>
    <w:r w:rsidRPr="003D5659">
      <w:rPr>
        <w:rStyle w:val="bpuHeadSponChar"/>
      </w:rPr>
      <w:t>A4473</w:t>
    </w:r>
    <w:r>
      <w:t xml:space="preserve"> HOUGHTALING</w:t>
    </w:r>
    <w:r w:rsidR="003D183D">
      <w:t xml:space="preserve">, </w:t>
    </w:r>
    <w:r w:rsidR="003D183D">
      <w:t>DOWNEY</w:t>
    </w:r>
  </w:p>
  <w:p w:rsidR="003D5659" w:rsidRDefault="003D5659" w:rsidP="003D5659">
    <w:pPr>
      <w:pStyle w:val="bpuHeadSpon"/>
    </w:pPr>
    <w:r>
      <w:fldChar w:fldCharType="begin"/>
    </w:r>
    <w:r>
      <w:instrText xml:space="preserve"> PAGE  \* MERGEFORMAT </w:instrText>
    </w:r>
    <w:r>
      <w:fldChar w:fldCharType="separate"/>
    </w:r>
    <w:r w:rsidR="0022371C">
      <w:rPr>
        <w:noProof/>
      </w:rPr>
      <w:t>2</w:t>
    </w:r>
    <w:r>
      <w:fldChar w:fldCharType="end"/>
    </w:r>
  </w:p>
  <w:p w:rsidR="003D5659" w:rsidRDefault="003D5659" w:rsidP="003D56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A1A"/>
    <w:rsid w:val="00133F81"/>
    <w:rsid w:val="00135943"/>
    <w:rsid w:val="0015546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787"/>
    <w:rsid w:val="001D25F3"/>
    <w:rsid w:val="001E15F1"/>
    <w:rsid w:val="001E16FA"/>
    <w:rsid w:val="001E6213"/>
    <w:rsid w:val="001F14C7"/>
    <w:rsid w:val="001F7405"/>
    <w:rsid w:val="00205533"/>
    <w:rsid w:val="00212B8D"/>
    <w:rsid w:val="00222983"/>
    <w:rsid w:val="0022371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83D"/>
    <w:rsid w:val="003D24DE"/>
    <w:rsid w:val="003D36F8"/>
    <w:rsid w:val="003D5659"/>
    <w:rsid w:val="003E26D4"/>
    <w:rsid w:val="003E47BA"/>
    <w:rsid w:val="003F3B37"/>
    <w:rsid w:val="003F568B"/>
    <w:rsid w:val="0040195A"/>
    <w:rsid w:val="00402DC0"/>
    <w:rsid w:val="00416C4B"/>
    <w:rsid w:val="0041751E"/>
    <w:rsid w:val="0042108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0A5"/>
    <w:rsid w:val="00605B20"/>
    <w:rsid w:val="0061156F"/>
    <w:rsid w:val="00613FF5"/>
    <w:rsid w:val="006155A8"/>
    <w:rsid w:val="006200C9"/>
    <w:rsid w:val="00621B94"/>
    <w:rsid w:val="00626239"/>
    <w:rsid w:val="00635316"/>
    <w:rsid w:val="00635449"/>
    <w:rsid w:val="006378C5"/>
    <w:rsid w:val="00645E6A"/>
    <w:rsid w:val="0065339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37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99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44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10D"/>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39E"/>
    <w:rsid w:val="00E7144F"/>
    <w:rsid w:val="00E72E8E"/>
    <w:rsid w:val="00E73D74"/>
    <w:rsid w:val="00E76A79"/>
    <w:rsid w:val="00E80692"/>
    <w:rsid w:val="00E80C24"/>
    <w:rsid w:val="00E93836"/>
    <w:rsid w:val="00EA7C16"/>
    <w:rsid w:val="00EC5281"/>
    <w:rsid w:val="00EC791D"/>
    <w:rsid w:val="00EC7CA6"/>
    <w:rsid w:val="00ED3C5D"/>
    <w:rsid w:val="00ED4553"/>
    <w:rsid w:val="00F00D08"/>
    <w:rsid w:val="00F10B3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5E15EE"/>
  <w15:docId w15:val="{BF995B89-2977-49DF-A1D1-40DEC2CF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3D5659"/>
  </w:style>
  <w:style w:type="paragraph" w:styleId="BalloonText">
    <w:name w:val="Balloon Text"/>
    <w:basedOn w:val="Normal"/>
    <w:link w:val="BalloonTextChar"/>
    <w:semiHidden/>
    <w:unhideWhenUsed/>
    <w:rsid w:val="00AE01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1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6889</Words>
  <Characters>35530</Characters>
  <Application>Microsoft Office Word</Application>
  <DocSecurity>0</DocSecurity>
  <Lines>713</Lines>
  <Paragraphs>87</Paragraphs>
  <ScaleCrop>false</ScaleCrop>
  <HeadingPairs>
    <vt:vector size="2" baseType="variant">
      <vt:variant>
        <vt:lpstr>Title</vt:lpstr>
      </vt:variant>
      <vt:variant>
        <vt:i4>1</vt:i4>
      </vt:variant>
    </vt:vector>
  </HeadingPairs>
  <TitlesOfParts>
    <vt:vector size="1" baseType="lpstr">
      <vt:lpstr>A4473</vt:lpstr>
    </vt:vector>
  </TitlesOfParts>
  <Manager>R229</Manager>
  <Company>NJ Office of Legislative Services</Company>
  <LinksUpToDate>false</LinksUpToDate>
  <CharactersWithSpaces>42549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A4473</dc:title>
  <dc:subject/>
  <dc:creator>Assemblyman  HOUGHTALING</dc:creator>
  <cp:keywords>A4473|16|LG |115|264|252|F|0|</cp:keywords>
  <dc:description>INTRODUCED JULY 30, 2020</dc:description>
  <cp:lastModifiedBy>Todaro, Vivian</cp:lastModifiedBy>
  <cp:revision>2</cp:revision>
  <cp:lastPrinted>2020-08-03T16:36:00Z</cp:lastPrinted>
  <dcterms:created xsi:type="dcterms:W3CDTF">2020-08-03T16:36:00Z</dcterms:created>
  <dcterms:modified xsi:type="dcterms:W3CDTF">2020-08-03T16:36:00Z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