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9C6" w:rsidRDefault="002179C6" w:rsidP="002179C6">
      <w:pPr>
        <w:pStyle w:val="bpuBill"/>
      </w:pPr>
      <w:bookmarkStart w:id="0" w:name="bpuFrontPg"/>
      <w:bookmarkEnd w:id="0"/>
      <w:r>
        <w:t xml:space="preserve">ASSEMBLY, No. 4493 </w:t>
      </w:r>
    </w:p>
    <w:p w:rsidR="002179C6" w:rsidRPr="009D38FF" w:rsidRDefault="002179C6" w:rsidP="002179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745963" r:id="rId7"/>
        </w:object>
      </w:r>
    </w:p>
    <w:p w:rsidR="002179C6" w:rsidRDefault="002179C6" w:rsidP="002179C6">
      <w:pPr>
        <w:pStyle w:val="bpuState"/>
      </w:pPr>
      <w:r>
        <w:t>STATE OF NEW JERSEY</w:t>
      </w:r>
    </w:p>
    <w:p w:rsidR="002179C6" w:rsidRDefault="002179C6" w:rsidP="002179C6">
      <w:pPr>
        <w:pStyle w:val="bpuLegislature"/>
      </w:pPr>
      <w:r>
        <w:t>219th LEGISLATURE</w:t>
      </w:r>
    </w:p>
    <w:p w:rsidR="002179C6" w:rsidRDefault="002179C6" w:rsidP="002179C6">
      <w:pPr>
        <w:pStyle w:val="bpuWpGraphic"/>
      </w:pPr>
      <w:r>
        <w:object w:dxaOrig="8985" w:dyaOrig="255">
          <v:shape id="_x0000_i1026" type="#_x0000_t75" style="width:6in;height:12pt" o:ole="">
            <v:imagedata r:id="rId6" o:title=""/>
          </v:shape>
          <o:OLEObject Type="Embed" ProgID="WPWin6.1" ShapeID="_x0000_i1026" DrawAspect="Content" ObjectID="_1658745964" r:id="rId8"/>
        </w:object>
      </w:r>
      <w:r>
        <w:t xml:space="preserve">  </w:t>
      </w:r>
    </w:p>
    <w:p w:rsidR="002179C6" w:rsidRDefault="002179C6" w:rsidP="002179C6">
      <w:pPr>
        <w:pStyle w:val="bpuIntro"/>
      </w:pPr>
      <w:r>
        <w:t>INTRODUCED AUGUST 10, 2020</w:t>
      </w:r>
    </w:p>
    <w:p w:rsidR="002179C6" w:rsidRDefault="002179C6" w:rsidP="002179C6">
      <w:pPr>
        <w:pStyle w:val="bpuIntro"/>
      </w:pPr>
    </w:p>
    <w:p w:rsidR="002179C6" w:rsidRDefault="002179C6" w:rsidP="002179C6">
      <w:pPr>
        <w:pStyle w:val="bpuIntro"/>
        <w:sectPr w:rsidR="002179C6" w:rsidSect="009767C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79C6" w:rsidRDefault="002179C6" w:rsidP="002179C6">
      <w:pPr>
        <w:pStyle w:val="bpuIntro"/>
      </w:pPr>
    </w:p>
    <w:p w:rsidR="002179C6" w:rsidRDefault="002179C6" w:rsidP="002179C6">
      <w:pPr>
        <w:pStyle w:val="bpuSponsor"/>
      </w:pPr>
      <w:r>
        <w:t>Sponsored by:</w:t>
      </w:r>
    </w:p>
    <w:p w:rsidR="002179C6" w:rsidRDefault="002179C6" w:rsidP="002179C6">
      <w:pPr>
        <w:pStyle w:val="bpuSponsor"/>
      </w:pPr>
      <w:r>
        <w:t>Assemblywoman  AURA K. DUNN</w:t>
      </w:r>
    </w:p>
    <w:p w:rsidR="002179C6" w:rsidRDefault="002179C6" w:rsidP="002179C6">
      <w:pPr>
        <w:pStyle w:val="bpuSponsor"/>
      </w:pPr>
      <w:r>
        <w:t>District 25 (Morris and Somerset)</w:t>
      </w:r>
    </w:p>
    <w:p w:rsidR="002179C6" w:rsidRDefault="009767C9" w:rsidP="009767C9">
      <w:pPr>
        <w:pStyle w:val="bpuSponsor"/>
      </w:pPr>
      <w:r>
        <w:t>Assemblywoman  VALERIE VAINIERI HUTTLE</w:t>
      </w:r>
    </w:p>
    <w:p w:rsidR="009767C9" w:rsidRDefault="009767C9" w:rsidP="009767C9">
      <w:pPr>
        <w:pStyle w:val="bpuSponsor"/>
      </w:pPr>
      <w:r>
        <w:t>District 37 (Bergen)</w:t>
      </w:r>
    </w:p>
    <w:p w:rsidR="009767C9" w:rsidRPr="009767C9" w:rsidRDefault="009767C9" w:rsidP="009767C9">
      <w:pPr>
        <w:pStyle w:val="bpuSponsor"/>
      </w:pPr>
    </w:p>
    <w:p w:rsidR="002179C6" w:rsidRDefault="002179C6" w:rsidP="002179C6">
      <w:pPr>
        <w:pStyle w:val="bpuSponsor"/>
      </w:pPr>
    </w:p>
    <w:p w:rsidR="002179C6" w:rsidRDefault="002179C6" w:rsidP="002179C6">
      <w:pPr>
        <w:pStyle w:val="bpuSponsor"/>
      </w:pPr>
    </w:p>
    <w:p w:rsidR="002179C6" w:rsidRDefault="002179C6" w:rsidP="002179C6">
      <w:pPr>
        <w:pStyle w:val="bpuSponsor"/>
      </w:pPr>
    </w:p>
    <w:p w:rsidR="002179C6" w:rsidRDefault="002179C6" w:rsidP="002179C6">
      <w:pPr>
        <w:pStyle w:val="bpuSponsor"/>
      </w:pPr>
      <w:r>
        <w:t>SYNOPSIS</w:t>
      </w:r>
    </w:p>
    <w:p w:rsidR="002179C6" w:rsidRDefault="002179C6" w:rsidP="002179C6">
      <w:pPr>
        <w:pStyle w:val="bpuNormText"/>
      </w:pPr>
      <w:r>
        <w:tab/>
        <w:t xml:space="preserve">Requires 11th grade students to complete civics course as part of high school graduation requirements. </w:t>
      </w:r>
    </w:p>
    <w:p w:rsidR="002179C6" w:rsidRDefault="002179C6" w:rsidP="002179C6">
      <w:pPr>
        <w:pStyle w:val="bpuNormText"/>
      </w:pPr>
    </w:p>
    <w:p w:rsidR="002179C6" w:rsidRDefault="002179C6" w:rsidP="002179C6">
      <w:pPr>
        <w:pStyle w:val="bpuSponsor"/>
      </w:pPr>
      <w:r>
        <w:t xml:space="preserve">CURRENT VERSION OF TEXT </w:t>
      </w:r>
    </w:p>
    <w:p w:rsidR="002179C6" w:rsidRDefault="002179C6" w:rsidP="002179C6">
      <w:pPr>
        <w:pStyle w:val="bpuNormText"/>
      </w:pPr>
      <w:r>
        <w:tab/>
        <w:t>As introduced.</w:t>
      </w:r>
    </w:p>
    <w:p w:rsidR="002179C6" w:rsidRDefault="002179C6" w:rsidP="002179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79C6" w:rsidRDefault="002179C6" w:rsidP="008916EC">
      <w:pPr>
        <w:pStyle w:val="FronterPage"/>
        <w:tabs>
          <w:tab w:val="clear" w:pos="720"/>
          <w:tab w:val="clear" w:pos="1440"/>
          <w:tab w:val="clear" w:pos="2160"/>
          <w:tab w:val="clear" w:pos="2880"/>
          <w:tab w:val="clear" w:pos="3600"/>
          <w:tab w:val="clear" w:pos="4320"/>
          <w:tab w:val="clear" w:pos="5040"/>
        </w:tabs>
        <w:sectPr w:rsidR="002179C6" w:rsidSect="002179C6">
          <w:type w:val="continuous"/>
          <w:pgSz w:w="12240" w:h="20160" w:code="5"/>
          <w:pgMar w:top="1440" w:right="2275" w:bottom="1440" w:left="2275" w:header="72" w:footer="720" w:gutter="0"/>
          <w:pgNumType w:start="1"/>
          <w:cols w:space="720"/>
          <w:docGrid w:linePitch="360"/>
        </w:sectPr>
      </w:pPr>
    </w:p>
    <w:p w:rsidR="00AD502B" w:rsidRPr="00677316" w:rsidRDefault="00AD502B" w:rsidP="00AD502B">
      <w:pPr>
        <w:pStyle w:val="HangingAnAct"/>
        <w:rPr>
          <w:rStyle w:val="HangingAnActChar"/>
        </w:rPr>
      </w:pPr>
      <w:r w:rsidRPr="00AD502B">
        <w:rPr>
          <w:rStyle w:val="BillHead"/>
        </w:rPr>
        <w:lastRenderedPageBreak/>
        <w:t>An Act</w:t>
      </w:r>
      <w:r>
        <w:rPr>
          <w:rStyle w:val="BillHead"/>
        </w:rPr>
        <w:t xml:space="preserve"> </w:t>
      </w:r>
      <w:r w:rsidRPr="006B7FA7">
        <w:rPr>
          <w:rStyle w:val="HangingAnActChar"/>
        </w:rPr>
        <w:t xml:space="preserve"> </w:t>
      </w:r>
      <w:r>
        <w:rPr>
          <w:rStyle w:val="HangingAnActChar"/>
        </w:rPr>
        <w:t>concerning civics instruction in high school and supplementing chapter 7C of Title 18A of the New Jersey Statutes.</w:t>
      </w:r>
    </w:p>
    <w:p w:rsidR="00AD502B" w:rsidRPr="00D71D68" w:rsidRDefault="00AD502B" w:rsidP="00AD502B"/>
    <w:p w:rsidR="00AD502B" w:rsidRPr="00AA7880" w:rsidRDefault="00AD502B" w:rsidP="00AD502B">
      <w:r>
        <w:tab/>
      </w:r>
      <w:r>
        <w:rPr>
          <w:rStyle w:val="BillHeading2"/>
        </w:rPr>
        <w:t xml:space="preserve">Be It Enacted </w:t>
      </w:r>
      <w:r>
        <w:rPr>
          <w:rStyle w:val="BillLanguage"/>
        </w:rPr>
        <w:t>by the Senate and General Assembly of the State of New Jersey:</w:t>
      </w:r>
    </w:p>
    <w:p w:rsidR="00AD502B" w:rsidRDefault="00AD502B" w:rsidP="00AD502B"/>
    <w:p w:rsidR="00AD502B" w:rsidRDefault="004D68F7" w:rsidP="00AD502B">
      <w:r>
        <w:tab/>
        <w:t>1.</w:t>
      </w:r>
      <w:r>
        <w:tab/>
        <w:t>Beginning in the 2021-2022</w:t>
      </w:r>
      <w:r w:rsidR="00AD502B">
        <w:t xml:space="preserve"> school year, each board of education shall provide a United States civics course for all 11th grade students.  The course shall prepare students to become effective citizens, voters, and members of their communities.  The course shall include content on the fundamental principles and processes of democracy and the governments of the United States, New Jersey, and counties and municipalities located in the State.  </w:t>
      </w:r>
    </w:p>
    <w:p w:rsidR="00AD502B" w:rsidRDefault="00AD502B" w:rsidP="00AD502B"/>
    <w:p w:rsidR="00AD502B" w:rsidRDefault="004D68F7" w:rsidP="00AD502B">
      <w:r>
        <w:rPr>
          <w:sz w:val="23"/>
          <w:szCs w:val="23"/>
        </w:rPr>
        <w:tab/>
        <w:t>2.</w:t>
      </w:r>
      <w:r>
        <w:rPr>
          <w:sz w:val="23"/>
          <w:szCs w:val="23"/>
        </w:rPr>
        <w:tab/>
        <w:t>Beginning with the 2021-2022</w:t>
      </w:r>
      <w:r w:rsidR="00AD502B">
        <w:rPr>
          <w:sz w:val="23"/>
          <w:szCs w:val="23"/>
        </w:rPr>
        <w:t xml:space="preserve"> grade 11 class, the State Board of Education shall require that the local graduation requirements adopted by a board of education include one course in United States civics, as developed pursuant to section 1 of this act.</w:t>
      </w:r>
    </w:p>
    <w:p w:rsidR="00AD502B" w:rsidRPr="00D71D68" w:rsidRDefault="00AD502B" w:rsidP="00AD502B"/>
    <w:p w:rsidR="00AD502B" w:rsidRPr="00AA7880" w:rsidRDefault="00AD502B" w:rsidP="00AD502B">
      <w:r>
        <w:tab/>
        <w:t>3.</w:t>
      </w:r>
      <w:r>
        <w:tab/>
        <w:t xml:space="preserve">This act shall take effect immediately.  </w:t>
      </w:r>
    </w:p>
    <w:p w:rsidR="00AD502B" w:rsidRDefault="00AD502B" w:rsidP="00AD502B"/>
    <w:p w:rsidR="00AD502B" w:rsidRPr="00CE7BD8" w:rsidRDefault="00AD502B" w:rsidP="00AD502B"/>
    <w:p w:rsidR="00AD502B" w:rsidRPr="00AA7880" w:rsidRDefault="00AD502B" w:rsidP="00AD502B">
      <w:pPr>
        <w:jc w:val="center"/>
      </w:pPr>
      <w:r w:rsidRPr="00D71D68">
        <w:t>STATEMENT</w:t>
      </w:r>
    </w:p>
    <w:p w:rsidR="00AD502B" w:rsidRDefault="00AD502B" w:rsidP="00AD502B"/>
    <w:p w:rsidR="00AD502B" w:rsidRDefault="00AD502B" w:rsidP="00AD502B">
      <w:r>
        <w:tab/>
        <w:t>This bill pro</w:t>
      </w:r>
      <w:r w:rsidR="004D68F7">
        <w:t>vides that beginning in the 2021-2022</w:t>
      </w:r>
      <w:r>
        <w:t xml:space="preserve"> school year, each board of education must provide a United States civics course for all 11th grade students.  The course must prepare students to become effective citizens, voters, and members of their communities.  The course must include content on the fundamental principles and processes of democracy, and the governments of the United States, New Jersey, and counties and municipalities located in the State.  </w:t>
      </w:r>
    </w:p>
    <w:p w:rsidR="00AD502B" w:rsidRPr="00E7752C" w:rsidRDefault="00AD502B" w:rsidP="00AD502B">
      <w:r>
        <w:tab/>
        <w:t>The bill also provides that b</w:t>
      </w:r>
      <w:r w:rsidR="004D68F7">
        <w:rPr>
          <w:sz w:val="23"/>
          <w:szCs w:val="23"/>
        </w:rPr>
        <w:t>eginning with the 2021-2022</w:t>
      </w:r>
      <w:r>
        <w:rPr>
          <w:sz w:val="23"/>
          <w:szCs w:val="23"/>
        </w:rPr>
        <w:t xml:space="preserve"> grade 11 class, the State Board of Education must require that the local graduation requirements adopted by a board of education include one course in United States civics, as developed pursuant to the bill’s provisions.</w:t>
      </w:r>
      <w:bookmarkStart w:id="1" w:name="_GoBack"/>
      <w:bookmarkEnd w:id="1"/>
    </w:p>
    <w:sectPr w:rsidR="00AD502B" w:rsidRPr="00E7752C" w:rsidSect="002179C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F5C" w:rsidRDefault="003C5F5C">
      <w:r>
        <w:separator/>
      </w:r>
    </w:p>
  </w:endnote>
  <w:endnote w:type="continuationSeparator" w:id="0">
    <w:p w:rsidR="003C5F5C" w:rsidRDefault="003C5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7C9" w:rsidRDefault="009767C9" w:rsidP="009767C9">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F5C" w:rsidRDefault="003C5F5C">
      <w:r>
        <w:separator/>
      </w:r>
    </w:p>
  </w:footnote>
  <w:footnote w:type="continuationSeparator" w:id="0">
    <w:p w:rsidR="003C5F5C" w:rsidRDefault="003C5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1D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79C6" w:rsidRDefault="002179C6" w:rsidP="002179C6">
    <w:pPr>
      <w:pStyle w:val="bpuHeadSpon"/>
    </w:pPr>
    <w:r w:rsidRPr="002179C6">
      <w:rPr>
        <w:rStyle w:val="bpuHeadSponChar"/>
      </w:rPr>
      <w:t>A4493</w:t>
    </w:r>
    <w:r>
      <w:t xml:space="preserve"> DUNN</w:t>
    </w:r>
  </w:p>
  <w:p w:rsidR="002179C6" w:rsidRDefault="002179C6" w:rsidP="002179C6">
    <w:pPr>
      <w:pStyle w:val="bpuHeadSpon"/>
    </w:pPr>
    <w:r>
      <w:fldChar w:fldCharType="begin"/>
    </w:r>
    <w:r>
      <w:instrText xml:space="preserve"> PAGE  \* MERGEFORMAT </w:instrText>
    </w:r>
    <w:r>
      <w:fldChar w:fldCharType="separate"/>
    </w:r>
    <w:r w:rsidR="00E57513">
      <w:rPr>
        <w:noProof/>
      </w:rPr>
      <w:t>3</w:t>
    </w:r>
    <w:r>
      <w:fldChar w:fldCharType="end"/>
    </w:r>
  </w:p>
  <w:p w:rsidR="002179C6" w:rsidRDefault="002179C6" w:rsidP="002179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79C6" w:rsidRDefault="002179C6" w:rsidP="002179C6">
    <w:pPr>
      <w:pStyle w:val="bpuHeadSpon"/>
    </w:pPr>
    <w:r w:rsidRPr="002179C6">
      <w:rPr>
        <w:rStyle w:val="bpuHeadSponChar"/>
      </w:rPr>
      <w:t>A4493</w:t>
    </w:r>
    <w:r>
      <w:t xml:space="preserve"> DUNN</w:t>
    </w:r>
    <w:r w:rsidR="009767C9">
      <w:t xml:space="preserve">, </w:t>
    </w:r>
    <w:r w:rsidR="009767C9">
      <w:t>VAINIERI HUTTLE</w:t>
    </w:r>
  </w:p>
  <w:p w:rsidR="002179C6" w:rsidRDefault="002179C6" w:rsidP="002179C6">
    <w:pPr>
      <w:pStyle w:val="bpuHeadSpon"/>
    </w:pPr>
    <w:r>
      <w:fldChar w:fldCharType="begin"/>
    </w:r>
    <w:r>
      <w:instrText xml:space="preserve"> PAGE  \* MERGEFORMAT </w:instrText>
    </w:r>
    <w:r>
      <w:fldChar w:fldCharType="separate"/>
    </w:r>
    <w:r w:rsidR="00D61D9D">
      <w:rPr>
        <w:noProof/>
      </w:rPr>
      <w:t>2</w:t>
    </w:r>
    <w:r>
      <w:fldChar w:fldCharType="end"/>
    </w:r>
  </w:p>
  <w:p w:rsidR="002179C6" w:rsidRDefault="002179C6" w:rsidP="002179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F5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7FE"/>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0AE"/>
    <w:rsid w:val="001F7405"/>
    <w:rsid w:val="00205533"/>
    <w:rsid w:val="00212B8D"/>
    <w:rsid w:val="002179C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5F5C"/>
    <w:rsid w:val="003C7FB2"/>
    <w:rsid w:val="003D24DE"/>
    <w:rsid w:val="003E26D4"/>
    <w:rsid w:val="003E47BA"/>
    <w:rsid w:val="003F3B37"/>
    <w:rsid w:val="0040195A"/>
    <w:rsid w:val="00402DC0"/>
    <w:rsid w:val="00402E6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607"/>
    <w:rsid w:val="004C742C"/>
    <w:rsid w:val="004D68F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5F5"/>
    <w:rsid w:val="00707CD3"/>
    <w:rsid w:val="00716BB9"/>
    <w:rsid w:val="007256D1"/>
    <w:rsid w:val="007279FD"/>
    <w:rsid w:val="007502CB"/>
    <w:rsid w:val="00752D79"/>
    <w:rsid w:val="00752E20"/>
    <w:rsid w:val="00756EDE"/>
    <w:rsid w:val="00764456"/>
    <w:rsid w:val="0077089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7C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02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1DA"/>
    <w:rsid w:val="00D500E9"/>
    <w:rsid w:val="00D507BC"/>
    <w:rsid w:val="00D6090A"/>
    <w:rsid w:val="00D61D9D"/>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51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837D61"/>
  <w15:docId w15:val="{B4D9103C-9E07-4323-8C74-DAC7812D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79C6"/>
  </w:style>
  <w:style w:type="paragraph" w:styleId="BalloonText">
    <w:name w:val="Balloon Text"/>
    <w:basedOn w:val="Normal"/>
    <w:link w:val="BalloonTextChar"/>
    <w:semiHidden/>
    <w:unhideWhenUsed/>
    <w:rsid w:val="00402E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2E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321</Words>
  <Characters>1739</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A4493</vt:lpstr>
    </vt:vector>
  </TitlesOfParts>
  <Manager>R224</Manager>
  <Company>NJ Office of Legislative Services</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A4493</dc:title>
  <dc:subject>20-8716</dc:subject>
  <dc:creator>Assemblywoman  DUNN</dc:creator>
  <cp:keywords>A4493|2|ER |227|0|227|N|0|</cp:keywords>
  <dc:description>INTRODUCED AUGUST 10, 2020</dc:description>
  <cp:lastModifiedBy>Todaro, Vivian</cp:lastModifiedBy>
  <cp:revision>2</cp:revision>
  <cp:lastPrinted>2020-08-12T17:59:00Z</cp:lastPrinted>
  <dcterms:created xsi:type="dcterms:W3CDTF">2020-08-12T17:59:00Z</dcterms:created>
  <dcterms:modified xsi:type="dcterms:W3CDTF">2020-08-12T17:59:00Z</dcterms:modified>
  <cp:category>Sections 1 and 2 to C.18A:7C-2.2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