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4FCCF" w14:textId="00ACBE4C" w:rsidR="00AA30AD" w:rsidRDefault="00AA30AD" w:rsidP="00AA30AD">
      <w:pPr>
        <w:pStyle w:val="bpuBill"/>
      </w:pPr>
      <w:bookmarkStart w:id="0" w:name="bpuFrontPg"/>
      <w:bookmarkStart w:id="1" w:name="_GoBack"/>
      <w:bookmarkEnd w:id="0"/>
      <w:bookmarkEnd w:id="1"/>
      <w:r>
        <w:t xml:space="preserve">ASSEMBLY, No. 4508 </w:t>
      </w:r>
    </w:p>
    <w:p w14:paraId="7E0D1690" w14:textId="60C40CAE" w:rsidR="00AA30AD" w:rsidRPr="009D38FF" w:rsidRDefault="00AA30AD" w:rsidP="00AA30AD">
      <w:pPr>
        <w:pStyle w:val="bpuWpGraphic"/>
      </w:pPr>
      <w:r>
        <w:object w:dxaOrig="8985" w:dyaOrig="255" w14:anchorId="788350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0349" r:id="rId7"/>
        </w:object>
      </w:r>
    </w:p>
    <w:p w14:paraId="4D339700" w14:textId="77777777" w:rsidR="00AA30AD" w:rsidRDefault="00AA30AD" w:rsidP="00AA30AD">
      <w:pPr>
        <w:pStyle w:val="bpuState"/>
      </w:pPr>
      <w:r>
        <w:t>STATE OF NEW JERSEY</w:t>
      </w:r>
    </w:p>
    <w:p w14:paraId="12D0EFB5" w14:textId="77777777" w:rsidR="00AA30AD" w:rsidRDefault="00AA30AD" w:rsidP="00AA30AD">
      <w:pPr>
        <w:pStyle w:val="bpuLegislature"/>
      </w:pPr>
      <w:r>
        <w:t>219th LEGISLATURE</w:t>
      </w:r>
    </w:p>
    <w:p w14:paraId="0F7F8016" w14:textId="3991B4C7" w:rsidR="00AA30AD" w:rsidRDefault="00AA30AD" w:rsidP="00AA30AD">
      <w:pPr>
        <w:pStyle w:val="bpuWpGraphic"/>
      </w:pPr>
      <w:r>
        <w:object w:dxaOrig="8985" w:dyaOrig="255" w14:anchorId="7488A793">
          <v:shape id="_x0000_i1026" type="#_x0000_t75" style="width:6in;height:12pt" o:ole="">
            <v:imagedata r:id="rId6" o:title=""/>
          </v:shape>
          <o:OLEObject Type="Embed" ProgID="WPWin6.1" ShapeID="_x0000_i1026" DrawAspect="Content" ObjectID="_1660460350" r:id="rId8"/>
        </w:object>
      </w:r>
      <w:r>
        <w:t xml:space="preserve">  </w:t>
      </w:r>
    </w:p>
    <w:p w14:paraId="1C57B6CA" w14:textId="77777777" w:rsidR="00AA30AD" w:rsidRDefault="00AA30AD" w:rsidP="00AA30AD">
      <w:pPr>
        <w:pStyle w:val="bpuIntro"/>
      </w:pPr>
      <w:r>
        <w:t>INTRODUCED AUGUST 10, 2020</w:t>
      </w:r>
    </w:p>
    <w:p w14:paraId="2A483FE4" w14:textId="77777777" w:rsidR="00AA30AD" w:rsidRDefault="00AA30AD" w:rsidP="00AA30AD">
      <w:pPr>
        <w:pStyle w:val="bpuIntro"/>
      </w:pPr>
    </w:p>
    <w:p w14:paraId="00209C05" w14:textId="77777777" w:rsidR="00AA30AD" w:rsidRDefault="00AA30AD" w:rsidP="00AA30AD">
      <w:pPr>
        <w:pStyle w:val="bpuIntro"/>
        <w:sectPr w:rsidR="00AA30AD" w:rsidSect="00C24C97">
          <w:headerReference w:type="default" r:id="rId9"/>
          <w:footerReference w:type="default" r:id="rId10"/>
          <w:pgSz w:w="12240" w:h="20160" w:code="5"/>
          <w:pgMar w:top="2160" w:right="1440" w:bottom="1440" w:left="1440" w:header="72" w:footer="2160" w:gutter="0"/>
          <w:pgNumType w:start="1"/>
          <w:cols w:space="720"/>
          <w:docGrid w:linePitch="360"/>
        </w:sectPr>
      </w:pPr>
    </w:p>
    <w:p w14:paraId="00CD3B2A" w14:textId="77777777" w:rsidR="00AA30AD" w:rsidRDefault="00AA30AD" w:rsidP="00AA30AD">
      <w:pPr>
        <w:pStyle w:val="bpuIntro"/>
      </w:pPr>
    </w:p>
    <w:p w14:paraId="12B68F59" w14:textId="77777777" w:rsidR="00AA30AD" w:rsidRDefault="00AA30AD" w:rsidP="00AA30AD">
      <w:pPr>
        <w:pStyle w:val="bpuSponsor"/>
      </w:pPr>
      <w:r>
        <w:t>Sponsored by:</w:t>
      </w:r>
    </w:p>
    <w:p w14:paraId="1555E317" w14:textId="77777777" w:rsidR="00AA30AD" w:rsidRDefault="00AA30AD" w:rsidP="00AA30AD">
      <w:pPr>
        <w:pStyle w:val="bpuSponsor"/>
      </w:pPr>
      <w:r>
        <w:t>Assemblyman  HERB CONAWAY, JR.</w:t>
      </w:r>
    </w:p>
    <w:p w14:paraId="36ACD08C" w14:textId="77777777" w:rsidR="00AA30AD" w:rsidRDefault="00AA30AD" w:rsidP="00AA30AD">
      <w:pPr>
        <w:pStyle w:val="bpuSponsor"/>
      </w:pPr>
      <w:r>
        <w:t>District 7 (Burlington)</w:t>
      </w:r>
    </w:p>
    <w:p w14:paraId="2F59D681" w14:textId="77777777" w:rsidR="00AA30AD" w:rsidRDefault="00AA30AD" w:rsidP="00AA30AD">
      <w:pPr>
        <w:pStyle w:val="bpuSponsor"/>
      </w:pPr>
    </w:p>
    <w:p w14:paraId="62625E8B" w14:textId="312BA454" w:rsidR="00AA30AD" w:rsidRDefault="00C24C97" w:rsidP="00C24C97">
      <w:pPr>
        <w:pStyle w:val="bpuSponsor"/>
      </w:pPr>
      <w:r>
        <w:t>Co-Sponsored by:</w:t>
      </w:r>
    </w:p>
    <w:p w14:paraId="724C06C0" w14:textId="69ABE497" w:rsidR="00C24C97" w:rsidRPr="00C24C97" w:rsidRDefault="00C24C97" w:rsidP="00C24C97">
      <w:pPr>
        <w:pStyle w:val="bpuSponsor"/>
      </w:pPr>
      <w:r w:rsidRPr="00C24C97">
        <w:t>Assemblywoman Downey</w:t>
      </w:r>
    </w:p>
    <w:p w14:paraId="77361420" w14:textId="026D63FA" w:rsidR="00AA30AD" w:rsidRDefault="00AA30AD" w:rsidP="00AA30AD">
      <w:pPr>
        <w:pStyle w:val="bpuSponsor"/>
      </w:pPr>
    </w:p>
    <w:p w14:paraId="39A12F9C" w14:textId="77AC3994" w:rsidR="00C24C97" w:rsidRDefault="00C24C97" w:rsidP="00C24C97"/>
    <w:p w14:paraId="2529E5AB" w14:textId="77777777" w:rsidR="00C24C97" w:rsidRPr="00C24C97" w:rsidRDefault="00C24C97" w:rsidP="00C24C97"/>
    <w:p w14:paraId="071608BB" w14:textId="77777777" w:rsidR="00AA30AD" w:rsidRDefault="00AA30AD" w:rsidP="00AA30AD">
      <w:pPr>
        <w:pStyle w:val="bpuSponsor"/>
      </w:pPr>
    </w:p>
    <w:p w14:paraId="79B7FBF8" w14:textId="77777777" w:rsidR="00AA30AD" w:rsidRDefault="00AA30AD" w:rsidP="00AA30AD">
      <w:pPr>
        <w:pStyle w:val="bpuSponsor"/>
      </w:pPr>
      <w:r>
        <w:t>SYNOPSIS</w:t>
      </w:r>
    </w:p>
    <w:p w14:paraId="210CB6BC" w14:textId="67368269" w:rsidR="00AA30AD" w:rsidRDefault="00367C20" w:rsidP="00AA30AD">
      <w:pPr>
        <w:pStyle w:val="bpuNormText"/>
      </w:pPr>
      <w:r>
        <w:tab/>
      </w:r>
      <w:r w:rsidR="00AA30AD">
        <w:t>Allows establishments offering services or treatments by licensees of New Jersey Board of Dentistry to charge patients additional fee to cover cost of certain personal protective equipment during coronavirus 2019 pandemic.</w:t>
      </w:r>
    </w:p>
    <w:p w14:paraId="1FED91FB" w14:textId="77777777" w:rsidR="00AA30AD" w:rsidRDefault="00AA30AD" w:rsidP="00AA30AD">
      <w:pPr>
        <w:pStyle w:val="bpuNormText"/>
      </w:pPr>
    </w:p>
    <w:p w14:paraId="45E00619" w14:textId="77777777" w:rsidR="00AA30AD" w:rsidRDefault="00AA30AD" w:rsidP="00AA30AD">
      <w:pPr>
        <w:pStyle w:val="bpuSponsor"/>
      </w:pPr>
      <w:r>
        <w:t xml:space="preserve">CURRENT VERSION OF TEXT </w:t>
      </w:r>
    </w:p>
    <w:p w14:paraId="39EA3F36" w14:textId="77777777" w:rsidR="00AA30AD" w:rsidRDefault="00AA30AD" w:rsidP="00AA30AD">
      <w:pPr>
        <w:pStyle w:val="bpuNormText"/>
      </w:pPr>
      <w:r>
        <w:tab/>
        <w:t>As introduced.</w:t>
      </w:r>
    </w:p>
    <w:p w14:paraId="6A470819" w14:textId="092F520A" w:rsidR="00AA30AD" w:rsidRDefault="00AA30AD" w:rsidP="00AA30AD">
      <w:pPr>
        <w:pStyle w:val="bpuNormText"/>
      </w:pPr>
      <w:r>
        <w:rPr>
          <w:noProof/>
        </w:rPr>
        <w:drawing>
          <wp:anchor distT="0" distB="0" distL="114300" distR="114300" simplePos="0" relativeHeight="251659264" behindDoc="1" locked="0" layoutInCell="1" allowOverlap="1" wp14:anchorId="74D501DE" wp14:editId="12F8520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60B53667" w14:textId="77777777" w:rsidR="00AA30AD" w:rsidRDefault="00AA30AD" w:rsidP="008916EC">
      <w:pPr>
        <w:pStyle w:val="FronterPage"/>
        <w:tabs>
          <w:tab w:val="clear" w:pos="720"/>
          <w:tab w:val="clear" w:pos="1440"/>
          <w:tab w:val="clear" w:pos="2160"/>
          <w:tab w:val="clear" w:pos="2880"/>
          <w:tab w:val="clear" w:pos="3600"/>
          <w:tab w:val="clear" w:pos="4320"/>
          <w:tab w:val="clear" w:pos="5040"/>
        </w:tabs>
        <w:sectPr w:rsidR="00AA30AD" w:rsidSect="00AA30AD">
          <w:type w:val="continuous"/>
          <w:pgSz w:w="12240" w:h="20160" w:code="5"/>
          <w:pgMar w:top="1440" w:right="2275" w:bottom="1440" w:left="2275" w:header="72" w:footer="720" w:gutter="0"/>
          <w:pgNumType w:start="1"/>
          <w:cols w:space="720"/>
          <w:docGrid w:linePitch="360"/>
        </w:sectPr>
      </w:pPr>
    </w:p>
    <w:p w14:paraId="6F64A9F4" w14:textId="48F58A3D"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D45071">
        <w:rPr>
          <w:rStyle w:val="HangingAnActChar"/>
        </w:rPr>
        <w:t>concerning</w:t>
      </w:r>
      <w:r w:rsidR="00D86543">
        <w:rPr>
          <w:rStyle w:val="HangingAnActChar"/>
        </w:rPr>
        <w:t xml:space="preserve"> certain</w:t>
      </w:r>
      <w:r w:rsidR="00D45071">
        <w:rPr>
          <w:rStyle w:val="HangingAnActChar"/>
        </w:rPr>
        <w:t xml:space="preserve"> </w:t>
      </w:r>
      <w:r w:rsidR="00277BE4">
        <w:rPr>
          <w:rStyle w:val="HangingAnActChar"/>
        </w:rPr>
        <w:t>fees charged by licensees of the New Jersey Board of Dentistry during the coronavirus 2019 pandemic.</w:t>
      </w:r>
    </w:p>
    <w:p w14:paraId="03D8DDF2" w14:textId="77777777" w:rsidR="000B1054" w:rsidRPr="00D71D68" w:rsidRDefault="000B1054" w:rsidP="000B1054"/>
    <w:p w14:paraId="31C73A66"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43181859" w14:textId="77777777" w:rsidR="00686AEB" w:rsidRDefault="00686AEB" w:rsidP="00686AEB"/>
    <w:p w14:paraId="0E6AD824" w14:textId="68942911" w:rsidR="00C97FCF" w:rsidRPr="00C97FCF" w:rsidRDefault="00367C20" w:rsidP="00367C20">
      <w:pPr>
        <w:tabs>
          <w:tab w:val="clear" w:pos="1440"/>
          <w:tab w:val="left" w:pos="1080"/>
        </w:tabs>
      </w:pPr>
      <w:r>
        <w:tab/>
        <w:t>1.</w:t>
      </w:r>
      <w:r>
        <w:tab/>
        <w:t>a.</w:t>
      </w:r>
      <w:r>
        <w:tab/>
      </w:r>
      <w:r w:rsidR="00BB1F3C">
        <w:t>Notwithstanding any other law, rule or regulation to the contrary, a</w:t>
      </w:r>
      <w:r w:rsidR="00C97FCF" w:rsidRPr="00C97FCF">
        <w:t>n establishment, offering services or treatments</w:t>
      </w:r>
      <w:r w:rsidR="00334477">
        <w:t xml:space="preserve"> by licensees of the New Jersey Board of Dentistry</w:t>
      </w:r>
      <w:r w:rsidR="00C97FCF" w:rsidRPr="00C97FCF">
        <w:t xml:space="preserve">, may impose a fee on patients to offset the cost of personal protective equipment (PPE) </w:t>
      </w:r>
      <w:r w:rsidR="00334477">
        <w:t>worn by the licensees</w:t>
      </w:r>
      <w:r w:rsidR="00BB1F3C">
        <w:t xml:space="preserve"> to </w:t>
      </w:r>
      <w:r w:rsidR="00C97FCF" w:rsidRPr="00C97FCF">
        <w:t>minimize exposure to the coronavirus 2019 disease.  The fee shall:</w:t>
      </w:r>
    </w:p>
    <w:p w14:paraId="33F28D55" w14:textId="587DC371" w:rsidR="00C97FCF" w:rsidRPr="00C97FCF" w:rsidRDefault="00C97FCF" w:rsidP="00C97FCF">
      <w:r w:rsidRPr="00C97FCF">
        <w:tab/>
        <w:t>(1)</w:t>
      </w:r>
      <w:r w:rsidRPr="00C97FCF">
        <w:tab/>
        <w:t xml:space="preserve">include the direct per-unit cost of PPE used in </w:t>
      </w:r>
      <w:r w:rsidR="00EF3925">
        <w:t xml:space="preserve">during a </w:t>
      </w:r>
      <w:r w:rsidRPr="00C97FCF">
        <w:t xml:space="preserve">patient’s </w:t>
      </w:r>
      <w:r w:rsidR="00EF3925">
        <w:t>dental service or treatment</w:t>
      </w:r>
      <w:r w:rsidRPr="00C97FCF">
        <w:t>; and</w:t>
      </w:r>
    </w:p>
    <w:p w14:paraId="7B24CED1" w14:textId="5C6A4D0F" w:rsidR="00C97FCF" w:rsidRPr="00C97FCF" w:rsidRDefault="00C97FCF" w:rsidP="00C97FCF">
      <w:r w:rsidRPr="00C97FCF">
        <w:tab/>
        <w:t>(2)</w:t>
      </w:r>
      <w:r w:rsidRPr="00C97FCF">
        <w:tab/>
        <w:t xml:space="preserve">exclude the cost of PPE for administrative staff or other personnel not directly </w:t>
      </w:r>
      <w:r w:rsidR="00334477">
        <w:t>providing dental services and treatments</w:t>
      </w:r>
      <w:r w:rsidRPr="00C97FCF">
        <w:t>.</w:t>
      </w:r>
    </w:p>
    <w:p w14:paraId="4E1F1911" w14:textId="77777777" w:rsidR="00C97FCF" w:rsidRPr="00C97FCF" w:rsidRDefault="00C97FCF" w:rsidP="00C97FCF">
      <w:r w:rsidRPr="00C97FCF">
        <w:tab/>
        <w:t>b.</w:t>
      </w:r>
      <w:r w:rsidRPr="00C97FCF">
        <w:tab/>
        <w:t>The Division of Consumer Affairs shall adopt rules and regulations pursuant to the “Administrative Procedure Act,” P.L.1968, c.410 (C.52:14B-1 et seq.) to determine the maximum per-unit cost of PPE used in a patient’s care.</w:t>
      </w:r>
    </w:p>
    <w:p w14:paraId="1A1185CF" w14:textId="77777777" w:rsidR="00C97FCF" w:rsidRPr="00C97FCF" w:rsidRDefault="00C97FCF" w:rsidP="00C97FCF"/>
    <w:p w14:paraId="2D470781" w14:textId="315CDCC1" w:rsidR="00C97FCF" w:rsidRDefault="00C97FCF" w:rsidP="00C97FCF">
      <w:r w:rsidRPr="00C97FCF">
        <w:tab/>
        <w:t>2.</w:t>
      </w:r>
      <w:r w:rsidRPr="00C97FCF">
        <w:tab/>
        <w:t>This act shall take effect immediately</w:t>
      </w:r>
      <w:r w:rsidR="00EE7FCB">
        <w:t xml:space="preserve"> and shall expire upon the expiration of the Public Health Emergency or State of Emergency, whichever is later, declared by Executive Order No. 103 of 2020</w:t>
      </w:r>
      <w:r w:rsidRPr="00C97FCF">
        <w:t>.</w:t>
      </w:r>
    </w:p>
    <w:p w14:paraId="7F8A0D80" w14:textId="443D4EA6" w:rsidR="006D03E9" w:rsidRDefault="006D03E9" w:rsidP="00C97FCF"/>
    <w:p w14:paraId="7EFF19CE" w14:textId="77777777" w:rsidR="00367C20" w:rsidRPr="00C97FCF" w:rsidRDefault="00367C20" w:rsidP="00C97FCF"/>
    <w:p w14:paraId="6E117E19" w14:textId="77777777" w:rsidR="00686AEB" w:rsidRPr="00AA7880" w:rsidRDefault="00686AEB" w:rsidP="00686AEB">
      <w:pPr>
        <w:jc w:val="center"/>
      </w:pPr>
      <w:r w:rsidRPr="00D71D68">
        <w:t>STATEMENT</w:t>
      </w:r>
    </w:p>
    <w:p w14:paraId="301F6A50" w14:textId="77777777" w:rsidR="00686AEB" w:rsidRDefault="00686AEB" w:rsidP="00686AEB"/>
    <w:p w14:paraId="403E41D3" w14:textId="59883CAC" w:rsidR="00C97FCF" w:rsidRPr="00C97FCF" w:rsidRDefault="00C97FCF" w:rsidP="00C97FCF">
      <w:r w:rsidRPr="00C97FCF">
        <w:tab/>
        <w:t xml:space="preserve">This bill </w:t>
      </w:r>
      <w:r w:rsidR="00B816C4">
        <w:t>allows</w:t>
      </w:r>
      <w:r w:rsidRPr="00C97FCF">
        <w:t xml:space="preserve"> </w:t>
      </w:r>
      <w:r w:rsidR="00B816C4">
        <w:t xml:space="preserve">licensees of the New Jersey Board of Dentistry to charge a </w:t>
      </w:r>
      <w:r w:rsidRPr="00C97FCF">
        <w:t xml:space="preserve">fee </w:t>
      </w:r>
      <w:r w:rsidR="00B816C4">
        <w:t xml:space="preserve">to patients </w:t>
      </w:r>
      <w:r w:rsidR="002A2D0E">
        <w:t xml:space="preserve">in order </w:t>
      </w:r>
      <w:r w:rsidR="00B816C4">
        <w:t xml:space="preserve">to offset the cost of personal protective equipment (PPE) worn </w:t>
      </w:r>
      <w:r w:rsidR="002A2D0E">
        <w:t>during</w:t>
      </w:r>
      <w:r w:rsidR="00B816C4">
        <w:t xml:space="preserve"> the </w:t>
      </w:r>
      <w:r w:rsidRPr="00C97FCF">
        <w:t>coronavirus 2019 pandemic.</w:t>
      </w:r>
    </w:p>
    <w:p w14:paraId="17052AF4" w14:textId="399522D9" w:rsidR="00C97FCF" w:rsidRPr="00367C20" w:rsidRDefault="00C97FCF" w:rsidP="00367C20">
      <w:r w:rsidRPr="00C97FCF">
        <w:tab/>
        <w:t xml:space="preserve">This fee shall only include the direct per-unit cost of PPE used in a patent’s care and will exclude the cost of PPE for administrative staff or other personnel not directly involved in </w:t>
      </w:r>
      <w:r w:rsidR="00B816C4">
        <w:t>dental services and treatments</w:t>
      </w:r>
      <w:r w:rsidRPr="00C97FCF">
        <w:t xml:space="preserve">.  </w:t>
      </w:r>
      <w:r w:rsidR="002A193C" w:rsidRPr="002A193C">
        <w:t>The bill directs the Division of Consumer Affairs to determine the maximum per-unit cost of PPE used in a patient’s care</w:t>
      </w:r>
      <w:r w:rsidR="00DE2F2D">
        <w:t xml:space="preserve"> by regulation.  </w:t>
      </w:r>
      <w:r w:rsidR="002A193C" w:rsidRPr="002A193C">
        <w:t xml:space="preserve">Subsection (c) of section 4 of the "Administrative Procedure Act," </w:t>
      </w:r>
      <w:r w:rsidR="00472E6D">
        <w:t>P</w:t>
      </w:r>
      <w:r w:rsidR="002A193C" w:rsidRPr="002A193C">
        <w:t>.L.1968, c.410 (C.52:14B-4(c)), allows for the adoption of emergency rules and regulations on an expedited basis and it is expected that the division will do so in this case.</w:t>
      </w:r>
    </w:p>
    <w:sectPr w:rsidR="00C97FCF" w:rsidRPr="00367C20" w:rsidSect="00AA30AD">
      <w:headerReference w:type="even" r:id="rId12"/>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97A3D" w14:textId="77777777" w:rsidR="00E0411E" w:rsidRDefault="00E0411E">
      <w:r>
        <w:separator/>
      </w:r>
    </w:p>
  </w:endnote>
  <w:endnote w:type="continuationSeparator" w:id="0">
    <w:p w14:paraId="18A16D9F" w14:textId="77777777" w:rsidR="00E0411E" w:rsidRDefault="00E04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CFAEE" w14:textId="570353EA" w:rsidR="00C24C97" w:rsidRDefault="00C24C97" w:rsidP="00C24C97">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8D641" w14:textId="77777777" w:rsidR="00665CBC" w:rsidRPr="001671D7" w:rsidRDefault="00665CBC" w:rsidP="001671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EF0192" w14:textId="77777777" w:rsidR="00E0411E" w:rsidRDefault="00E0411E">
      <w:r>
        <w:separator/>
      </w:r>
    </w:p>
  </w:footnote>
  <w:footnote w:type="continuationSeparator" w:id="0">
    <w:p w14:paraId="006AA648" w14:textId="77777777" w:rsidR="00E0411E" w:rsidRDefault="00E04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C2FC" w14:textId="0E27A7B2"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2B889" w14:textId="77777777" w:rsidR="0054141E" w:rsidRDefault="005414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E7A93" w14:textId="05E03B4E" w:rsidR="00665CBC" w:rsidRDefault="00665CBC" w:rsidP="00686AEB">
    <w:pPr>
      <w:pStyle w:val="Header"/>
      <w:jc w:val="center"/>
      <w:rPr>
        <w:rStyle w:val="PageNumber"/>
      </w:rPr>
    </w:pPr>
  </w:p>
  <w:p w14:paraId="064FD5F6" w14:textId="2EBAF988" w:rsidR="00AA30AD" w:rsidRDefault="00AA30AD" w:rsidP="00AA30AD">
    <w:pPr>
      <w:pStyle w:val="bpuHeadSpon"/>
    </w:pPr>
    <w:r w:rsidRPr="00AA30AD">
      <w:rPr>
        <w:rStyle w:val="bpuHeadSponChar"/>
      </w:rPr>
      <w:t>A4508</w:t>
    </w:r>
    <w:r>
      <w:t xml:space="preserve"> CONAWAY</w:t>
    </w:r>
  </w:p>
  <w:p w14:paraId="5603AAED" w14:textId="308B000D" w:rsidR="00AA30AD" w:rsidRDefault="00AA30AD" w:rsidP="00AA30AD">
    <w:pPr>
      <w:pStyle w:val="bpuHeadSpon"/>
    </w:pPr>
    <w:r>
      <w:fldChar w:fldCharType="begin"/>
    </w:r>
    <w:r>
      <w:instrText xml:space="preserve"> PAGE  \* MERGEFORMAT </w:instrText>
    </w:r>
    <w:r>
      <w:fldChar w:fldCharType="separate"/>
    </w:r>
    <w:r w:rsidR="00367C20">
      <w:rPr>
        <w:noProof/>
      </w:rPr>
      <w:t>3</w:t>
    </w:r>
    <w:r>
      <w:fldChar w:fldCharType="end"/>
    </w:r>
  </w:p>
  <w:p w14:paraId="7D2D710B" w14:textId="77777777" w:rsidR="00AA30AD" w:rsidRDefault="00AA30AD" w:rsidP="00AA30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42476" w14:textId="1A58F429" w:rsidR="00665CBC" w:rsidRDefault="00665CBC">
    <w:pPr>
      <w:pStyle w:val="Header"/>
    </w:pPr>
  </w:p>
  <w:p w14:paraId="619B8D74" w14:textId="4818D966" w:rsidR="00AA30AD" w:rsidRDefault="00AA30AD" w:rsidP="00AA30AD">
    <w:pPr>
      <w:pStyle w:val="bpuHeadSpon"/>
    </w:pPr>
    <w:r w:rsidRPr="00AA30AD">
      <w:rPr>
        <w:rStyle w:val="bpuHeadSponChar"/>
      </w:rPr>
      <w:t>A4508</w:t>
    </w:r>
    <w:r>
      <w:t xml:space="preserve"> CONAWAY</w:t>
    </w:r>
  </w:p>
  <w:p w14:paraId="7C58F26C" w14:textId="4A7D640B" w:rsidR="00AA30AD" w:rsidRDefault="00AA30AD" w:rsidP="00AA30AD">
    <w:pPr>
      <w:pStyle w:val="bpuHeadSpon"/>
    </w:pPr>
    <w:r>
      <w:fldChar w:fldCharType="begin"/>
    </w:r>
    <w:r>
      <w:instrText xml:space="preserve"> PAGE  \* MERGEFORMAT </w:instrText>
    </w:r>
    <w:r>
      <w:fldChar w:fldCharType="separate"/>
    </w:r>
    <w:r w:rsidR="009E3F77">
      <w:rPr>
        <w:noProof/>
      </w:rPr>
      <w:t>2</w:t>
    </w:r>
    <w:r>
      <w:fldChar w:fldCharType="end"/>
    </w:r>
  </w:p>
  <w:p w14:paraId="352DF1CB" w14:textId="77777777" w:rsidR="00AA30AD" w:rsidRDefault="00AA30AD" w:rsidP="00AA30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1B48"/>
    <w:rsid w:val="00094A55"/>
    <w:rsid w:val="0009564D"/>
    <w:rsid w:val="000A44A7"/>
    <w:rsid w:val="000B1054"/>
    <w:rsid w:val="000B3411"/>
    <w:rsid w:val="000C054C"/>
    <w:rsid w:val="000C12C2"/>
    <w:rsid w:val="000D11AF"/>
    <w:rsid w:val="000D6255"/>
    <w:rsid w:val="000D6262"/>
    <w:rsid w:val="000D7B4A"/>
    <w:rsid w:val="000E4006"/>
    <w:rsid w:val="000F3DA2"/>
    <w:rsid w:val="000F5FDE"/>
    <w:rsid w:val="000F7466"/>
    <w:rsid w:val="00106F11"/>
    <w:rsid w:val="0013000E"/>
    <w:rsid w:val="00133F81"/>
    <w:rsid w:val="00135943"/>
    <w:rsid w:val="001534BB"/>
    <w:rsid w:val="001645FB"/>
    <w:rsid w:val="001671D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282"/>
    <w:rsid w:val="00212B8D"/>
    <w:rsid w:val="00222983"/>
    <w:rsid w:val="002370D0"/>
    <w:rsid w:val="00255958"/>
    <w:rsid w:val="00257FA2"/>
    <w:rsid w:val="0026574A"/>
    <w:rsid w:val="002660BB"/>
    <w:rsid w:val="002720E8"/>
    <w:rsid w:val="00275293"/>
    <w:rsid w:val="002776B0"/>
    <w:rsid w:val="00277BE4"/>
    <w:rsid w:val="00286C7E"/>
    <w:rsid w:val="002A1029"/>
    <w:rsid w:val="002A193C"/>
    <w:rsid w:val="002A2D0E"/>
    <w:rsid w:val="002A3A1A"/>
    <w:rsid w:val="002A4692"/>
    <w:rsid w:val="002A51BA"/>
    <w:rsid w:val="002B2E26"/>
    <w:rsid w:val="002B3FE6"/>
    <w:rsid w:val="002B4DCD"/>
    <w:rsid w:val="002C2D81"/>
    <w:rsid w:val="002C461E"/>
    <w:rsid w:val="002C6CEC"/>
    <w:rsid w:val="002E09CE"/>
    <w:rsid w:val="002E69D1"/>
    <w:rsid w:val="002F3BA6"/>
    <w:rsid w:val="00315320"/>
    <w:rsid w:val="00325776"/>
    <w:rsid w:val="00325E27"/>
    <w:rsid w:val="00330395"/>
    <w:rsid w:val="00330D32"/>
    <w:rsid w:val="00333704"/>
    <w:rsid w:val="00334477"/>
    <w:rsid w:val="00336624"/>
    <w:rsid w:val="0034025F"/>
    <w:rsid w:val="00340458"/>
    <w:rsid w:val="0034200F"/>
    <w:rsid w:val="003446A0"/>
    <w:rsid w:val="0034481B"/>
    <w:rsid w:val="00347271"/>
    <w:rsid w:val="00350130"/>
    <w:rsid w:val="00354334"/>
    <w:rsid w:val="00360E10"/>
    <w:rsid w:val="0036180C"/>
    <w:rsid w:val="00363CF5"/>
    <w:rsid w:val="00364344"/>
    <w:rsid w:val="00367C20"/>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39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E6D"/>
    <w:rsid w:val="00484144"/>
    <w:rsid w:val="00484C19"/>
    <w:rsid w:val="00485866"/>
    <w:rsid w:val="00486FFF"/>
    <w:rsid w:val="00492076"/>
    <w:rsid w:val="00493B1D"/>
    <w:rsid w:val="00497037"/>
    <w:rsid w:val="004A3009"/>
    <w:rsid w:val="004A6940"/>
    <w:rsid w:val="004A77A4"/>
    <w:rsid w:val="004B3E6C"/>
    <w:rsid w:val="004C742C"/>
    <w:rsid w:val="004E1F3E"/>
    <w:rsid w:val="004F21BD"/>
    <w:rsid w:val="004F4F1D"/>
    <w:rsid w:val="004F74DD"/>
    <w:rsid w:val="00501317"/>
    <w:rsid w:val="0050495C"/>
    <w:rsid w:val="00505DC9"/>
    <w:rsid w:val="00506E1E"/>
    <w:rsid w:val="00513C81"/>
    <w:rsid w:val="00527BFB"/>
    <w:rsid w:val="00532A32"/>
    <w:rsid w:val="00537A5A"/>
    <w:rsid w:val="00540B0B"/>
    <w:rsid w:val="0054141E"/>
    <w:rsid w:val="0054460F"/>
    <w:rsid w:val="005536CD"/>
    <w:rsid w:val="00554051"/>
    <w:rsid w:val="00557240"/>
    <w:rsid w:val="005651F3"/>
    <w:rsid w:val="00572184"/>
    <w:rsid w:val="00577A15"/>
    <w:rsid w:val="00580533"/>
    <w:rsid w:val="00581AB5"/>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8A9"/>
    <w:rsid w:val="00677316"/>
    <w:rsid w:val="00686AEB"/>
    <w:rsid w:val="006B7897"/>
    <w:rsid w:val="006B7FA7"/>
    <w:rsid w:val="006C086A"/>
    <w:rsid w:val="006C21C1"/>
    <w:rsid w:val="006C7327"/>
    <w:rsid w:val="006D00E5"/>
    <w:rsid w:val="006D03E9"/>
    <w:rsid w:val="006D791B"/>
    <w:rsid w:val="006E1B58"/>
    <w:rsid w:val="006E2895"/>
    <w:rsid w:val="006F180D"/>
    <w:rsid w:val="006F4334"/>
    <w:rsid w:val="006F47AF"/>
    <w:rsid w:val="006F6B8A"/>
    <w:rsid w:val="00707CD3"/>
    <w:rsid w:val="00710829"/>
    <w:rsid w:val="00710A7C"/>
    <w:rsid w:val="00713FED"/>
    <w:rsid w:val="00716BB9"/>
    <w:rsid w:val="007256D1"/>
    <w:rsid w:val="007279FD"/>
    <w:rsid w:val="007502CB"/>
    <w:rsid w:val="00752D79"/>
    <w:rsid w:val="00752E20"/>
    <w:rsid w:val="00756EDE"/>
    <w:rsid w:val="0077151C"/>
    <w:rsid w:val="00781B4D"/>
    <w:rsid w:val="007824BF"/>
    <w:rsid w:val="00783B8D"/>
    <w:rsid w:val="00794B94"/>
    <w:rsid w:val="00794BD4"/>
    <w:rsid w:val="007A2F73"/>
    <w:rsid w:val="007A3061"/>
    <w:rsid w:val="007A5A0B"/>
    <w:rsid w:val="007A6691"/>
    <w:rsid w:val="007C0E14"/>
    <w:rsid w:val="007C7DE4"/>
    <w:rsid w:val="007D018F"/>
    <w:rsid w:val="007D40CB"/>
    <w:rsid w:val="007D5796"/>
    <w:rsid w:val="007D59C0"/>
    <w:rsid w:val="007D7D9C"/>
    <w:rsid w:val="007F485D"/>
    <w:rsid w:val="007F6050"/>
    <w:rsid w:val="007F70B0"/>
    <w:rsid w:val="00813627"/>
    <w:rsid w:val="00832816"/>
    <w:rsid w:val="00837109"/>
    <w:rsid w:val="00840365"/>
    <w:rsid w:val="008406A3"/>
    <w:rsid w:val="00841D2C"/>
    <w:rsid w:val="00845F3C"/>
    <w:rsid w:val="008461B8"/>
    <w:rsid w:val="008462F1"/>
    <w:rsid w:val="00847EF1"/>
    <w:rsid w:val="008538FA"/>
    <w:rsid w:val="008573B0"/>
    <w:rsid w:val="008615EF"/>
    <w:rsid w:val="00866563"/>
    <w:rsid w:val="00867AC2"/>
    <w:rsid w:val="0087056E"/>
    <w:rsid w:val="00875402"/>
    <w:rsid w:val="00884D51"/>
    <w:rsid w:val="008916EC"/>
    <w:rsid w:val="00891E4F"/>
    <w:rsid w:val="008941AF"/>
    <w:rsid w:val="008A31C5"/>
    <w:rsid w:val="008A4F9A"/>
    <w:rsid w:val="008B2850"/>
    <w:rsid w:val="008B59E0"/>
    <w:rsid w:val="008C79B3"/>
    <w:rsid w:val="008D77BD"/>
    <w:rsid w:val="008E454C"/>
    <w:rsid w:val="008F1E5A"/>
    <w:rsid w:val="00901BDA"/>
    <w:rsid w:val="009121D8"/>
    <w:rsid w:val="00916F7A"/>
    <w:rsid w:val="00917FE3"/>
    <w:rsid w:val="009318C7"/>
    <w:rsid w:val="00931C09"/>
    <w:rsid w:val="009348C2"/>
    <w:rsid w:val="009440D0"/>
    <w:rsid w:val="009523A3"/>
    <w:rsid w:val="00953566"/>
    <w:rsid w:val="00960958"/>
    <w:rsid w:val="00963A46"/>
    <w:rsid w:val="00966A3E"/>
    <w:rsid w:val="00971493"/>
    <w:rsid w:val="00971AD9"/>
    <w:rsid w:val="00973069"/>
    <w:rsid w:val="00973523"/>
    <w:rsid w:val="00980766"/>
    <w:rsid w:val="009835D4"/>
    <w:rsid w:val="009865D4"/>
    <w:rsid w:val="00996283"/>
    <w:rsid w:val="00997152"/>
    <w:rsid w:val="009972CD"/>
    <w:rsid w:val="009A0E9C"/>
    <w:rsid w:val="009A2E39"/>
    <w:rsid w:val="009A45DA"/>
    <w:rsid w:val="009B06D2"/>
    <w:rsid w:val="009B34EC"/>
    <w:rsid w:val="009B5D67"/>
    <w:rsid w:val="009B6176"/>
    <w:rsid w:val="009C0D22"/>
    <w:rsid w:val="009C2DD9"/>
    <w:rsid w:val="009C3E09"/>
    <w:rsid w:val="009C5630"/>
    <w:rsid w:val="009D0E5D"/>
    <w:rsid w:val="009D0F63"/>
    <w:rsid w:val="009D7934"/>
    <w:rsid w:val="009D7CCF"/>
    <w:rsid w:val="009E3F77"/>
    <w:rsid w:val="009E5961"/>
    <w:rsid w:val="009F2CB5"/>
    <w:rsid w:val="009F4FAC"/>
    <w:rsid w:val="00A017C0"/>
    <w:rsid w:val="00A11228"/>
    <w:rsid w:val="00A222C2"/>
    <w:rsid w:val="00A247E1"/>
    <w:rsid w:val="00A305D6"/>
    <w:rsid w:val="00A342C4"/>
    <w:rsid w:val="00A4761E"/>
    <w:rsid w:val="00A50F6B"/>
    <w:rsid w:val="00A52237"/>
    <w:rsid w:val="00A551D6"/>
    <w:rsid w:val="00A6251B"/>
    <w:rsid w:val="00A6754E"/>
    <w:rsid w:val="00A70F58"/>
    <w:rsid w:val="00A72987"/>
    <w:rsid w:val="00A7346B"/>
    <w:rsid w:val="00A84409"/>
    <w:rsid w:val="00A84C4F"/>
    <w:rsid w:val="00A932A1"/>
    <w:rsid w:val="00A96E06"/>
    <w:rsid w:val="00AA30A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F08"/>
    <w:rsid w:val="00B726BD"/>
    <w:rsid w:val="00B732BC"/>
    <w:rsid w:val="00B76B3A"/>
    <w:rsid w:val="00B816C4"/>
    <w:rsid w:val="00B90E33"/>
    <w:rsid w:val="00B9676B"/>
    <w:rsid w:val="00BA2EA5"/>
    <w:rsid w:val="00BA364B"/>
    <w:rsid w:val="00BB1190"/>
    <w:rsid w:val="00BB1F3C"/>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C97"/>
    <w:rsid w:val="00C25356"/>
    <w:rsid w:val="00C26CC2"/>
    <w:rsid w:val="00C328D0"/>
    <w:rsid w:val="00C379BD"/>
    <w:rsid w:val="00C46BC1"/>
    <w:rsid w:val="00C5235F"/>
    <w:rsid w:val="00C54CE2"/>
    <w:rsid w:val="00C66BF3"/>
    <w:rsid w:val="00C70140"/>
    <w:rsid w:val="00C73CA7"/>
    <w:rsid w:val="00C822F6"/>
    <w:rsid w:val="00C82AC2"/>
    <w:rsid w:val="00C8456C"/>
    <w:rsid w:val="00C91E19"/>
    <w:rsid w:val="00C92402"/>
    <w:rsid w:val="00C92867"/>
    <w:rsid w:val="00C93B93"/>
    <w:rsid w:val="00C97FCF"/>
    <w:rsid w:val="00CA037D"/>
    <w:rsid w:val="00CA0837"/>
    <w:rsid w:val="00CA2442"/>
    <w:rsid w:val="00CA4725"/>
    <w:rsid w:val="00CB6246"/>
    <w:rsid w:val="00CC0A17"/>
    <w:rsid w:val="00CD0F93"/>
    <w:rsid w:val="00CD1BD1"/>
    <w:rsid w:val="00CD528D"/>
    <w:rsid w:val="00CE78BF"/>
    <w:rsid w:val="00CF65EB"/>
    <w:rsid w:val="00CF7292"/>
    <w:rsid w:val="00CF72AD"/>
    <w:rsid w:val="00D02441"/>
    <w:rsid w:val="00D039F4"/>
    <w:rsid w:val="00D10496"/>
    <w:rsid w:val="00D11173"/>
    <w:rsid w:val="00D1215F"/>
    <w:rsid w:val="00D16561"/>
    <w:rsid w:val="00D17FF8"/>
    <w:rsid w:val="00D22482"/>
    <w:rsid w:val="00D268AC"/>
    <w:rsid w:val="00D27FF3"/>
    <w:rsid w:val="00D33249"/>
    <w:rsid w:val="00D343D0"/>
    <w:rsid w:val="00D364FA"/>
    <w:rsid w:val="00D3664D"/>
    <w:rsid w:val="00D36B4F"/>
    <w:rsid w:val="00D45071"/>
    <w:rsid w:val="00D500E9"/>
    <w:rsid w:val="00D507BC"/>
    <w:rsid w:val="00D6090A"/>
    <w:rsid w:val="00D62FA3"/>
    <w:rsid w:val="00D63B6F"/>
    <w:rsid w:val="00D64A90"/>
    <w:rsid w:val="00D86543"/>
    <w:rsid w:val="00D9410B"/>
    <w:rsid w:val="00D9695B"/>
    <w:rsid w:val="00DA2417"/>
    <w:rsid w:val="00DA5585"/>
    <w:rsid w:val="00DB02AC"/>
    <w:rsid w:val="00DB6AA2"/>
    <w:rsid w:val="00DC33EA"/>
    <w:rsid w:val="00DE10D1"/>
    <w:rsid w:val="00DE2514"/>
    <w:rsid w:val="00DE2F2D"/>
    <w:rsid w:val="00DE6851"/>
    <w:rsid w:val="00DF03EE"/>
    <w:rsid w:val="00E01B71"/>
    <w:rsid w:val="00E0411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A05"/>
    <w:rsid w:val="00EA7C16"/>
    <w:rsid w:val="00EC5281"/>
    <w:rsid w:val="00EC791D"/>
    <w:rsid w:val="00EC7CA6"/>
    <w:rsid w:val="00ED3C5D"/>
    <w:rsid w:val="00ED4553"/>
    <w:rsid w:val="00EE7FCB"/>
    <w:rsid w:val="00EF0F02"/>
    <w:rsid w:val="00EF3925"/>
    <w:rsid w:val="00EF7AB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064"/>
    <w:rsid w:val="00FD2F97"/>
    <w:rsid w:val="00FF50C0"/>
    <w:rsid w:val="00FF7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E1EC87B"/>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B3E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E6C"/>
    <w:rPr>
      <w:rFonts w:ascii="Segoe UI" w:hAnsi="Segoe UI" w:cs="Segoe UI"/>
      <w:spacing w:val="4"/>
      <w:sz w:val="18"/>
      <w:szCs w:val="18"/>
    </w:rPr>
  </w:style>
  <w:style w:type="character" w:styleId="CommentReference">
    <w:name w:val="annotation reference"/>
    <w:basedOn w:val="DefaultParagraphFont"/>
    <w:semiHidden/>
    <w:unhideWhenUsed/>
    <w:rsid w:val="009F2CB5"/>
    <w:rPr>
      <w:sz w:val="16"/>
      <w:szCs w:val="16"/>
    </w:rPr>
  </w:style>
  <w:style w:type="paragraph" w:styleId="CommentText">
    <w:name w:val="annotation text"/>
    <w:basedOn w:val="Normal"/>
    <w:link w:val="CommentTextChar"/>
    <w:semiHidden/>
    <w:unhideWhenUsed/>
    <w:rsid w:val="009F2CB5"/>
    <w:pPr>
      <w:spacing w:line="240" w:lineRule="auto"/>
    </w:pPr>
    <w:rPr>
      <w:sz w:val="20"/>
      <w:szCs w:val="20"/>
    </w:rPr>
  </w:style>
  <w:style w:type="character" w:customStyle="1" w:styleId="CommentTextChar">
    <w:name w:val="Comment Text Char"/>
    <w:basedOn w:val="DefaultParagraphFont"/>
    <w:link w:val="CommentText"/>
    <w:semiHidden/>
    <w:rsid w:val="009F2CB5"/>
    <w:rPr>
      <w:spacing w:val="4"/>
    </w:rPr>
  </w:style>
  <w:style w:type="paragraph" w:styleId="CommentSubject">
    <w:name w:val="annotation subject"/>
    <w:basedOn w:val="CommentText"/>
    <w:next w:val="CommentText"/>
    <w:link w:val="CommentSubjectChar"/>
    <w:semiHidden/>
    <w:unhideWhenUsed/>
    <w:rsid w:val="009F2CB5"/>
    <w:rPr>
      <w:b/>
      <w:bCs/>
    </w:rPr>
  </w:style>
  <w:style w:type="character" w:customStyle="1" w:styleId="CommentSubjectChar">
    <w:name w:val="Comment Subject Char"/>
    <w:basedOn w:val="CommentTextChar"/>
    <w:link w:val="CommentSubject"/>
    <w:semiHidden/>
    <w:rsid w:val="009F2CB5"/>
    <w:rPr>
      <w:b/>
      <w:bCs/>
      <w:spacing w:val="4"/>
    </w:rPr>
  </w:style>
  <w:style w:type="character" w:styleId="LineNumber">
    <w:name w:val="line number"/>
    <w:basedOn w:val="DefaultParagraphFont"/>
    <w:semiHidden/>
    <w:unhideWhenUsed/>
    <w:rsid w:val="00AA3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76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395</Words>
  <Characters>2087</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A4508</vt:lpstr>
    </vt:vector>
  </TitlesOfParts>
  <Manager>R230</Manager>
  <Company>NJ Office of Legislative Services</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A4508</dc:title>
  <dc:subject>Regulated Professions</dc:subject>
  <dc:creator>Assemblyman  CONAWAY</dc:creator>
  <cp:keywords>A4508|2|CL |318|307|314|N|0|</cp:keywords>
  <dc:description>INTRODUCED AUGUST 10, 2020</dc:description>
  <cp:lastModifiedBy>Franks, Denise</cp:lastModifiedBy>
  <cp:revision>2</cp:revision>
  <cp:lastPrinted>2020-09-01T14:12:00Z</cp:lastPrinted>
  <dcterms:created xsi:type="dcterms:W3CDTF">2020-09-01T14:12:00Z</dcterms:created>
  <dcterms:modified xsi:type="dcterms:W3CDTF">2020-09-01T14:12:00Z</dcterms:modified>
  <cp:category>s.1:T&amp;E; s.2: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