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513E"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6513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4517</w:t>
      </w:r>
      <w:r w:rsidR="0063703D" w:rsidRPr="00ED5E27">
        <w:rPr>
          <w:b/>
          <w:sz w:val="36"/>
          <w:szCs w:val="36"/>
        </w:rPr>
        <w:t xml:space="preserve"> </w:t>
      </w:r>
    </w:p>
    <w:p w:rsidR="00D33775" w:rsidRDefault="00D33775" w:rsidP="0007575C">
      <w:pPr>
        <w:pStyle w:val="TopofPage1"/>
        <w:rPr>
          <w:sz w:val="24"/>
          <w:szCs w:val="24"/>
        </w:rPr>
      </w:pPr>
    </w:p>
    <w:p w:rsidR="0073133C" w:rsidRDefault="0073133C" w:rsidP="0007575C">
      <w:pPr>
        <w:pStyle w:val="TopofPage1"/>
        <w:rPr>
          <w:sz w:val="24"/>
          <w:szCs w:val="24"/>
        </w:rPr>
      </w:pPr>
      <w:r w:rsidRPr="0073133C">
        <w:rPr>
          <w:sz w:val="24"/>
          <w:szCs w:val="24"/>
        </w:rPr>
        <w:t>with committee amendments</w:t>
      </w:r>
    </w:p>
    <w:p w:rsidR="0073133C" w:rsidRPr="004721EF" w:rsidRDefault="0073133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C44A3">
        <w:rPr>
          <w:caps/>
          <w:szCs w:val="24"/>
        </w:rPr>
        <w:t>FEBRUARY 24</w:t>
      </w:r>
      <w:r w:rsidR="00B6513E">
        <w:rPr>
          <w:caps/>
          <w:szCs w:val="24"/>
        </w:rPr>
        <w:t>, 2021</w:t>
      </w:r>
    </w:p>
    <w:p w:rsidR="00655CA3" w:rsidRDefault="00655CA3" w:rsidP="0083060A"/>
    <w:p w:rsidR="006A3AA1" w:rsidRDefault="005C44A3" w:rsidP="006A3AA1">
      <w:r>
        <w:tab/>
      </w:r>
      <w:r w:rsidR="006A3AA1">
        <w:t>The Assembly Community Development and Affairs Committee reports favorably and with committee amendments Assembly Bill No. 4517.</w:t>
      </w:r>
    </w:p>
    <w:p w:rsidR="00371D1A" w:rsidRDefault="006A3AA1" w:rsidP="00371D1A">
      <w:r>
        <w:tab/>
      </w:r>
      <w:r w:rsidR="00371D1A">
        <w:t xml:space="preserve">As amended, this bill requires the Civil Service Commission to establish </w:t>
      </w:r>
      <w:r w:rsidR="00371D1A" w:rsidRPr="00366AE7">
        <w:t xml:space="preserve">and maintain </w:t>
      </w:r>
      <w:r w:rsidR="00371D1A">
        <w:t xml:space="preserve">a </w:t>
      </w:r>
      <w:r w:rsidR="00371D1A" w:rsidRPr="00C840C6">
        <w:t>mentoring program for minority civil service law enforcement applicants</w:t>
      </w:r>
      <w:r w:rsidR="00371D1A" w:rsidRPr="00735A4B">
        <w:t xml:space="preserve">.  </w:t>
      </w:r>
    </w:p>
    <w:p w:rsidR="00371D1A" w:rsidRPr="00A12D60" w:rsidRDefault="00371D1A" w:rsidP="00371D1A">
      <w:r w:rsidRPr="00A12D60">
        <w:tab/>
        <w:t xml:space="preserve">The purpose of the mentoring program </w:t>
      </w:r>
      <w:r>
        <w:t>would</w:t>
      </w:r>
      <w:r w:rsidRPr="00A12D60">
        <w:t xml:space="preserve"> be to assist minority law enforcement applicants through the civil service application and selection process, and </w:t>
      </w:r>
      <w:r>
        <w:t xml:space="preserve">to help </w:t>
      </w:r>
      <w:r w:rsidRPr="00A12D60">
        <w:t>address obstacles unique to their circumstances.  The program may be conducted through mentoring projects, including workshops, group discussions, and dissemination of information about civil service practices which provide assistance in overcoming barriers to employment.</w:t>
      </w:r>
    </w:p>
    <w:p w:rsidR="00371D1A" w:rsidRPr="00A12D60" w:rsidRDefault="00371D1A" w:rsidP="00371D1A">
      <w:r>
        <w:tab/>
      </w:r>
      <w:r w:rsidRPr="00A12D60">
        <w:t xml:space="preserve">The </w:t>
      </w:r>
      <w:r>
        <w:t>c</w:t>
      </w:r>
      <w:r w:rsidRPr="00A12D60">
        <w:t xml:space="preserve">ommission </w:t>
      </w:r>
      <w:r>
        <w:t>would</w:t>
      </w:r>
      <w:r w:rsidRPr="00A12D60">
        <w:t xml:space="preserve"> develop criteria to determine eligibility in the program as a mentor and as a mentee.  </w:t>
      </w:r>
      <w:r>
        <w:t>A</w:t>
      </w:r>
      <w:r w:rsidRPr="00A12D60">
        <w:t xml:space="preserve"> mentor may be a current </w:t>
      </w:r>
      <w:r>
        <w:t xml:space="preserve">or former </w:t>
      </w:r>
      <w:r w:rsidRPr="00A12D60">
        <w:t>law enforcement officer in good standing who obtained his or her law enforcement posit</w:t>
      </w:r>
      <w:r>
        <w:t>i</w:t>
      </w:r>
      <w:r w:rsidRPr="00A12D60">
        <w:t>on through the civil service process</w:t>
      </w:r>
      <w:r>
        <w:t>, or any other person deemed appropriate by the Civil Service Commission</w:t>
      </w:r>
      <w:r w:rsidRPr="00A12D60">
        <w:t>.</w:t>
      </w:r>
      <w:r>
        <w:t xml:space="preserve">  </w:t>
      </w:r>
    </w:p>
    <w:p w:rsidR="00371D1A" w:rsidRPr="002E7F62" w:rsidRDefault="00371D1A" w:rsidP="00371D1A">
      <w:r w:rsidRPr="002E7F62">
        <w:tab/>
        <w:t xml:space="preserve">A </w:t>
      </w:r>
      <w:r>
        <w:t xml:space="preserve">mentor or </w:t>
      </w:r>
      <w:r w:rsidRPr="002E7F62">
        <w:t xml:space="preserve">mentee may be removed from the </w:t>
      </w:r>
      <w:r>
        <w:t xml:space="preserve">mentoring </w:t>
      </w:r>
      <w:r w:rsidRPr="002E7F62">
        <w:t xml:space="preserve">program for good cause as determined by the </w:t>
      </w:r>
      <w:r>
        <w:t>c</w:t>
      </w:r>
      <w:r w:rsidRPr="002E7F62">
        <w:t xml:space="preserve">ommission.  A mentee </w:t>
      </w:r>
      <w:r>
        <w:t>would</w:t>
      </w:r>
      <w:r w:rsidRPr="002E7F62">
        <w:t xml:space="preserve"> be removed from the program upon the mentee’s acceptance</w:t>
      </w:r>
      <w:r>
        <w:t xml:space="preserve"> of an offer of employment.  An </w:t>
      </w:r>
      <w:r w:rsidRPr="002E7F62">
        <w:t>applicant may participate in the program as a mentee a maximum of thre</w:t>
      </w:r>
      <w:r>
        <w:t xml:space="preserve">e times within a 10 </w:t>
      </w:r>
      <w:r w:rsidRPr="002E7F62">
        <w:t xml:space="preserve">year period.  A former mentee </w:t>
      </w:r>
      <w:r>
        <w:t>may</w:t>
      </w:r>
      <w:r w:rsidRPr="002E7F62">
        <w:t xml:space="preserve"> be eligible to participate in the program as a mentor.  </w:t>
      </w:r>
    </w:p>
    <w:p w:rsidR="00371D1A" w:rsidRPr="00A12D60" w:rsidRDefault="00371D1A" w:rsidP="00371D1A">
      <w:r w:rsidRPr="00A12D60">
        <w:tab/>
        <w:t>No</w:t>
      </w:r>
      <w:r w:rsidRPr="00623FE6">
        <w:t xml:space="preserve"> </w:t>
      </w:r>
      <w:r>
        <w:t xml:space="preserve">monies would </w:t>
      </w:r>
      <w:r w:rsidRPr="00A12D60">
        <w:t xml:space="preserve">be provided to a mentor </w:t>
      </w:r>
      <w:r>
        <w:t xml:space="preserve">to </w:t>
      </w:r>
      <w:r w:rsidRPr="00A12D60">
        <w:t xml:space="preserve">participate in the program, and no </w:t>
      </w:r>
      <w:r w:rsidRPr="00623FE6">
        <w:t>fee</w:t>
      </w:r>
      <w:r>
        <w:t xml:space="preserve">s would </w:t>
      </w:r>
      <w:r w:rsidRPr="00623FE6">
        <w:t>be charged to a mentee to participate in the program</w:t>
      </w:r>
      <w:r w:rsidRPr="00A12D60">
        <w:t xml:space="preserve">.  </w:t>
      </w:r>
    </w:p>
    <w:p w:rsidR="00371D1A" w:rsidRDefault="00371D1A" w:rsidP="00371D1A">
      <w:r>
        <w:tab/>
        <w:t>At least once a year, the commission would review the program for its efficacy, and make any necessary adjustments to</w:t>
      </w:r>
      <w:r w:rsidRPr="00A12D60">
        <w:t xml:space="preserve"> continue to meet the needs and purpose of</w:t>
      </w:r>
      <w:r>
        <w:t xml:space="preserve"> the program.</w:t>
      </w:r>
    </w:p>
    <w:p w:rsidR="009D1D4C" w:rsidRDefault="00371D1A" w:rsidP="00371D1A">
      <w:r>
        <w:tab/>
        <w:t>As amended and reported by the committee, this bill is identical to Senate Bill No. 2766 (1R), which the committee also reported on this date.</w:t>
      </w:r>
    </w:p>
    <w:p w:rsidR="00371D1A" w:rsidRDefault="00371D1A" w:rsidP="00371D1A">
      <w:pPr>
        <w:rPr>
          <w:u w:val="double"/>
        </w:rPr>
      </w:pPr>
      <w:r>
        <w:rPr>
          <w:u w:val="double"/>
        </w:rPr>
        <w:lastRenderedPageBreak/>
        <w:t>COMMITTEE AMENDMENTS:</w:t>
      </w:r>
    </w:p>
    <w:p w:rsidR="0073133C" w:rsidRDefault="00371D1A" w:rsidP="00371D1A">
      <w:r>
        <w:tab/>
        <w:t xml:space="preserve">The committee amendments make technical corrections.  </w:t>
      </w:r>
    </w:p>
    <w:sectPr w:rsidR="0073133C" w:rsidSect="009D1D4C">
      <w:headerReference w:type="default" r:id="rId7"/>
      <w:pgSz w:w="12240" w:h="20160" w:code="5"/>
      <w:pgMar w:top="1440" w:right="2520" w:bottom="1872" w:left="2880" w:header="1800" w:footer="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13E" w:rsidRDefault="00B6513E">
      <w:r>
        <w:separator/>
      </w:r>
    </w:p>
  </w:endnote>
  <w:endnote w:type="continuationSeparator" w:id="0">
    <w:p w:rsidR="00B6513E" w:rsidRDefault="00B6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13E" w:rsidRDefault="00B6513E">
      <w:r>
        <w:separator/>
      </w:r>
    </w:p>
  </w:footnote>
  <w:footnote w:type="continuationSeparator" w:id="0">
    <w:p w:rsidR="00B6513E" w:rsidRDefault="00B6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D1D4C" w:rsidP="009D1D4C">
    <w:pPr>
      <w:pStyle w:val="HeaderPage2"/>
      <w:jc w:val="center"/>
    </w:pPr>
    <w:r>
      <w:fldChar w:fldCharType="begin"/>
    </w:r>
    <w:r>
      <w:instrText xml:space="preserve"> PAGE  \* MERGEFORMAT </w:instrText>
    </w:r>
    <w:r>
      <w:fldChar w:fldCharType="separate"/>
    </w:r>
    <w:r w:rsidR="0094273B">
      <w:rPr>
        <w:noProof/>
      </w:rPr>
      <w:t>2</w:t>
    </w:r>
    <w:r>
      <w:fldChar w:fldCharType="end"/>
    </w:r>
  </w:p>
  <w:p w:rsidR="009D1D4C" w:rsidRDefault="009D1D4C" w:rsidP="009D1D4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13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269B"/>
    <w:rsid w:val="0007575C"/>
    <w:rsid w:val="00077EF2"/>
    <w:rsid w:val="00080402"/>
    <w:rsid w:val="00082DCC"/>
    <w:rsid w:val="000927EF"/>
    <w:rsid w:val="000928AB"/>
    <w:rsid w:val="000979D2"/>
    <w:rsid w:val="00097A1F"/>
    <w:rsid w:val="000B39E4"/>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139C"/>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D1A"/>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461C"/>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5E28"/>
    <w:rsid w:val="005877B1"/>
    <w:rsid w:val="005A10AB"/>
    <w:rsid w:val="005A5CB6"/>
    <w:rsid w:val="005B0C35"/>
    <w:rsid w:val="005C1CB5"/>
    <w:rsid w:val="005C2E96"/>
    <w:rsid w:val="005C44A3"/>
    <w:rsid w:val="005C51A8"/>
    <w:rsid w:val="005E3EC4"/>
    <w:rsid w:val="005E6766"/>
    <w:rsid w:val="005F075C"/>
    <w:rsid w:val="005F5E32"/>
    <w:rsid w:val="00607913"/>
    <w:rsid w:val="00607F92"/>
    <w:rsid w:val="00624F04"/>
    <w:rsid w:val="006342F9"/>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3AA1"/>
    <w:rsid w:val="006A5D7B"/>
    <w:rsid w:val="006B65A9"/>
    <w:rsid w:val="006B6C47"/>
    <w:rsid w:val="006C0835"/>
    <w:rsid w:val="006C0ED3"/>
    <w:rsid w:val="006C7CB4"/>
    <w:rsid w:val="006C7CC5"/>
    <w:rsid w:val="006D2DD5"/>
    <w:rsid w:val="006F4981"/>
    <w:rsid w:val="00717104"/>
    <w:rsid w:val="0071764F"/>
    <w:rsid w:val="0073133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B95"/>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273B"/>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D4C"/>
    <w:rsid w:val="009F05A2"/>
    <w:rsid w:val="009F13CA"/>
    <w:rsid w:val="009F26AA"/>
    <w:rsid w:val="009F3565"/>
    <w:rsid w:val="009F520D"/>
    <w:rsid w:val="00A0085E"/>
    <w:rsid w:val="00A07166"/>
    <w:rsid w:val="00A11FB9"/>
    <w:rsid w:val="00A160D6"/>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2432"/>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13E"/>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19A"/>
    <w:rsid w:val="00C13E25"/>
    <w:rsid w:val="00C20FDB"/>
    <w:rsid w:val="00C228D1"/>
    <w:rsid w:val="00C23217"/>
    <w:rsid w:val="00C34FAB"/>
    <w:rsid w:val="00C37037"/>
    <w:rsid w:val="00C42B48"/>
    <w:rsid w:val="00C44424"/>
    <w:rsid w:val="00C47AF5"/>
    <w:rsid w:val="00C53CFF"/>
    <w:rsid w:val="00C55D17"/>
    <w:rsid w:val="00C6255C"/>
    <w:rsid w:val="00C65801"/>
    <w:rsid w:val="00C82E8C"/>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0B6"/>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664"/>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290"/>
    <w:rsid w:val="00E102B8"/>
    <w:rsid w:val="00E12FEF"/>
    <w:rsid w:val="00E13431"/>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4506A396-9D8B-49E3-BFCF-8488B6EBC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96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337</Words>
  <Characters>1809</Characters>
  <Application>Microsoft Office Word</Application>
  <DocSecurity>0</DocSecurity>
  <Lines>49</Lines>
  <Paragraphs>16</Paragraphs>
  <ScaleCrop>false</ScaleCrop>
  <HeadingPairs>
    <vt:vector size="2" baseType="variant">
      <vt:variant>
        <vt:lpstr>Title</vt:lpstr>
      </vt:variant>
      <vt:variant>
        <vt:i4>1</vt:i4>
      </vt:variant>
    </vt:vector>
  </HeadingPairs>
  <TitlesOfParts>
    <vt:vector size="1" baseType="lpstr">
      <vt:lpstr>A4517  ACD Statement 2/24/21</vt:lpstr>
    </vt:vector>
  </TitlesOfParts>
  <Manager>R229</Manager>
  <Company>NJ OLS DMU</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A4517  ACD Statement 2/24/21</dc:title>
  <dc:subject/>
  <dc:creator>Assembly ACD</dc:creator>
  <cp:keywords>A4517|2|LG |320|0|0|!||</cp:keywords>
  <dc:description/>
  <cp:lastModifiedBy>Bell, Careema</cp:lastModifiedBy>
  <cp:revision>2</cp:revision>
  <cp:lastPrinted>1999-09-30T17:29:00Z</cp:lastPrinted>
  <dcterms:created xsi:type="dcterms:W3CDTF">2021-02-25T18:03:00Z</dcterms:created>
  <dcterms:modified xsi:type="dcterms:W3CDTF">2021-02-25T18:03:00Z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