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3FB62" w14:textId="47EFD523" w:rsidR="00D75055" w:rsidRDefault="00D75055" w:rsidP="00D75055">
      <w:pPr>
        <w:pStyle w:val="bpuReprint"/>
      </w:pPr>
      <w:bookmarkStart w:id="0" w:name="bpuFrontPg"/>
      <w:bookmarkEnd w:id="0"/>
      <w:r>
        <w:t>[First Reprint]</w:t>
      </w:r>
    </w:p>
    <w:p w14:paraId="73953DC4" w14:textId="1C5E2451" w:rsidR="00653C44" w:rsidRDefault="00653C44" w:rsidP="00653C44">
      <w:pPr>
        <w:pStyle w:val="bpuBill"/>
      </w:pPr>
      <w:r>
        <w:t xml:space="preserve">ASSEMBLY, No. 4525 </w:t>
      </w:r>
    </w:p>
    <w:p w14:paraId="21573FFF" w14:textId="25944916" w:rsidR="00653C44" w:rsidRPr="009D38FF" w:rsidRDefault="00653C44" w:rsidP="00653C44">
      <w:pPr>
        <w:pStyle w:val="bpuWpGraphic"/>
      </w:pPr>
      <w:r>
        <w:object w:dxaOrig="8985" w:dyaOrig="255" w14:anchorId="2B3EDC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2531" r:id="rId7"/>
        </w:object>
      </w:r>
    </w:p>
    <w:p w14:paraId="360D3F47" w14:textId="77777777" w:rsidR="00653C44" w:rsidRDefault="00653C44" w:rsidP="00653C44">
      <w:pPr>
        <w:pStyle w:val="bpuState"/>
      </w:pPr>
      <w:r>
        <w:t>STATE OF NEW JERSEY</w:t>
      </w:r>
    </w:p>
    <w:p w14:paraId="6A4675C2" w14:textId="77777777" w:rsidR="00653C44" w:rsidRDefault="00653C44" w:rsidP="00653C44">
      <w:pPr>
        <w:pStyle w:val="bpuLegislature"/>
      </w:pPr>
      <w:r>
        <w:t>219th LEGISLATURE</w:t>
      </w:r>
    </w:p>
    <w:p w14:paraId="308C80AC" w14:textId="759550FF" w:rsidR="00653C44" w:rsidRDefault="00653C44" w:rsidP="00653C44">
      <w:pPr>
        <w:pStyle w:val="bpuWpGraphic"/>
      </w:pPr>
      <w:r>
        <w:object w:dxaOrig="8985" w:dyaOrig="255" w14:anchorId="2C207E2D">
          <v:shape id="_x0000_i1026" type="#_x0000_t75" style="width:6in;height:12pt" o:ole="">
            <v:imagedata r:id="rId6" o:title=""/>
          </v:shape>
          <o:OLEObject Type="Embed" ProgID="WPWin6.1" ShapeID="_x0000_i1026" DrawAspect="Content" ObjectID="_1676722532" r:id="rId8"/>
        </w:object>
      </w:r>
      <w:r>
        <w:t xml:space="preserve">  </w:t>
      </w:r>
    </w:p>
    <w:p w14:paraId="4D00725B" w14:textId="77777777" w:rsidR="00653C44" w:rsidRDefault="00653C44" w:rsidP="00653C44">
      <w:pPr>
        <w:pStyle w:val="bpuIntro"/>
      </w:pPr>
      <w:r>
        <w:t>INTRODUCED AUGUST 13, 2020</w:t>
      </w:r>
    </w:p>
    <w:p w14:paraId="387505D7" w14:textId="77777777" w:rsidR="00653C44" w:rsidRDefault="00653C44" w:rsidP="00653C44">
      <w:pPr>
        <w:pStyle w:val="bpuIntro"/>
      </w:pPr>
    </w:p>
    <w:p w14:paraId="1F63072F" w14:textId="77777777" w:rsidR="00653C44" w:rsidRDefault="00653C44" w:rsidP="00653C44">
      <w:pPr>
        <w:pStyle w:val="bpuIntro"/>
        <w:sectPr w:rsidR="00653C44" w:rsidSect="00AE0F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978F760" w14:textId="77777777" w:rsidR="00653C44" w:rsidRDefault="00653C44" w:rsidP="00653C44">
      <w:pPr>
        <w:pStyle w:val="bpuIntro"/>
      </w:pPr>
    </w:p>
    <w:p w14:paraId="2192734A" w14:textId="77777777" w:rsidR="00653C44" w:rsidRDefault="00653C44" w:rsidP="00653C44">
      <w:pPr>
        <w:pStyle w:val="bpuSponsor"/>
      </w:pPr>
      <w:r>
        <w:t>Sponsored by:</w:t>
      </w:r>
    </w:p>
    <w:p w14:paraId="6C4A6CAA" w14:textId="77777777" w:rsidR="00653C44" w:rsidRDefault="00653C44" w:rsidP="00653C44">
      <w:pPr>
        <w:pStyle w:val="bpuSponsor"/>
      </w:pPr>
      <w:r>
        <w:t>Assemblyman  ROY FREIMAN</w:t>
      </w:r>
    </w:p>
    <w:p w14:paraId="518990A3" w14:textId="77777777" w:rsidR="00653C44" w:rsidRDefault="00653C44" w:rsidP="00653C44">
      <w:pPr>
        <w:pStyle w:val="bpuSponsor"/>
      </w:pPr>
      <w:r>
        <w:t>District 16 (Hunterdon, Mercer, Middlesex and Somerset)</w:t>
      </w:r>
    </w:p>
    <w:p w14:paraId="2DEF519A" w14:textId="77777777" w:rsidR="002A2218" w:rsidRDefault="002A2218" w:rsidP="00B259F3">
      <w:pPr>
        <w:pStyle w:val="bpuSponsor"/>
      </w:pPr>
      <w:r>
        <w:t>Assemblyman  VINCENT MAZZEO</w:t>
      </w:r>
    </w:p>
    <w:p w14:paraId="47B715B9" w14:textId="77777777" w:rsidR="002A2218" w:rsidRDefault="002A2218" w:rsidP="002A2218">
      <w:pPr>
        <w:pStyle w:val="bpuSponsor"/>
      </w:pPr>
      <w:r>
        <w:t>District 2 (Atlantic)</w:t>
      </w:r>
    </w:p>
    <w:p w14:paraId="0769C3C0" w14:textId="765F7922" w:rsidR="00653C44" w:rsidRDefault="00B259F3" w:rsidP="002A2218">
      <w:pPr>
        <w:pStyle w:val="bpuSponsor"/>
      </w:pPr>
      <w:r>
        <w:t>Assemblyman  ANTHONY S. VERRELLI</w:t>
      </w:r>
    </w:p>
    <w:p w14:paraId="59156C31" w14:textId="4765FD37" w:rsidR="00B259F3" w:rsidRDefault="00B259F3" w:rsidP="00B259F3">
      <w:pPr>
        <w:pStyle w:val="bpuSponsor"/>
      </w:pPr>
      <w:r>
        <w:t>District 15 (Hunterdon and Mercer)</w:t>
      </w:r>
    </w:p>
    <w:p w14:paraId="2EB005C4" w14:textId="252491C1" w:rsidR="00B259F3" w:rsidRDefault="003042C3" w:rsidP="003042C3">
      <w:pPr>
        <w:pStyle w:val="bpuSponsor"/>
      </w:pPr>
      <w:r>
        <w:t>Assemblyman  ERIC HOUGHTALING</w:t>
      </w:r>
    </w:p>
    <w:p w14:paraId="06F85CB4" w14:textId="542018ED" w:rsidR="003042C3" w:rsidRDefault="003042C3" w:rsidP="003042C3">
      <w:pPr>
        <w:pStyle w:val="bpuSponsor"/>
      </w:pPr>
      <w:r>
        <w:t>District 11 (Monmouth)</w:t>
      </w:r>
    </w:p>
    <w:p w14:paraId="6E690E25" w14:textId="77777777" w:rsidR="003042C3" w:rsidRPr="003042C3" w:rsidRDefault="003042C3" w:rsidP="003042C3">
      <w:pPr>
        <w:pStyle w:val="bpuSponsor"/>
      </w:pPr>
    </w:p>
    <w:p w14:paraId="1E3C9B2F" w14:textId="77777777" w:rsidR="008A2359" w:rsidRDefault="008A2359" w:rsidP="008A2359">
      <w:pPr>
        <w:pStyle w:val="bpuSponsor"/>
      </w:pPr>
      <w:r>
        <w:t>Co-Sponsored by:</w:t>
      </w:r>
    </w:p>
    <w:p w14:paraId="2BE6250E" w14:textId="2DED8583" w:rsidR="00AE0F96" w:rsidRPr="00AE0F96" w:rsidRDefault="008A2359" w:rsidP="008A2359">
      <w:pPr>
        <w:pStyle w:val="bpuSponsor"/>
      </w:pPr>
      <w:r w:rsidRPr="008A2359">
        <w:t xml:space="preserve">Assemblywoman Murphy, Assemblyman DiMaio, Assemblywoman Lopez, Assemblymen Zwicker, Tully, Assemblywoman DiMaso, Assemblymen Wirths, Space, Moen, Assemblywoman Vainieri Huttle, Assemblyman Calabrese, Assemblywoman Downey, Senators </w:t>
      </w:r>
      <w:proofErr w:type="spellStart"/>
      <w:r w:rsidRPr="008A2359">
        <w:t>Addiego</w:t>
      </w:r>
      <w:proofErr w:type="spellEnd"/>
      <w:r w:rsidRPr="008A2359">
        <w:t xml:space="preserve">, Oroho, O'Scanlon, Testa, Diegnan, Bateman, </w:t>
      </w:r>
      <w:proofErr w:type="spellStart"/>
      <w:r w:rsidRPr="008A2359">
        <w:t>Corr</w:t>
      </w:r>
      <w:bookmarkStart w:id="1" w:name="_GoBack"/>
      <w:bookmarkEnd w:id="1"/>
      <w:r w:rsidRPr="008A2359">
        <w:t>ado</w:t>
      </w:r>
      <w:proofErr w:type="spellEnd"/>
      <w:r w:rsidRPr="008A2359">
        <w:t xml:space="preserve"> and Turner</w:t>
      </w:r>
      <w:r>
        <w:t xml:space="preserve"> </w:t>
      </w:r>
    </w:p>
    <w:p w14:paraId="7D9D124C" w14:textId="77777777" w:rsidR="00265A49" w:rsidRPr="00265A49" w:rsidRDefault="00265A49" w:rsidP="00265A49"/>
    <w:p w14:paraId="2511B13B" w14:textId="2699D263" w:rsidR="00653C44" w:rsidRDefault="00653C44" w:rsidP="00653C44">
      <w:pPr>
        <w:pStyle w:val="bpuSponsor"/>
      </w:pPr>
    </w:p>
    <w:p w14:paraId="7628EA11" w14:textId="77777777" w:rsidR="00AE0F96" w:rsidRPr="00AE0F96" w:rsidRDefault="00AE0F96" w:rsidP="00AE0F96"/>
    <w:p w14:paraId="6356DA88" w14:textId="77777777" w:rsidR="00653C44" w:rsidRDefault="00653C44" w:rsidP="00653C44">
      <w:pPr>
        <w:pStyle w:val="bpuSponsor"/>
      </w:pPr>
    </w:p>
    <w:p w14:paraId="5A16BA59" w14:textId="77777777" w:rsidR="00653C44" w:rsidRDefault="00653C44" w:rsidP="00653C44">
      <w:pPr>
        <w:pStyle w:val="bpuSponsor"/>
      </w:pPr>
      <w:r>
        <w:t>SYNOPSIS</w:t>
      </w:r>
    </w:p>
    <w:p w14:paraId="13524461" w14:textId="7CA80D52" w:rsidR="00653C44" w:rsidRDefault="00653C44" w:rsidP="00653C44">
      <w:pPr>
        <w:pStyle w:val="bpuNormText"/>
      </w:pPr>
      <w:r>
        <w:tab/>
      </w:r>
      <w:r w:rsidR="00D75055">
        <w:t>Concerns certain economic activity.</w:t>
      </w:r>
      <w:r>
        <w:t xml:space="preserve"> </w:t>
      </w:r>
    </w:p>
    <w:p w14:paraId="26AE80E4" w14:textId="77777777" w:rsidR="00653C44" w:rsidRDefault="00653C44" w:rsidP="00653C44">
      <w:pPr>
        <w:pStyle w:val="bpuNormText"/>
      </w:pPr>
    </w:p>
    <w:p w14:paraId="665DE83F" w14:textId="77777777" w:rsidR="00653C44" w:rsidRDefault="00653C44" w:rsidP="00653C44">
      <w:pPr>
        <w:pStyle w:val="bpuSponsor"/>
      </w:pPr>
      <w:r>
        <w:t xml:space="preserve">CURRENT VERSION OF TEXT </w:t>
      </w:r>
    </w:p>
    <w:p w14:paraId="78F3D080" w14:textId="46431B77" w:rsidR="00653C44" w:rsidRDefault="00D75055" w:rsidP="00653C44">
      <w:pPr>
        <w:pStyle w:val="bpuNormText"/>
      </w:pPr>
      <w:r>
        <w:tab/>
        <w:t>As reported by the Assembly Appropriations Committee on September 17, 2020, with amendments.</w:t>
      </w:r>
    </w:p>
    <w:p w14:paraId="43C42E20" w14:textId="3C92BCC1" w:rsidR="00653C44" w:rsidRDefault="00653C44" w:rsidP="00653C44">
      <w:pPr>
        <w:pStyle w:val="bpuNormText"/>
      </w:pPr>
      <w:r>
        <w:rPr>
          <w:noProof/>
        </w:rPr>
        <w:drawing>
          <wp:anchor distT="0" distB="0" distL="114300" distR="114300" simplePos="0" relativeHeight="251659264" behindDoc="1" locked="0" layoutInCell="1" allowOverlap="1" wp14:anchorId="6460147F" wp14:editId="60E9D9B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40C23F4" w14:textId="77777777" w:rsidR="00653C44" w:rsidRDefault="00653C44" w:rsidP="008916EC">
      <w:pPr>
        <w:pStyle w:val="FronterPage"/>
        <w:tabs>
          <w:tab w:val="clear" w:pos="720"/>
          <w:tab w:val="clear" w:pos="1440"/>
          <w:tab w:val="clear" w:pos="2160"/>
          <w:tab w:val="clear" w:pos="2880"/>
          <w:tab w:val="clear" w:pos="3600"/>
          <w:tab w:val="clear" w:pos="4320"/>
          <w:tab w:val="clear" w:pos="5040"/>
        </w:tabs>
        <w:sectPr w:rsidR="00653C44" w:rsidSect="00653C44">
          <w:type w:val="continuous"/>
          <w:pgSz w:w="12240" w:h="20160" w:code="5"/>
          <w:pgMar w:top="1440" w:right="2275" w:bottom="1440" w:left="2275" w:header="72" w:footer="720" w:gutter="0"/>
          <w:pgNumType w:start="1"/>
          <w:cols w:space="720"/>
          <w:docGrid w:linePitch="360"/>
        </w:sectPr>
      </w:pPr>
    </w:p>
    <w:p w14:paraId="38B711D1" w14:textId="2D710B1C" w:rsidR="00686AEB" w:rsidRPr="00677316" w:rsidRDefault="00D75055" w:rsidP="003E47BA">
      <w:pPr>
        <w:pStyle w:val="HangingAnAct"/>
        <w:rPr>
          <w:rStyle w:val="HangingAnActChar"/>
        </w:rPr>
      </w:pPr>
      <w:r w:rsidRPr="00D75055">
        <w:rPr>
          <w:b/>
          <w:smallCaps/>
          <w:spacing w:val="0"/>
          <w:szCs w:val="20"/>
        </w:rPr>
        <w:lastRenderedPageBreak/>
        <w:t>An Act</w:t>
      </w:r>
      <w:r w:rsidRPr="00D75055">
        <w:t xml:space="preserve"> concerning certain </w:t>
      </w:r>
      <w:r w:rsidRPr="00D75055">
        <w:rPr>
          <w:rFonts w:ascii="Albertus Extra Bold" w:hAnsi="Albertus Extra Bold"/>
          <w:b/>
          <w:vertAlign w:val="superscript"/>
        </w:rPr>
        <w:t>1</w:t>
      </w:r>
      <w:r w:rsidRPr="00D75055">
        <w:rPr>
          <w:rFonts w:ascii="Albertus Extra Bold" w:hAnsi="Albertus Extra Bold"/>
          <w:b/>
        </w:rPr>
        <w:t>[</w:t>
      </w:r>
      <w:r w:rsidRPr="00D75055">
        <w:t>temporary structures on commercial farms</w:t>
      </w:r>
      <w:r w:rsidRPr="00D75055">
        <w:rPr>
          <w:rFonts w:ascii="Albertus Extra Bold" w:hAnsi="Albertus Extra Bold"/>
          <w:b/>
        </w:rPr>
        <w:t>]</w:t>
      </w:r>
      <w:r w:rsidRPr="00D75055">
        <w:t xml:space="preserve"> </w:t>
      </w:r>
      <w:r w:rsidRPr="00D75055">
        <w:rPr>
          <w:u w:val="single"/>
        </w:rPr>
        <w:t>economic activity and supplementing chapter 1 of Title 33 of the Revised Statutes</w:t>
      </w:r>
      <w:r w:rsidRPr="00D75055">
        <w:rPr>
          <w:rFonts w:ascii="Albertus Extra Bold" w:hAnsi="Albertus Extra Bold"/>
          <w:b/>
          <w:vertAlign w:val="superscript"/>
        </w:rPr>
        <w:t>1</w:t>
      </w:r>
      <w:r w:rsidRPr="00D75055">
        <w:t>.</w:t>
      </w:r>
    </w:p>
    <w:p w14:paraId="623351DF" w14:textId="77777777" w:rsidR="000B1054" w:rsidRPr="00D71D68" w:rsidRDefault="000B1054" w:rsidP="000B1054"/>
    <w:p w14:paraId="65D8B4C5" w14:textId="77777777" w:rsidR="00686AEB" w:rsidRPr="00AA7880" w:rsidRDefault="00686AEB" w:rsidP="00686AEB">
      <w:r>
        <w:tab/>
      </w:r>
      <w:r w:rsidR="009669AB">
        <w:rPr>
          <w:rStyle w:val="BillHeading2"/>
        </w:rPr>
        <w:t>Be It Enacted</w:t>
      </w:r>
      <w:r>
        <w:rPr>
          <w:rStyle w:val="BillHeading2"/>
        </w:rPr>
        <w:t xml:space="preserve"> </w:t>
      </w:r>
      <w:r w:rsidR="009669AB">
        <w:rPr>
          <w:rStyle w:val="BillLanguage"/>
        </w:rPr>
        <w:t>by the Senate and General Assembly of the State of New Jersey:</w:t>
      </w:r>
    </w:p>
    <w:p w14:paraId="459BE4D3" w14:textId="77777777" w:rsidR="00686AEB" w:rsidRPr="00D71D68" w:rsidRDefault="00686AEB" w:rsidP="00686AEB"/>
    <w:p w14:paraId="08A644C7" w14:textId="77777777" w:rsidR="00110BFB" w:rsidRDefault="00B0534F" w:rsidP="00686AEB">
      <w:r>
        <w:tab/>
        <w:t>1.</w:t>
      </w:r>
      <w:r>
        <w:tab/>
      </w:r>
      <w:r w:rsidR="007E0EC7">
        <w:t xml:space="preserve">a.  </w:t>
      </w:r>
      <w:r>
        <w:t>Notwithstanding any law, rule, regulation, ordinance</w:t>
      </w:r>
      <w:r w:rsidR="00D24E5F">
        <w:t>, or best management practice</w:t>
      </w:r>
      <w:r>
        <w:t xml:space="preserve"> to the contrary</w:t>
      </w:r>
      <w:r w:rsidR="007E0EC7">
        <w:t xml:space="preserve"> </w:t>
      </w:r>
      <w:r w:rsidR="00D82831">
        <w:t>that sets forth</w:t>
      </w:r>
      <w:r w:rsidR="007E0EC7">
        <w:t xml:space="preserve"> a time limitation</w:t>
      </w:r>
      <w:r w:rsidR="00D82831">
        <w:t xml:space="preserve"> for the erection of certain</w:t>
      </w:r>
      <w:r w:rsidR="007E0EC7">
        <w:t xml:space="preserve"> temporary structures on commercial farms</w:t>
      </w:r>
      <w:r>
        <w:t xml:space="preserve">, </w:t>
      </w:r>
      <w:r w:rsidR="00A72554">
        <w:t>a</w:t>
      </w:r>
      <w:r w:rsidR="002265B4">
        <w:t xml:space="preserve">n open or enclosed canopy or tent </w:t>
      </w:r>
      <w:r w:rsidR="00A72554">
        <w:t xml:space="preserve">lawfully erected </w:t>
      </w:r>
      <w:r w:rsidR="00110BFB">
        <w:t xml:space="preserve">during the coronavirus disease 2019 (COVID-19) </w:t>
      </w:r>
      <w:r w:rsidR="00D82831">
        <w:t>emergency</w:t>
      </w:r>
      <w:r w:rsidR="00110BFB">
        <w:t xml:space="preserve"> </w:t>
      </w:r>
      <w:r w:rsidR="00A72554">
        <w:t xml:space="preserve">on a commercial farm </w:t>
      </w:r>
      <w:r w:rsidR="002265B4">
        <w:t xml:space="preserve">in accordance with the </w:t>
      </w:r>
      <w:r w:rsidR="002265B4" w:rsidRPr="00D43D11">
        <w:rPr>
          <w:spacing w:val="0"/>
        </w:rPr>
        <w:t xml:space="preserve">standards for on-farm direct marketing facilities, activities, and events adopted by the </w:t>
      </w:r>
      <w:r w:rsidR="000C37CF">
        <w:t>c</w:t>
      </w:r>
      <w:r w:rsidR="002265B4">
        <w:t>ommittee</w:t>
      </w:r>
      <w:r w:rsidR="002265B4" w:rsidRPr="00D43D11">
        <w:rPr>
          <w:spacing w:val="0"/>
        </w:rPr>
        <w:t xml:space="preserve"> pursuant to P.L.1983, c.31 (C.4:1C-1 et seq.)</w:t>
      </w:r>
      <w:r w:rsidR="002265B4" w:rsidRPr="002265B4">
        <w:rPr>
          <w:spacing w:val="0"/>
        </w:rPr>
        <w:t xml:space="preserve"> </w:t>
      </w:r>
      <w:r w:rsidR="00A72554">
        <w:t>may remain in place until the resumption</w:t>
      </w:r>
      <w:r w:rsidR="00DD24A2">
        <w:t>, pursuant to an Executive Order issued by the Governor,</w:t>
      </w:r>
      <w:r w:rsidR="00A72554">
        <w:t xml:space="preserve"> of indoor dining </w:t>
      </w:r>
      <w:r w:rsidR="00DD24A2">
        <w:t>without capacity limitations</w:t>
      </w:r>
      <w:r w:rsidR="0089400E" w:rsidRPr="0089400E">
        <w:t xml:space="preserve"> </w:t>
      </w:r>
      <w:r w:rsidR="0089400E">
        <w:t>or December 31, 2020, whichever is later.</w:t>
      </w:r>
      <w:r w:rsidR="00DD24A2">
        <w:t xml:space="preserve">  </w:t>
      </w:r>
    </w:p>
    <w:p w14:paraId="6DA93CC3" w14:textId="77777777" w:rsidR="00110BFB" w:rsidRDefault="00110BFB" w:rsidP="00686AEB">
      <w:r>
        <w:tab/>
      </w:r>
      <w:r w:rsidR="00DD24A2">
        <w:t>A canopy or tent remaining in place pursuant to this section shall</w:t>
      </w:r>
      <w:r>
        <w:t xml:space="preserve">: </w:t>
      </w:r>
    </w:p>
    <w:p w14:paraId="108D0712" w14:textId="005B3D6D" w:rsidR="00110BFB" w:rsidRDefault="00110BFB" w:rsidP="00686AEB">
      <w:pPr>
        <w:rPr>
          <w:spacing w:val="0"/>
        </w:rPr>
      </w:pPr>
      <w:r>
        <w:tab/>
      </w:r>
      <w:r w:rsidR="007E0EC7">
        <w:t>(1)</w:t>
      </w:r>
      <w:r w:rsidR="003B02E5">
        <w:tab/>
      </w:r>
      <w:r w:rsidR="00DD24A2">
        <w:t xml:space="preserve">comply with all other </w:t>
      </w:r>
      <w:r w:rsidR="00DD24A2" w:rsidRPr="00D43D11">
        <w:rPr>
          <w:spacing w:val="0"/>
        </w:rPr>
        <w:t>standards for on-farm direct marketing facilities, activities, and events</w:t>
      </w:r>
      <w:r w:rsidR="00DD24A2">
        <w:rPr>
          <w:spacing w:val="0"/>
        </w:rPr>
        <w:t xml:space="preserve"> </w:t>
      </w:r>
      <w:r w:rsidR="00DD24A2" w:rsidRPr="00D43D11">
        <w:rPr>
          <w:spacing w:val="0"/>
        </w:rPr>
        <w:t xml:space="preserve">adopted by the </w:t>
      </w:r>
      <w:r w:rsidR="000C37CF">
        <w:t>c</w:t>
      </w:r>
      <w:r w:rsidR="00DD24A2">
        <w:t>ommittee</w:t>
      </w:r>
      <w:r w:rsidR="00DD24A2" w:rsidRPr="00D43D11">
        <w:rPr>
          <w:spacing w:val="0"/>
        </w:rPr>
        <w:t xml:space="preserve"> pursuant to P.L.1983, c.31 (C.4:1C-1 et seq.)</w:t>
      </w:r>
      <w:r>
        <w:rPr>
          <w:spacing w:val="0"/>
        </w:rPr>
        <w:t>; and</w:t>
      </w:r>
    </w:p>
    <w:p w14:paraId="0D54E554" w14:textId="722A615C" w:rsidR="00110BFB" w:rsidRDefault="007E0EC7" w:rsidP="00686AEB">
      <w:pPr>
        <w:rPr>
          <w:spacing w:val="0"/>
        </w:rPr>
      </w:pPr>
      <w:r>
        <w:rPr>
          <w:spacing w:val="0"/>
        </w:rPr>
        <w:tab/>
        <w:t>(2)</w:t>
      </w:r>
      <w:r w:rsidR="003B02E5">
        <w:rPr>
          <w:spacing w:val="0"/>
        </w:rPr>
        <w:tab/>
      </w:r>
      <w:r w:rsidR="0089400E">
        <w:rPr>
          <w:spacing w:val="0"/>
        </w:rPr>
        <w:t xml:space="preserve">be immediately removed on </w:t>
      </w:r>
      <w:r w:rsidR="00110BFB">
        <w:rPr>
          <w:spacing w:val="0"/>
        </w:rPr>
        <w:t>the date indoor dining resumes without capacity restrictions pursuant to an Executive Order issued by the Governor</w:t>
      </w:r>
      <w:r>
        <w:rPr>
          <w:spacing w:val="0"/>
        </w:rPr>
        <w:t xml:space="preserve">, </w:t>
      </w:r>
      <w:r w:rsidR="0089400E">
        <w:rPr>
          <w:spacing w:val="0"/>
        </w:rPr>
        <w:t>or December 31, 2020, whichever is later</w:t>
      </w:r>
      <w:r w:rsidR="00110BFB">
        <w:rPr>
          <w:spacing w:val="0"/>
        </w:rPr>
        <w:t>.</w:t>
      </w:r>
    </w:p>
    <w:p w14:paraId="0CEE8C4E" w14:textId="72C1975D" w:rsidR="00110BFB" w:rsidRDefault="007E0EC7" w:rsidP="00686AEB">
      <w:pPr>
        <w:rPr>
          <w:spacing w:val="0"/>
        </w:rPr>
      </w:pPr>
      <w:r>
        <w:rPr>
          <w:spacing w:val="0"/>
        </w:rPr>
        <w:tab/>
      </w:r>
      <w:r w:rsidR="003B02E5">
        <w:rPr>
          <w:spacing w:val="0"/>
        </w:rPr>
        <w:t xml:space="preserve"> </w:t>
      </w:r>
      <w:r>
        <w:rPr>
          <w:spacing w:val="0"/>
        </w:rPr>
        <w:t>b.</w:t>
      </w:r>
      <w:r w:rsidR="003B02E5">
        <w:rPr>
          <w:spacing w:val="0"/>
        </w:rPr>
        <w:tab/>
      </w:r>
      <w:r>
        <w:rPr>
          <w:spacing w:val="0"/>
        </w:rPr>
        <w:t>As used in this section:</w:t>
      </w:r>
    </w:p>
    <w:p w14:paraId="36893612" w14:textId="77777777" w:rsidR="00FE1C33" w:rsidRPr="00FE1C33" w:rsidRDefault="00FE1C33" w:rsidP="00FE1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C33">
        <w:rPr>
          <w:spacing w:val="0"/>
        </w:rPr>
        <w:tab/>
        <w:t>“Commercial farm” means the same as that term is defined in section 3 of P.L.1983, c.31 (C.4:1C-3).</w:t>
      </w:r>
    </w:p>
    <w:p w14:paraId="48EC310C" w14:textId="77777777" w:rsidR="00D82831" w:rsidRPr="00FE1C33" w:rsidRDefault="00FE1C33" w:rsidP="00FE1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C33">
        <w:rPr>
          <w:spacing w:val="0"/>
        </w:rPr>
        <w:tab/>
        <w:t>“Committee” means the State Agriculture Development Committee established pursuant to section 4 of P.L.1983, c.31 (C.4:1C-4).</w:t>
      </w:r>
    </w:p>
    <w:p w14:paraId="28227167" w14:textId="5B1B211F" w:rsidR="007E0EC7" w:rsidRDefault="007E0EC7" w:rsidP="00686AEB">
      <w:pPr>
        <w:rPr>
          <w:spacing w:val="0"/>
        </w:rPr>
      </w:pPr>
    </w:p>
    <w:p w14:paraId="13B32AC8" w14:textId="77777777" w:rsidR="00D75055" w:rsidRDefault="00D75055" w:rsidP="00D75055">
      <w:pPr>
        <w:rPr>
          <w:u w:val="single"/>
        </w:rPr>
      </w:pPr>
      <w:r>
        <w:tab/>
      </w:r>
      <w:r>
        <w:rPr>
          <w:rFonts w:ascii="Albertus Extra Bold" w:hAnsi="Albertus Extra Bold"/>
          <w:b/>
          <w:vertAlign w:val="superscript"/>
        </w:rPr>
        <w:t>1</w:t>
      </w:r>
      <w:r w:rsidRPr="00E47248">
        <w:rPr>
          <w:u w:val="single"/>
        </w:rPr>
        <w:t xml:space="preserve">2.  </w:t>
      </w:r>
      <w:r>
        <w:rPr>
          <w:u w:val="single"/>
        </w:rPr>
        <w:t>a.  As used in this section:</w:t>
      </w:r>
    </w:p>
    <w:p w14:paraId="5B7CE810" w14:textId="77777777" w:rsidR="00D75055" w:rsidRDefault="00D75055" w:rsidP="00D75055">
      <w:pPr>
        <w:rPr>
          <w:u w:val="single"/>
        </w:rPr>
      </w:pPr>
      <w:r w:rsidRPr="003828FE">
        <w:tab/>
      </w:r>
      <w:r>
        <w:rPr>
          <w:u w:val="single"/>
        </w:rPr>
        <w:t xml:space="preserve">“Business or commercial entity” shall mean any retail business, or a bar, restaurant, brewery, winery, or any other business entity where food or alcoholic beverages, or both, are offered for sale and consumption on the premises. </w:t>
      </w:r>
    </w:p>
    <w:p w14:paraId="61DF8A7F" w14:textId="77777777" w:rsidR="00D75055" w:rsidRDefault="00D75055" w:rsidP="00D75055">
      <w:pPr>
        <w:rPr>
          <w:u w:val="single"/>
        </w:rPr>
      </w:pPr>
      <w:r w:rsidRPr="00FA45DB">
        <w:tab/>
      </w:r>
      <w:r>
        <w:rPr>
          <w:u w:val="single"/>
        </w:rPr>
        <w:t>“Temporary space” shall mean any space on a sidewalk. on a street or road, or in a parking lot, on which a business or commercial entity has lawfully operated during the COVID-19 public health emergency or state of emergency in order to expand their business or commercial premises.</w:t>
      </w:r>
    </w:p>
    <w:p w14:paraId="6114DE5A" w14:textId="16B2C766" w:rsidR="00D75055" w:rsidRDefault="00D75055" w:rsidP="00D75055">
      <w:pPr>
        <w:rPr>
          <w:u w:val="single"/>
        </w:rPr>
      </w:pPr>
      <w:r w:rsidRPr="003828FE">
        <w:tab/>
      </w:r>
      <w:r>
        <w:rPr>
          <w:u w:val="single"/>
        </w:rPr>
        <w:t xml:space="preserve">“Temporary structure” shall mean and include an open or enclosed canopy or tent, lawfully erected by a business or </w:t>
      </w:r>
      <w:r>
        <w:rPr>
          <w:u w:val="single"/>
        </w:rPr>
        <w:br w:type="page"/>
      </w:r>
    </w:p>
    <w:p w14:paraId="57D11E6D" w14:textId="720FBEBA" w:rsidR="00D75055" w:rsidRDefault="00D75055" w:rsidP="00D75055">
      <w:pPr>
        <w:rPr>
          <w:u w:val="single"/>
        </w:rPr>
      </w:pPr>
      <w:r>
        <w:rPr>
          <w:u w:val="single"/>
        </w:rPr>
        <w:lastRenderedPageBreak/>
        <w:t>commercial entity during the COVID-19 public health emergency or state of emergency in order to expand that entity’s business or commercial premises.</w:t>
      </w:r>
    </w:p>
    <w:p w14:paraId="0C8911D8" w14:textId="77777777" w:rsidR="00D75055" w:rsidRDefault="00D75055" w:rsidP="00D75055">
      <w:pPr>
        <w:rPr>
          <w:u w:val="single"/>
        </w:rPr>
      </w:pPr>
      <w:r w:rsidRPr="003828FE">
        <w:tab/>
      </w:r>
      <w:r w:rsidRPr="00E74DFF">
        <w:rPr>
          <w:u w:val="single"/>
        </w:rPr>
        <w:t xml:space="preserve">b.  </w:t>
      </w:r>
      <w:r w:rsidRPr="00E47248">
        <w:rPr>
          <w:u w:val="single"/>
        </w:rPr>
        <w:t xml:space="preserve">Notwithstanding the provisions of any law, rule, regulation, or ordinance to the contrary that sets forth a time limitation for the erection and use of </w:t>
      </w:r>
      <w:r>
        <w:rPr>
          <w:u w:val="single"/>
        </w:rPr>
        <w:t xml:space="preserve">a </w:t>
      </w:r>
      <w:r w:rsidRPr="00E47248">
        <w:rPr>
          <w:u w:val="single"/>
        </w:rPr>
        <w:t>temporary structure</w:t>
      </w:r>
      <w:r>
        <w:rPr>
          <w:u w:val="single"/>
        </w:rPr>
        <w:t xml:space="preserve">, or the use of a temporary space, by a </w:t>
      </w:r>
      <w:r w:rsidRPr="008C5465">
        <w:rPr>
          <w:u w:val="single"/>
        </w:rPr>
        <w:t xml:space="preserve">business or commercial entity, a temporary structure </w:t>
      </w:r>
      <w:r>
        <w:rPr>
          <w:u w:val="single"/>
        </w:rPr>
        <w:t xml:space="preserve">or temporary space </w:t>
      </w:r>
      <w:r w:rsidRPr="008C5465">
        <w:rPr>
          <w:u w:val="single"/>
        </w:rPr>
        <w:t>may remain in place until the resumption, pursuant to an Executive Order issued by the Governor</w:t>
      </w:r>
      <w:r>
        <w:rPr>
          <w:u w:val="single"/>
        </w:rPr>
        <w:t>,</w:t>
      </w:r>
      <w:r w:rsidRPr="008C5465">
        <w:rPr>
          <w:u w:val="single"/>
        </w:rPr>
        <w:t xml:space="preserve"> of indoor occupancy or dining without capacity limitations, subject to the provisions of subsection c. of this section.</w:t>
      </w:r>
    </w:p>
    <w:p w14:paraId="017E4192" w14:textId="77777777" w:rsidR="00D75055" w:rsidRDefault="00D75055" w:rsidP="00D75055">
      <w:r w:rsidRPr="008C5465">
        <w:tab/>
      </w:r>
      <w:r>
        <w:rPr>
          <w:u w:val="single"/>
        </w:rPr>
        <w:t>A temporary structure or temporary space subject to the provisions of this section shall be subject to any ordinance of the municipality in which the temporary structure or temporary space is located that imposes safety requirements on the use of such structures or spaces, including but not limited to exit signs, fire extinguishers, and other such  public safety requirements, but not related to the duration of the erection of the temporary structure or temporary space.</w:t>
      </w:r>
    </w:p>
    <w:p w14:paraId="3AD27F9F" w14:textId="5BC65DE7" w:rsidR="00D75055" w:rsidRDefault="00D75055" w:rsidP="00D75055">
      <w:pPr>
        <w:rPr>
          <w:rFonts w:ascii="Albertus Extra Bold" w:hAnsi="Albertus Extra Bold"/>
          <w:b/>
          <w:vertAlign w:val="superscript"/>
        </w:rPr>
      </w:pPr>
      <w:r>
        <w:tab/>
      </w:r>
      <w:r w:rsidRPr="00380DDD">
        <w:rPr>
          <w:u w:val="single"/>
        </w:rPr>
        <w:t xml:space="preserve">c.  </w:t>
      </w:r>
      <w:r>
        <w:rPr>
          <w:u w:val="single"/>
        </w:rPr>
        <w:t xml:space="preserve">Notwithstanding the provisions of subsection b. of this section, beginning on December 1, </w:t>
      </w:r>
      <w:r w:rsidRPr="00380DDD">
        <w:rPr>
          <w:u w:val="single"/>
        </w:rPr>
        <w:t>2020, and until t</w:t>
      </w:r>
      <w:r w:rsidRPr="008C5465">
        <w:rPr>
          <w:u w:val="single"/>
        </w:rPr>
        <w:t>he resumption</w:t>
      </w:r>
      <w:r w:rsidRPr="006A5235">
        <w:rPr>
          <w:u w:val="single"/>
        </w:rPr>
        <w:t xml:space="preserve"> </w:t>
      </w:r>
      <w:r w:rsidRPr="008C5465">
        <w:rPr>
          <w:u w:val="single"/>
        </w:rPr>
        <w:t>of indoor occupancy or dining without capacity limitations</w:t>
      </w:r>
      <w:r>
        <w:rPr>
          <w:u w:val="single"/>
        </w:rPr>
        <w:t xml:space="preserve"> pursuant to an executive o</w:t>
      </w:r>
      <w:r w:rsidRPr="008C5465">
        <w:rPr>
          <w:u w:val="single"/>
        </w:rPr>
        <w:t>rder issued by the Governor,</w:t>
      </w:r>
      <w:r>
        <w:rPr>
          <w:u w:val="single"/>
        </w:rPr>
        <w:t xml:space="preserve"> the governing body of a municipality, once every 90 days, may review the location of each temporary structure or temporary space located in the municipality, and may order the removal of a temporary structure or temporary space if it is deemed to be a nuisance, interferes with a planned use of the location by the municipality, or if a construction project planned for the area in which the temporary structure or temporary space is located has received approval to begin construction.  If the governing body orders the removal of a temporary structure or temporary space pursuant to this subsection, it shall provide reasonable notice of the decision to remove the temporary structure or temporary space to the business or commercial entity, and shall also provide assistance to the business or commercial entity in relocating the temporary structure or temporary space.</w:t>
      </w:r>
      <w:r>
        <w:rPr>
          <w:rFonts w:ascii="Albertus Extra Bold" w:hAnsi="Albertus Extra Bold"/>
          <w:b/>
          <w:vertAlign w:val="superscript"/>
        </w:rPr>
        <w:t>1</w:t>
      </w:r>
    </w:p>
    <w:p w14:paraId="640D3BCF" w14:textId="12BBBAEB" w:rsidR="00D75055" w:rsidRDefault="00D75055" w:rsidP="00D75055">
      <w:pPr>
        <w:rPr>
          <w:spacing w:val="0"/>
        </w:rPr>
      </w:pPr>
    </w:p>
    <w:p w14:paraId="3218AC27" w14:textId="7B68C456" w:rsidR="00D75055" w:rsidRDefault="00D75055" w:rsidP="00D75055">
      <w:pPr>
        <w:rPr>
          <w:rFonts w:ascii="Albertus Extra Bold" w:hAnsi="Albertus Extra Bold"/>
          <w:b/>
          <w:vertAlign w:val="superscript"/>
        </w:rPr>
      </w:pPr>
      <w:r>
        <w:tab/>
      </w:r>
      <w:r>
        <w:rPr>
          <w:rFonts w:ascii="Albertus Extra Bold" w:hAnsi="Albertus Extra Bold"/>
          <w:b/>
          <w:vertAlign w:val="superscript"/>
        </w:rPr>
        <w:t>1</w:t>
      </w:r>
      <w:r w:rsidRPr="00FA6A58">
        <w:rPr>
          <w:u w:val="single"/>
        </w:rPr>
        <w:t xml:space="preserve">3.  Notwithstanding the provisions of Special Ruling 2020-10, issued by the Director of the Division of Alcoholic Beverage Control in the Department of Law and Public Safety on June 3, 2020, the term of a COVID-19 Expansion Permit </w:t>
      </w:r>
      <w:r>
        <w:rPr>
          <w:u w:val="single"/>
        </w:rPr>
        <w:t>issued pursuant to that special r</w:t>
      </w:r>
      <w:r w:rsidRPr="00FA6A58">
        <w:rPr>
          <w:u w:val="single"/>
        </w:rPr>
        <w:t xml:space="preserve">uling shall </w:t>
      </w:r>
      <w:r>
        <w:rPr>
          <w:u w:val="single"/>
        </w:rPr>
        <w:t>remain in effect until the date of expiration, termination, or rescission of any executive or administrative order issued by the Governor establishing coronavirus-related occupancy or customer seating restrictions applicable to licensed premises</w:t>
      </w:r>
      <w:r w:rsidRPr="00FA6A58">
        <w:rPr>
          <w:u w:val="single"/>
        </w:rPr>
        <w:t>.</w:t>
      </w:r>
      <w:r>
        <w:rPr>
          <w:rFonts w:ascii="Albertus Extra Bold" w:hAnsi="Albertus Extra Bold"/>
          <w:b/>
          <w:vertAlign w:val="superscript"/>
        </w:rPr>
        <w:t>1</w:t>
      </w:r>
    </w:p>
    <w:p w14:paraId="7D412321" w14:textId="77777777" w:rsidR="00D75055" w:rsidRDefault="00D75055" w:rsidP="00D75055">
      <w:pPr>
        <w:rPr>
          <w:spacing w:val="0"/>
        </w:rPr>
      </w:pPr>
    </w:p>
    <w:p w14:paraId="09A6247D" w14:textId="77777777" w:rsidR="00D75055" w:rsidRPr="00B96BFE" w:rsidRDefault="00D75055" w:rsidP="00D75055">
      <w:pPr>
        <w:rPr>
          <w:u w:val="single"/>
        </w:rPr>
      </w:pPr>
      <w:r>
        <w:tab/>
      </w:r>
      <w:r>
        <w:rPr>
          <w:rFonts w:ascii="Albertus Extra Bold" w:hAnsi="Albertus Extra Bold"/>
          <w:b/>
          <w:vertAlign w:val="superscript"/>
        </w:rPr>
        <w:t>1</w:t>
      </w:r>
      <w:r w:rsidRPr="00B96BFE">
        <w:rPr>
          <w:u w:val="single"/>
        </w:rPr>
        <w:t xml:space="preserve">4.  a.  The </w:t>
      </w:r>
      <w:r>
        <w:rPr>
          <w:u w:val="single"/>
        </w:rPr>
        <w:t xml:space="preserve">Director of the Division of Alcoholic Beverage Control in the Department of Law and Public Safety </w:t>
      </w:r>
      <w:r w:rsidRPr="00B96BFE">
        <w:rPr>
          <w:u w:val="single"/>
        </w:rPr>
        <w:t xml:space="preserve">may, subject to </w:t>
      </w:r>
      <w:r w:rsidRPr="00B96BFE">
        <w:rPr>
          <w:u w:val="single"/>
        </w:rPr>
        <w:lastRenderedPageBreak/>
        <w:t xml:space="preserve">rules and regulations, issue to the holder of a limited brewery license, restricted brewery license, craft distillery license, plenary winery license, farm winery license, or </w:t>
      </w:r>
      <w:proofErr w:type="spellStart"/>
      <w:r w:rsidRPr="00B96BFE">
        <w:rPr>
          <w:u w:val="single"/>
        </w:rPr>
        <w:t>cidery</w:t>
      </w:r>
      <w:proofErr w:type="spellEnd"/>
      <w:r w:rsidRPr="00B96BFE">
        <w:rPr>
          <w:u w:val="single"/>
        </w:rPr>
        <w:t xml:space="preserve"> and </w:t>
      </w:r>
      <w:proofErr w:type="spellStart"/>
      <w:r w:rsidRPr="00B96BFE">
        <w:rPr>
          <w:u w:val="single"/>
        </w:rPr>
        <w:t>meadery</w:t>
      </w:r>
      <w:proofErr w:type="spellEnd"/>
      <w:r w:rsidRPr="00B96BFE">
        <w:rPr>
          <w:u w:val="single"/>
        </w:rPr>
        <w:t xml:space="preserve"> license, as established pursuant to R.S.33:1-10, a daily or annual permit to sell any of the licensee’s products at a seasonal farm market for consumption off the premises of the seasonal farm market. The director shall issue a separate permit for each seasonal farm market at which the licensee’s products are intended to be sold.</w:t>
      </w:r>
      <w:r w:rsidRPr="00B96BFE">
        <w:rPr>
          <w:b/>
          <w:u w:val="single"/>
        </w:rPr>
        <w:t xml:space="preserve"> </w:t>
      </w:r>
      <w:r w:rsidRPr="00B96BFE">
        <w:rPr>
          <w:u w:val="single"/>
        </w:rPr>
        <w:t>The director shall not issue a permit pursuant to this section for use in connection with a roadside farm stand.</w:t>
      </w:r>
    </w:p>
    <w:p w14:paraId="45D27F97" w14:textId="77777777" w:rsidR="00D75055" w:rsidRPr="00B96BFE" w:rsidRDefault="00D75055" w:rsidP="00D75055">
      <w:pPr>
        <w:rPr>
          <w:u w:val="single"/>
        </w:rPr>
      </w:pPr>
      <w:r w:rsidRPr="00B96BFE">
        <w:tab/>
      </w:r>
      <w:r w:rsidRPr="00B96BFE">
        <w:rPr>
          <w:u w:val="single"/>
        </w:rPr>
        <w:t>b.</w:t>
      </w:r>
      <w:r w:rsidRPr="00B96BFE">
        <w:rPr>
          <w:u w:val="single"/>
        </w:rPr>
        <w:tab/>
        <w:t>Subject to rules and regulations, a licensee issued a permit pursuant to this section may:</w:t>
      </w:r>
    </w:p>
    <w:p w14:paraId="377595D4" w14:textId="77777777" w:rsidR="00D75055" w:rsidRPr="00B96BFE" w:rsidRDefault="00D75055" w:rsidP="00D75055">
      <w:pPr>
        <w:rPr>
          <w:u w:val="single"/>
        </w:rPr>
      </w:pPr>
      <w:r w:rsidRPr="00B96BFE">
        <w:tab/>
      </w:r>
      <w:r w:rsidRPr="00B96BFE">
        <w:rPr>
          <w:u w:val="single"/>
        </w:rPr>
        <w:t>(1)</w:t>
      </w:r>
      <w:r w:rsidRPr="00B96BFE">
        <w:rPr>
          <w:u w:val="single"/>
        </w:rPr>
        <w:tab/>
        <w:t>transport the licensee’s products for the purpose of selling them at a seasonal farm market; and</w:t>
      </w:r>
    </w:p>
    <w:p w14:paraId="3501B4EB" w14:textId="77777777" w:rsidR="00D75055" w:rsidRPr="00B96BFE" w:rsidRDefault="00D75055" w:rsidP="00D75055">
      <w:pPr>
        <w:rPr>
          <w:u w:val="single"/>
        </w:rPr>
      </w:pPr>
      <w:r w:rsidRPr="00B96BFE">
        <w:tab/>
      </w:r>
      <w:r>
        <w:rPr>
          <w:u w:val="single"/>
        </w:rPr>
        <w:t xml:space="preserve">(2)  </w:t>
      </w:r>
      <w:r w:rsidRPr="00B96BFE">
        <w:rPr>
          <w:u w:val="single"/>
        </w:rPr>
        <w:t>offer samples for sampling purposes to persons of the legal age to consume alcoholic beverages in the amounts authorized pursuant to R.S.33:1-10 during each day the seasonal farm market is operating.</w:t>
      </w:r>
    </w:p>
    <w:p w14:paraId="1D86591D" w14:textId="77777777" w:rsidR="00D75055" w:rsidRPr="00B96BFE" w:rsidRDefault="00D75055" w:rsidP="00D75055">
      <w:pPr>
        <w:rPr>
          <w:u w:val="single"/>
        </w:rPr>
      </w:pPr>
      <w:r w:rsidRPr="00B96BFE">
        <w:tab/>
      </w:r>
      <w:r>
        <w:rPr>
          <w:u w:val="single"/>
        </w:rPr>
        <w:t xml:space="preserve">c.  </w:t>
      </w:r>
      <w:r w:rsidRPr="00B96BFE">
        <w:rPr>
          <w:u w:val="single"/>
        </w:rPr>
        <w:t xml:space="preserve">A daily permit shall be valid for </w:t>
      </w:r>
      <w:r>
        <w:rPr>
          <w:u w:val="single"/>
        </w:rPr>
        <w:t>the hours a seasonal farm market</w:t>
      </w:r>
      <w:r w:rsidRPr="00B96BFE">
        <w:rPr>
          <w:u w:val="single"/>
        </w:rPr>
        <w:t xml:space="preserve"> is open during the 24-hour period for which the daily permit is issued.  An annual permit shall be valid for one year from the date of issuance.  The director may renew a permit provided the permit holder continues to hold a limited brewery license, restricted brewery license, craft distillery license, plenary winery license, farm winery license, or </w:t>
      </w:r>
      <w:proofErr w:type="spellStart"/>
      <w:r w:rsidRPr="00B96BFE">
        <w:rPr>
          <w:u w:val="single"/>
        </w:rPr>
        <w:t>cidery</w:t>
      </w:r>
      <w:proofErr w:type="spellEnd"/>
      <w:r w:rsidRPr="00B96BFE">
        <w:rPr>
          <w:u w:val="single"/>
        </w:rPr>
        <w:t xml:space="preserve"> and </w:t>
      </w:r>
      <w:proofErr w:type="spellStart"/>
      <w:r w:rsidRPr="00B96BFE">
        <w:rPr>
          <w:u w:val="single"/>
        </w:rPr>
        <w:t>meadery</w:t>
      </w:r>
      <w:proofErr w:type="spellEnd"/>
      <w:r w:rsidRPr="00B96BFE">
        <w:rPr>
          <w:u w:val="single"/>
        </w:rPr>
        <w:t xml:space="preserve"> license, as applicable.</w:t>
      </w:r>
    </w:p>
    <w:p w14:paraId="46157AC9" w14:textId="77777777" w:rsidR="00D75055" w:rsidRPr="00B96BFE" w:rsidRDefault="00D75055" w:rsidP="00D75055">
      <w:pPr>
        <w:rPr>
          <w:u w:val="single"/>
        </w:rPr>
      </w:pPr>
      <w:r w:rsidRPr="00B96BFE">
        <w:tab/>
      </w:r>
      <w:r>
        <w:rPr>
          <w:u w:val="single"/>
        </w:rPr>
        <w:t xml:space="preserve">d.  </w:t>
      </w:r>
      <w:r w:rsidRPr="00B96BFE">
        <w:rPr>
          <w:u w:val="single"/>
        </w:rPr>
        <w:t>The director may establish a fee not to exceed $25 for a daily permit and not to exceed $75 for an annual permit for the issuance and renewal of a permit under this section.</w:t>
      </w:r>
    </w:p>
    <w:p w14:paraId="058E1353" w14:textId="2D4DD8E8" w:rsidR="00D75055" w:rsidRDefault="00D75055" w:rsidP="00D75055">
      <w:pPr>
        <w:rPr>
          <w:rFonts w:ascii="Albertus Extra Bold" w:hAnsi="Albertus Extra Bold"/>
          <w:b/>
          <w:vertAlign w:val="superscript"/>
        </w:rPr>
      </w:pPr>
      <w:r w:rsidRPr="00B96BFE">
        <w:tab/>
      </w:r>
      <w:r>
        <w:rPr>
          <w:u w:val="single"/>
        </w:rPr>
        <w:t xml:space="preserve">e.  </w:t>
      </w:r>
      <w:r w:rsidRPr="00B96BFE">
        <w:rPr>
          <w:u w:val="single"/>
        </w:rPr>
        <w:t>As used in this section, “roadside farm stand” means a location owned by a single farmer or producer at which the farmer or producer sells agricultural products only from the farmer’s or producer’s farm directly to consumers.</w:t>
      </w:r>
      <w:r>
        <w:rPr>
          <w:rFonts w:ascii="Albertus Extra Bold" w:hAnsi="Albertus Extra Bold"/>
          <w:b/>
          <w:vertAlign w:val="superscript"/>
        </w:rPr>
        <w:t>1</w:t>
      </w:r>
    </w:p>
    <w:p w14:paraId="1E870C3B" w14:textId="77777777" w:rsidR="00D75055" w:rsidRDefault="00D75055" w:rsidP="00D75055"/>
    <w:p w14:paraId="4C65404D" w14:textId="3A3890C9" w:rsidR="00686AEB" w:rsidRDefault="00D75055" w:rsidP="00686AEB">
      <w:r>
        <w:tab/>
      </w:r>
      <w:r>
        <w:rPr>
          <w:rFonts w:ascii="Albertus Extra Bold" w:hAnsi="Albertus Extra Bold"/>
          <w:b/>
          <w:vertAlign w:val="superscript"/>
        </w:rPr>
        <w:t>1</w:t>
      </w:r>
      <w:r w:rsidRPr="00EE61F7">
        <w:rPr>
          <w:rFonts w:ascii="Albertus Extra Bold" w:hAnsi="Albertus Extra Bold"/>
          <w:b/>
        </w:rPr>
        <w:t>[</w:t>
      </w:r>
      <w:r>
        <w:t>2.</w:t>
      </w:r>
      <w:r w:rsidRPr="000E7BA0">
        <w:t xml:space="preserve">  </w:t>
      </w:r>
      <w:r>
        <w:t>This</w:t>
      </w:r>
      <w:r w:rsidRPr="0001700A">
        <w:rPr>
          <w:rFonts w:ascii="Albertus Extra Bold" w:hAnsi="Albertus Extra Bold"/>
          <w:b/>
        </w:rPr>
        <w:t>]</w:t>
      </w:r>
      <w:r>
        <w:t xml:space="preserve"> </w:t>
      </w:r>
      <w:r w:rsidRPr="0001700A">
        <w:rPr>
          <w:u w:val="single"/>
        </w:rPr>
        <w:t>5.  Sections 1, 2, and 3 of this</w:t>
      </w:r>
      <w:r>
        <w:rPr>
          <w:rFonts w:ascii="Albertus Extra Bold" w:hAnsi="Albertus Extra Bold"/>
          <w:b/>
          <w:vertAlign w:val="superscript"/>
        </w:rPr>
        <w:t>1</w:t>
      </w:r>
      <w:r>
        <w:t xml:space="preserve"> act shall take effect immediately </w:t>
      </w:r>
      <w:r>
        <w:rPr>
          <w:rFonts w:ascii="Albertus Extra Bold" w:hAnsi="Albertus Extra Bold"/>
          <w:b/>
          <w:vertAlign w:val="superscript"/>
        </w:rPr>
        <w:t>1</w:t>
      </w:r>
      <w:r w:rsidRPr="0001700A">
        <w:rPr>
          <w:u w:val="single"/>
        </w:rPr>
        <w:t>, and section 4 of this act shall take effect on the first day of the second month next following enactment</w:t>
      </w:r>
      <w:r>
        <w:rPr>
          <w:rFonts w:ascii="Albertus Extra Bold" w:hAnsi="Albertus Extra Bold"/>
          <w:b/>
          <w:vertAlign w:val="superscript"/>
        </w:rPr>
        <w:t>1</w:t>
      </w:r>
      <w:r>
        <w:t>.</w:t>
      </w:r>
    </w:p>
    <w:sectPr w:rsidR="00686AEB" w:rsidSect="00D75055">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15828" w14:textId="77777777" w:rsidR="006660D5" w:rsidRDefault="006660D5">
      <w:r>
        <w:separator/>
      </w:r>
    </w:p>
  </w:endnote>
  <w:endnote w:type="continuationSeparator" w:id="0">
    <w:p w14:paraId="7DDDF957" w14:textId="77777777" w:rsidR="006660D5" w:rsidRDefault="0066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E3CD5" w14:textId="54F2F11B" w:rsidR="00EE72D4" w:rsidRDefault="00AE0F96" w:rsidP="00AE0F96">
    <w:pPr>
      <w:pStyle w:val="sponUdate"/>
    </w:pPr>
    <w:r>
      <w:t xml:space="preserve">(Sponsorship Updated As Of: </w:t>
    </w:r>
    <w:r w:rsidR="008A2359">
      <w:t>11</w:t>
    </w:r>
    <w:r>
      <w:t>/</w:t>
    </w:r>
    <w:r w:rsidR="008A2359">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BF4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3362D" w14:textId="77777777" w:rsidR="00D75055" w:rsidRPr="00921C91" w:rsidRDefault="00D750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9F23C41" w14:textId="77777777" w:rsidR="00D75055" w:rsidRPr="00921C91" w:rsidRDefault="00D75055">
    <w:pPr>
      <w:pStyle w:val="Footer"/>
      <w:rPr>
        <w:szCs w:val="18"/>
      </w:rPr>
    </w:pPr>
  </w:p>
  <w:p w14:paraId="5CFE76A2" w14:textId="77777777" w:rsidR="00D75055" w:rsidRPr="00921C91" w:rsidRDefault="00D750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E519340" w14:textId="6469E8A5" w:rsidR="00D75055" w:rsidRDefault="00D75055" w:rsidP="00686AEB">
    <w:pPr>
      <w:pStyle w:val="Footer"/>
    </w:pPr>
    <w:r>
      <w:tab/>
      <w:t>Matter enclosed in superscript numerals has been adopted as follows:</w:t>
    </w:r>
  </w:p>
  <w:p w14:paraId="4E0EFA93" w14:textId="7F7E754F" w:rsidR="00D75055" w:rsidRDefault="00D7505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B9D78" w14:textId="77777777" w:rsidR="006660D5" w:rsidRDefault="006660D5">
      <w:r>
        <w:separator/>
      </w:r>
    </w:p>
  </w:footnote>
  <w:footnote w:type="continuationSeparator" w:id="0">
    <w:p w14:paraId="2FAF10A1" w14:textId="77777777" w:rsidR="006660D5" w:rsidRDefault="0066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9BAF3" w14:textId="77777777" w:rsidR="00665CBC" w:rsidRDefault="006D118F">
    <w:pPr>
      <w:pStyle w:val="Header"/>
    </w:pPr>
    <w:r>
      <w:rPr>
        <w:noProof/>
      </w:rPr>
      <w:pict w14:anchorId="12F8CD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B287F" w14:textId="249F98F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B7F62" w14:textId="31F5F481" w:rsidR="00665CBC" w:rsidRDefault="00665CBC" w:rsidP="00686AEB">
    <w:pPr>
      <w:pStyle w:val="Header"/>
      <w:jc w:val="center"/>
      <w:rPr>
        <w:rStyle w:val="PageNumber"/>
      </w:rPr>
    </w:pPr>
  </w:p>
  <w:p w14:paraId="43B1D4BA" w14:textId="7349FD49" w:rsidR="00653C44" w:rsidRDefault="00653C44" w:rsidP="00653C44">
    <w:pPr>
      <w:pStyle w:val="bpuHeadSpon"/>
    </w:pPr>
    <w:r w:rsidRPr="00653C44">
      <w:rPr>
        <w:rStyle w:val="bpuHeadSponChar"/>
      </w:rPr>
      <w:t>A4525</w:t>
    </w:r>
    <w:r>
      <w:t xml:space="preserve"> </w:t>
    </w:r>
    <w:r w:rsidR="00D75055">
      <w:t xml:space="preserve">[1R] </w:t>
    </w:r>
    <w:r>
      <w:t>FREIMAN</w:t>
    </w:r>
    <w:r w:rsidR="00B259F3">
      <w:t xml:space="preserve">, </w:t>
    </w:r>
    <w:r w:rsidR="002A2218">
      <w:t>MAZZEO</w:t>
    </w:r>
  </w:p>
  <w:p w14:paraId="6E2BCCE7" w14:textId="6D3120D2" w:rsidR="00653C44" w:rsidRDefault="00653C44" w:rsidP="00653C44">
    <w:pPr>
      <w:pStyle w:val="bpuHeadSpon"/>
    </w:pPr>
    <w:r>
      <w:fldChar w:fldCharType="begin"/>
    </w:r>
    <w:r>
      <w:instrText xml:space="preserve"> PAGE  \* MERGEFORMAT </w:instrText>
    </w:r>
    <w:r>
      <w:fldChar w:fldCharType="separate"/>
    </w:r>
    <w:r w:rsidR="006D118F">
      <w:rPr>
        <w:noProof/>
      </w:rPr>
      <w:t>4</w:t>
    </w:r>
    <w:r>
      <w:fldChar w:fldCharType="end"/>
    </w:r>
  </w:p>
  <w:p w14:paraId="6FE28938" w14:textId="77777777" w:rsidR="00653C44" w:rsidRDefault="00653C44" w:rsidP="00653C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E3BAC" w14:textId="6FB75DE6" w:rsidR="00665CBC" w:rsidRDefault="00665CBC">
    <w:pPr>
      <w:pStyle w:val="Header"/>
    </w:pPr>
  </w:p>
  <w:p w14:paraId="689A422E" w14:textId="1A50895A" w:rsidR="00653C44" w:rsidRDefault="00653C44" w:rsidP="00653C44">
    <w:pPr>
      <w:pStyle w:val="bpuHeadSpon"/>
    </w:pPr>
    <w:r w:rsidRPr="00653C44">
      <w:rPr>
        <w:rStyle w:val="bpuHeadSponChar"/>
      </w:rPr>
      <w:t>A4525</w:t>
    </w:r>
    <w:r>
      <w:t xml:space="preserve"> </w:t>
    </w:r>
    <w:r w:rsidR="00D75055">
      <w:t xml:space="preserve">[1R] </w:t>
    </w:r>
    <w:r>
      <w:t>FREIMAN</w:t>
    </w:r>
    <w:r w:rsidR="00B259F3">
      <w:t xml:space="preserve">, </w:t>
    </w:r>
    <w:r w:rsidR="002A2218">
      <w:t>MAZZEO</w:t>
    </w:r>
  </w:p>
  <w:p w14:paraId="7414B98A" w14:textId="11E73BFD" w:rsidR="00653C44" w:rsidRDefault="00653C44" w:rsidP="00653C44">
    <w:pPr>
      <w:pStyle w:val="bpuHeadSpon"/>
    </w:pPr>
    <w:r>
      <w:fldChar w:fldCharType="begin"/>
    </w:r>
    <w:r>
      <w:instrText xml:space="preserve"> PAGE  \* MERGEFORMAT </w:instrText>
    </w:r>
    <w:r>
      <w:fldChar w:fldCharType="separate"/>
    </w:r>
    <w:r w:rsidR="006D118F">
      <w:rPr>
        <w:noProof/>
      </w:rPr>
      <w:t>2</w:t>
    </w:r>
    <w:r>
      <w:fldChar w:fldCharType="end"/>
    </w:r>
  </w:p>
  <w:p w14:paraId="04AAF73A" w14:textId="77777777" w:rsidR="00653C44" w:rsidRDefault="00653C44" w:rsidP="00653C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0D5"/>
    <w:rsid w:val="000051BD"/>
    <w:rsid w:val="000160A5"/>
    <w:rsid w:val="0002335B"/>
    <w:rsid w:val="0003549A"/>
    <w:rsid w:val="000367AE"/>
    <w:rsid w:val="00043B22"/>
    <w:rsid w:val="00054975"/>
    <w:rsid w:val="00057D20"/>
    <w:rsid w:val="0006197C"/>
    <w:rsid w:val="0006281F"/>
    <w:rsid w:val="000628C9"/>
    <w:rsid w:val="0008141C"/>
    <w:rsid w:val="00094A55"/>
    <w:rsid w:val="000A44A7"/>
    <w:rsid w:val="000B1054"/>
    <w:rsid w:val="000B3411"/>
    <w:rsid w:val="000C054C"/>
    <w:rsid w:val="000C12C2"/>
    <w:rsid w:val="000C37CF"/>
    <w:rsid w:val="000D11AF"/>
    <w:rsid w:val="000D6255"/>
    <w:rsid w:val="000D6262"/>
    <w:rsid w:val="000D7B4A"/>
    <w:rsid w:val="000E4006"/>
    <w:rsid w:val="000F3DA2"/>
    <w:rsid w:val="000F5FDE"/>
    <w:rsid w:val="000F7466"/>
    <w:rsid w:val="00110BFB"/>
    <w:rsid w:val="001128C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3E7"/>
    <w:rsid w:val="001D25F3"/>
    <w:rsid w:val="001E15F1"/>
    <w:rsid w:val="001E16FA"/>
    <w:rsid w:val="001E6213"/>
    <w:rsid w:val="001F14C7"/>
    <w:rsid w:val="001F7405"/>
    <w:rsid w:val="00205533"/>
    <w:rsid w:val="00212B8D"/>
    <w:rsid w:val="00222983"/>
    <w:rsid w:val="002265B4"/>
    <w:rsid w:val="002370D0"/>
    <w:rsid w:val="00255958"/>
    <w:rsid w:val="00257FA2"/>
    <w:rsid w:val="0026574A"/>
    <w:rsid w:val="00265A49"/>
    <w:rsid w:val="002660BB"/>
    <w:rsid w:val="002720E8"/>
    <w:rsid w:val="00275293"/>
    <w:rsid w:val="002776B0"/>
    <w:rsid w:val="00286C7E"/>
    <w:rsid w:val="002A1029"/>
    <w:rsid w:val="002A2218"/>
    <w:rsid w:val="002A3A1A"/>
    <w:rsid w:val="002A4692"/>
    <w:rsid w:val="002A51BA"/>
    <w:rsid w:val="002B2E26"/>
    <w:rsid w:val="002B3FE6"/>
    <w:rsid w:val="002C2D81"/>
    <w:rsid w:val="002C461E"/>
    <w:rsid w:val="002C6CEC"/>
    <w:rsid w:val="002D72E7"/>
    <w:rsid w:val="002E09CE"/>
    <w:rsid w:val="002E69D1"/>
    <w:rsid w:val="002F3BA6"/>
    <w:rsid w:val="002F3E77"/>
    <w:rsid w:val="003042C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AA1"/>
    <w:rsid w:val="003702CA"/>
    <w:rsid w:val="00370617"/>
    <w:rsid w:val="00382F1F"/>
    <w:rsid w:val="003866CB"/>
    <w:rsid w:val="00391DA4"/>
    <w:rsid w:val="003A3C64"/>
    <w:rsid w:val="003A3F83"/>
    <w:rsid w:val="003B02E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77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26F"/>
    <w:rsid w:val="004A6940"/>
    <w:rsid w:val="004A77A4"/>
    <w:rsid w:val="004C742C"/>
    <w:rsid w:val="004E1F3E"/>
    <w:rsid w:val="004F21BD"/>
    <w:rsid w:val="004F4F1D"/>
    <w:rsid w:val="004F74DD"/>
    <w:rsid w:val="00501317"/>
    <w:rsid w:val="005048A4"/>
    <w:rsid w:val="0050495C"/>
    <w:rsid w:val="00505DC9"/>
    <w:rsid w:val="00506787"/>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C44"/>
    <w:rsid w:val="00665CBC"/>
    <w:rsid w:val="006660D5"/>
    <w:rsid w:val="00667A5C"/>
    <w:rsid w:val="00677316"/>
    <w:rsid w:val="00686AEB"/>
    <w:rsid w:val="006B7897"/>
    <w:rsid w:val="006B7FA7"/>
    <w:rsid w:val="006C086A"/>
    <w:rsid w:val="006C21C1"/>
    <w:rsid w:val="006C7327"/>
    <w:rsid w:val="006D00E5"/>
    <w:rsid w:val="006D118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EC7"/>
    <w:rsid w:val="007F485D"/>
    <w:rsid w:val="007F6050"/>
    <w:rsid w:val="00813627"/>
    <w:rsid w:val="00825A5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51"/>
    <w:rsid w:val="0089400E"/>
    <w:rsid w:val="008A2359"/>
    <w:rsid w:val="008A31C5"/>
    <w:rsid w:val="008A4F9A"/>
    <w:rsid w:val="008B2850"/>
    <w:rsid w:val="008C79B3"/>
    <w:rsid w:val="008D77BD"/>
    <w:rsid w:val="008E3F9B"/>
    <w:rsid w:val="008E454C"/>
    <w:rsid w:val="008F1E5A"/>
    <w:rsid w:val="00901BDA"/>
    <w:rsid w:val="009121D8"/>
    <w:rsid w:val="00916F7A"/>
    <w:rsid w:val="00917FE3"/>
    <w:rsid w:val="009318C7"/>
    <w:rsid w:val="00931C09"/>
    <w:rsid w:val="009348C2"/>
    <w:rsid w:val="00941AF8"/>
    <w:rsid w:val="009440D0"/>
    <w:rsid w:val="009523A3"/>
    <w:rsid w:val="00960958"/>
    <w:rsid w:val="00963A46"/>
    <w:rsid w:val="009669A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A63"/>
    <w:rsid w:val="00A222C2"/>
    <w:rsid w:val="00A305D6"/>
    <w:rsid w:val="00A342C4"/>
    <w:rsid w:val="00A50F6B"/>
    <w:rsid w:val="00A52237"/>
    <w:rsid w:val="00A551D6"/>
    <w:rsid w:val="00A6251B"/>
    <w:rsid w:val="00A6754E"/>
    <w:rsid w:val="00A70F58"/>
    <w:rsid w:val="00A71CE1"/>
    <w:rsid w:val="00A72554"/>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F96"/>
    <w:rsid w:val="00AE1096"/>
    <w:rsid w:val="00AE1871"/>
    <w:rsid w:val="00AF1A8C"/>
    <w:rsid w:val="00B0116D"/>
    <w:rsid w:val="00B01173"/>
    <w:rsid w:val="00B02F35"/>
    <w:rsid w:val="00B0534F"/>
    <w:rsid w:val="00B05A3C"/>
    <w:rsid w:val="00B07100"/>
    <w:rsid w:val="00B1138C"/>
    <w:rsid w:val="00B2574A"/>
    <w:rsid w:val="00B259F3"/>
    <w:rsid w:val="00B35D8A"/>
    <w:rsid w:val="00B45B34"/>
    <w:rsid w:val="00B57047"/>
    <w:rsid w:val="00B61D86"/>
    <w:rsid w:val="00B6342D"/>
    <w:rsid w:val="00B66640"/>
    <w:rsid w:val="00B726BD"/>
    <w:rsid w:val="00B732BC"/>
    <w:rsid w:val="00B90E33"/>
    <w:rsid w:val="00B9676B"/>
    <w:rsid w:val="00BA2EA5"/>
    <w:rsid w:val="00BA364B"/>
    <w:rsid w:val="00BB1190"/>
    <w:rsid w:val="00BB31D0"/>
    <w:rsid w:val="00BB3A11"/>
    <w:rsid w:val="00BB4DDB"/>
    <w:rsid w:val="00BB5D79"/>
    <w:rsid w:val="00BB5F02"/>
    <w:rsid w:val="00BC6786"/>
    <w:rsid w:val="00BC7892"/>
    <w:rsid w:val="00BE24D6"/>
    <w:rsid w:val="00BE7EFA"/>
    <w:rsid w:val="00BF06AD"/>
    <w:rsid w:val="00BF2C67"/>
    <w:rsid w:val="00BF2DA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55C"/>
    <w:rsid w:val="00CA4725"/>
    <w:rsid w:val="00CB6246"/>
    <w:rsid w:val="00CB6400"/>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5F"/>
    <w:rsid w:val="00D268AC"/>
    <w:rsid w:val="00D27FF3"/>
    <w:rsid w:val="00D343D0"/>
    <w:rsid w:val="00D3664D"/>
    <w:rsid w:val="00D43D11"/>
    <w:rsid w:val="00D500E9"/>
    <w:rsid w:val="00D507BC"/>
    <w:rsid w:val="00D6090A"/>
    <w:rsid w:val="00D62FA3"/>
    <w:rsid w:val="00D63B6F"/>
    <w:rsid w:val="00D64A90"/>
    <w:rsid w:val="00D67588"/>
    <w:rsid w:val="00D7071D"/>
    <w:rsid w:val="00D75055"/>
    <w:rsid w:val="00D76363"/>
    <w:rsid w:val="00D82831"/>
    <w:rsid w:val="00D9410B"/>
    <w:rsid w:val="00D9695B"/>
    <w:rsid w:val="00DA2417"/>
    <w:rsid w:val="00DA5585"/>
    <w:rsid w:val="00DB02AC"/>
    <w:rsid w:val="00DB6867"/>
    <w:rsid w:val="00DB6AA2"/>
    <w:rsid w:val="00DD24A2"/>
    <w:rsid w:val="00DE10D1"/>
    <w:rsid w:val="00DE2514"/>
    <w:rsid w:val="00DE6851"/>
    <w:rsid w:val="00DF03EE"/>
    <w:rsid w:val="00E01B71"/>
    <w:rsid w:val="00E05CC9"/>
    <w:rsid w:val="00E15573"/>
    <w:rsid w:val="00E25A5B"/>
    <w:rsid w:val="00E30D87"/>
    <w:rsid w:val="00E33D9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D14"/>
    <w:rsid w:val="00EC3401"/>
    <w:rsid w:val="00EC5281"/>
    <w:rsid w:val="00EC791D"/>
    <w:rsid w:val="00EC7CA6"/>
    <w:rsid w:val="00ED3C5D"/>
    <w:rsid w:val="00ED4553"/>
    <w:rsid w:val="00EE72D4"/>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865"/>
    <w:rsid w:val="00FD2F97"/>
    <w:rsid w:val="00FE1C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437780"/>
  <w15:docId w15:val="{D640B320-701B-40E7-9CD6-C69B7F6E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CA25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255C"/>
    <w:rPr>
      <w:rFonts w:ascii="Segoe UI" w:hAnsi="Segoe UI" w:cs="Segoe UI"/>
      <w:spacing w:val="4"/>
      <w:sz w:val="18"/>
      <w:szCs w:val="18"/>
    </w:rPr>
  </w:style>
  <w:style w:type="character" w:styleId="CommentReference">
    <w:name w:val="annotation reference"/>
    <w:basedOn w:val="DefaultParagraphFont"/>
    <w:semiHidden/>
    <w:unhideWhenUsed/>
    <w:rsid w:val="0089400E"/>
    <w:rPr>
      <w:sz w:val="16"/>
      <w:szCs w:val="16"/>
    </w:rPr>
  </w:style>
  <w:style w:type="paragraph" w:styleId="CommentText">
    <w:name w:val="annotation text"/>
    <w:basedOn w:val="Normal"/>
    <w:link w:val="CommentTextChar"/>
    <w:semiHidden/>
    <w:unhideWhenUsed/>
    <w:rsid w:val="0089400E"/>
    <w:pPr>
      <w:spacing w:line="240" w:lineRule="auto"/>
    </w:pPr>
    <w:rPr>
      <w:sz w:val="20"/>
      <w:szCs w:val="20"/>
    </w:rPr>
  </w:style>
  <w:style w:type="character" w:customStyle="1" w:styleId="CommentTextChar">
    <w:name w:val="Comment Text Char"/>
    <w:basedOn w:val="DefaultParagraphFont"/>
    <w:link w:val="CommentText"/>
    <w:semiHidden/>
    <w:rsid w:val="0089400E"/>
    <w:rPr>
      <w:spacing w:val="4"/>
    </w:rPr>
  </w:style>
  <w:style w:type="paragraph" w:styleId="CommentSubject">
    <w:name w:val="annotation subject"/>
    <w:basedOn w:val="CommentText"/>
    <w:next w:val="CommentText"/>
    <w:link w:val="CommentSubjectChar"/>
    <w:semiHidden/>
    <w:unhideWhenUsed/>
    <w:rsid w:val="0089400E"/>
    <w:rPr>
      <w:b/>
      <w:bCs/>
    </w:rPr>
  </w:style>
  <w:style w:type="character" w:customStyle="1" w:styleId="CommentSubjectChar">
    <w:name w:val="Comment Subject Char"/>
    <w:basedOn w:val="CommentTextChar"/>
    <w:link w:val="CommentSubject"/>
    <w:semiHidden/>
    <w:rsid w:val="0089400E"/>
    <w:rPr>
      <w:b/>
      <w:bCs/>
      <w:spacing w:val="4"/>
    </w:rPr>
  </w:style>
  <w:style w:type="character" w:styleId="LineNumber">
    <w:name w:val="line number"/>
    <w:basedOn w:val="DefaultParagraphFont"/>
    <w:semiHidden/>
    <w:unhideWhenUsed/>
    <w:rsid w:val="00653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1269</Words>
  <Characters>6827</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A4525 1R</vt:lpstr>
    </vt:vector>
  </TitlesOfParts>
  <Manager>R229</Manager>
  <Company>NJ Office of Legislative Services</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A4525 1R</dc:title>
  <dc:subject/>
  <dc:creator>Assemblyman  FREIMAN and VERRELLI</dc:creator>
  <cp:keywords>A4525|4|LG |115|266|252|!||</cp:keywords>
  <dc:description>INTRODUCED AUGUST 13, 2020_x000d_
AMENDED SEPTEMBER 18, 2020</dc:description>
  <cp:lastModifiedBy>Brabson, Dawn</cp:lastModifiedBy>
  <cp:revision>2</cp:revision>
  <cp:lastPrinted>2021-03-08T20:24:00Z</cp:lastPrinted>
  <dcterms:created xsi:type="dcterms:W3CDTF">2021-03-08T20:25:00Z</dcterms:created>
  <dcterms:modified xsi:type="dcterms:W3CDTF">2021-03-08T20:25:00Z</dcterms:modified>
  <cp:category>Sec. 1-3: T&amp;E; sec.4: C.33:1-98 to 2020/75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