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ED6" w:rsidRDefault="00940ED6" w:rsidP="00940ED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4530 </w:t>
      </w:r>
    </w:p>
    <w:p w:rsidR="00940ED6" w:rsidRPr="009D38FF" w:rsidRDefault="00940ED6" w:rsidP="00940ED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5887699" r:id="rId7"/>
        </w:object>
      </w:r>
    </w:p>
    <w:p w:rsidR="00940ED6" w:rsidRDefault="00940ED6" w:rsidP="00940ED6">
      <w:pPr>
        <w:pStyle w:val="bpuState"/>
      </w:pPr>
      <w:r>
        <w:t>STATE OF NEW JERSEY</w:t>
      </w:r>
    </w:p>
    <w:p w:rsidR="00940ED6" w:rsidRDefault="00940ED6" w:rsidP="00940ED6">
      <w:pPr>
        <w:pStyle w:val="bpuLegislature"/>
      </w:pPr>
      <w:r>
        <w:t>219th LEGISLATURE</w:t>
      </w:r>
    </w:p>
    <w:p w:rsidR="00940ED6" w:rsidRDefault="00940ED6" w:rsidP="00940ED6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5887700" r:id="rId8"/>
        </w:object>
      </w:r>
      <w:r>
        <w:t xml:space="preserve">  </w:t>
      </w:r>
    </w:p>
    <w:p w:rsidR="00940ED6" w:rsidRDefault="00940ED6" w:rsidP="00940ED6">
      <w:pPr>
        <w:pStyle w:val="bpuIntro"/>
      </w:pPr>
      <w:r>
        <w:t>INTRODUCED AUGUST 13, 2020</w:t>
      </w:r>
    </w:p>
    <w:p w:rsidR="00940ED6" w:rsidRDefault="00940ED6" w:rsidP="00940ED6">
      <w:pPr>
        <w:pStyle w:val="bpuIntro"/>
      </w:pPr>
    </w:p>
    <w:p w:rsidR="00940ED6" w:rsidRDefault="00940ED6" w:rsidP="00940ED6">
      <w:pPr>
        <w:pStyle w:val="bpuIntro"/>
        <w:sectPr w:rsidR="00940ED6" w:rsidSect="00674CEC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940ED6" w:rsidRDefault="00940ED6" w:rsidP="00940ED6">
      <w:pPr>
        <w:pStyle w:val="bpuIntro"/>
      </w:pPr>
    </w:p>
    <w:p w:rsidR="00940ED6" w:rsidRDefault="00940ED6" w:rsidP="00940ED6">
      <w:pPr>
        <w:pStyle w:val="bpuSponsor"/>
      </w:pPr>
      <w:r>
        <w:t>Sponsored by:</w:t>
      </w:r>
    </w:p>
    <w:p w:rsidR="00940ED6" w:rsidRDefault="00940ED6" w:rsidP="00940ED6">
      <w:pPr>
        <w:pStyle w:val="bpuSponsor"/>
      </w:pPr>
      <w:r>
        <w:t>Assemblywoman  SHANIQUE SPEIGHT</w:t>
      </w:r>
    </w:p>
    <w:p w:rsidR="00940ED6" w:rsidRDefault="00940ED6" w:rsidP="00940ED6">
      <w:pPr>
        <w:pStyle w:val="bpuSponsor"/>
      </w:pPr>
      <w:r>
        <w:t>District 29 (Essex)</w:t>
      </w:r>
    </w:p>
    <w:p w:rsidR="00940ED6" w:rsidRDefault="00C2463C" w:rsidP="00C2463C">
      <w:pPr>
        <w:pStyle w:val="bpuSponsor"/>
      </w:pPr>
      <w:r>
        <w:t>Assemblywoman  VALERIE VAINIERI HUTTLE</w:t>
      </w:r>
    </w:p>
    <w:p w:rsidR="00C2463C" w:rsidRDefault="00C2463C" w:rsidP="00C2463C">
      <w:pPr>
        <w:pStyle w:val="bpuSponsor"/>
      </w:pPr>
      <w:r>
        <w:t>District 37 (Bergen)</w:t>
      </w:r>
    </w:p>
    <w:p w:rsidR="00C2463C" w:rsidRDefault="002B380A" w:rsidP="002B380A">
      <w:pPr>
        <w:pStyle w:val="bpuSponsor"/>
      </w:pPr>
      <w:r>
        <w:t>Assemblyman  JOHN ARMATO</w:t>
      </w:r>
    </w:p>
    <w:p w:rsidR="002B380A" w:rsidRDefault="002B380A" w:rsidP="002B380A">
      <w:pPr>
        <w:pStyle w:val="bpuSponsor"/>
      </w:pPr>
      <w:r>
        <w:t>District 2 (Atlantic)</w:t>
      </w:r>
    </w:p>
    <w:p w:rsidR="002B380A" w:rsidRPr="002B380A" w:rsidRDefault="002B380A" w:rsidP="002B380A">
      <w:pPr>
        <w:pStyle w:val="bpuSponsor"/>
      </w:pPr>
    </w:p>
    <w:p w:rsidR="00084B4A" w:rsidRDefault="00674CEC" w:rsidP="00674CEC">
      <w:pPr>
        <w:pStyle w:val="bpuSponsor"/>
      </w:pPr>
      <w:r>
        <w:t>Co-Sponsored by:</w:t>
      </w:r>
    </w:p>
    <w:p w:rsidR="00674CEC" w:rsidRPr="00674CEC" w:rsidRDefault="00674CEC" w:rsidP="00674CEC">
      <w:pPr>
        <w:pStyle w:val="bpuSponsor"/>
      </w:pPr>
      <w:r w:rsidRPr="00674CEC">
        <w:t xml:space="preserve">Assemblywomen </w:t>
      </w:r>
      <w:proofErr w:type="spellStart"/>
      <w:r w:rsidRPr="00674CEC">
        <w:t>Jasey</w:t>
      </w:r>
      <w:proofErr w:type="spellEnd"/>
      <w:r w:rsidRPr="00674CEC">
        <w:t xml:space="preserve">, Timberlake, </w:t>
      </w:r>
      <w:proofErr w:type="spellStart"/>
      <w:r w:rsidRPr="00674CEC">
        <w:t>Chaparro</w:t>
      </w:r>
      <w:proofErr w:type="spellEnd"/>
      <w:r w:rsidRPr="00674CEC">
        <w:t>, Assemblyman Stanley, Assemblywoman Swain and Assemblyman Tully</w:t>
      </w:r>
    </w:p>
    <w:p w:rsidR="00084B4A" w:rsidRDefault="00084B4A" w:rsidP="00084B4A"/>
    <w:p w:rsidR="00674CEC" w:rsidRPr="00084B4A" w:rsidRDefault="00674CEC" w:rsidP="00084B4A"/>
    <w:p w:rsidR="00940ED6" w:rsidRDefault="00940ED6" w:rsidP="00940ED6">
      <w:pPr>
        <w:pStyle w:val="bpuSponsor"/>
      </w:pPr>
    </w:p>
    <w:p w:rsidR="00940ED6" w:rsidRDefault="00940ED6" w:rsidP="00940ED6">
      <w:pPr>
        <w:pStyle w:val="bpuSponsor"/>
      </w:pPr>
    </w:p>
    <w:p w:rsidR="00940ED6" w:rsidRDefault="00940ED6" w:rsidP="00940ED6">
      <w:pPr>
        <w:pStyle w:val="bpuSponsor"/>
      </w:pPr>
      <w:r>
        <w:t>SYNOPSIS</w:t>
      </w:r>
    </w:p>
    <w:p w:rsidR="00940ED6" w:rsidRDefault="00940ED6" w:rsidP="00940ED6">
      <w:pPr>
        <w:pStyle w:val="bpuNormText"/>
      </w:pPr>
      <w:r>
        <w:tab/>
        <w:t xml:space="preserve">Provides that New Jersey residents have access to one cost-free postpartum home visit. </w:t>
      </w:r>
    </w:p>
    <w:p w:rsidR="00940ED6" w:rsidRDefault="00940ED6" w:rsidP="00940ED6">
      <w:pPr>
        <w:pStyle w:val="bpuNormText"/>
      </w:pPr>
    </w:p>
    <w:p w:rsidR="00940ED6" w:rsidRDefault="00940ED6" w:rsidP="00940ED6">
      <w:pPr>
        <w:pStyle w:val="bpuSponsor"/>
      </w:pPr>
      <w:r>
        <w:t xml:space="preserve">CURRENT VERSION OF TEXT </w:t>
      </w:r>
    </w:p>
    <w:p w:rsidR="00940ED6" w:rsidRDefault="00940ED6" w:rsidP="00940ED6">
      <w:pPr>
        <w:pStyle w:val="bpuNormText"/>
      </w:pPr>
      <w:r>
        <w:tab/>
        <w:t>As introduced.</w:t>
      </w:r>
    </w:p>
    <w:p w:rsidR="00940ED6" w:rsidRDefault="00940ED6" w:rsidP="00940ED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40ED6" w:rsidRDefault="00940ED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40ED6" w:rsidSect="00940ED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B61848" w:rsidRPr="00677316" w:rsidRDefault="00B61848" w:rsidP="00B61848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sz w:val="23"/>
          <w:szCs w:val="23"/>
        </w:rPr>
        <w:t xml:space="preserve">concerning postpartum home visits and supplementing </w:t>
      </w:r>
      <w:r>
        <w:t>Title 26 of the Revised Statutes.</w:t>
      </w:r>
    </w:p>
    <w:p w:rsidR="00B61848" w:rsidRPr="00D71D68" w:rsidRDefault="00B61848" w:rsidP="00B61848"/>
    <w:p w:rsidR="00B61848" w:rsidRPr="00AA7880" w:rsidRDefault="00B61848" w:rsidP="00B61848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B61848" w:rsidRDefault="00B61848" w:rsidP="00B61848"/>
    <w:p w:rsidR="00B61848" w:rsidRPr="00A472D4" w:rsidRDefault="00B61848" w:rsidP="00B61848">
      <w:r w:rsidRPr="00A472D4">
        <w:tab/>
        <w:t>1.</w:t>
      </w:r>
      <w:r w:rsidRPr="00A472D4">
        <w:tab/>
        <w:t>The Legislature finds and declares:</w:t>
      </w:r>
    </w:p>
    <w:p w:rsidR="00B61848" w:rsidRPr="00A472D4" w:rsidRDefault="00B61848" w:rsidP="00B61848">
      <w:pPr>
        <w:shd w:val="clear" w:color="auto" w:fill="FFFFFF"/>
      </w:pPr>
      <w:r w:rsidRPr="00A472D4">
        <w:rPr>
          <w:lang w:val="en"/>
        </w:rPr>
        <w:tab/>
        <w:t>a.</w:t>
      </w:r>
      <w:r w:rsidRPr="00A472D4">
        <w:rPr>
          <w:lang w:val="en"/>
        </w:rPr>
        <w:tab/>
      </w:r>
      <w:r w:rsidRPr="00A472D4">
        <w:t>The weeks following birth are a critical period for a woman and her infant, setting the stage for long-term health and well-being;</w:t>
      </w:r>
    </w:p>
    <w:p w:rsidR="00B61848" w:rsidRPr="00A472D4" w:rsidRDefault="00B61848" w:rsidP="00B61848">
      <w:pPr>
        <w:shd w:val="clear" w:color="auto" w:fill="FFFFFF"/>
      </w:pPr>
      <w:r w:rsidRPr="00A472D4">
        <w:tab/>
        <w:t>b.</w:t>
      </w:r>
      <w:r w:rsidRPr="00A472D4">
        <w:tab/>
        <w:t>During this period, a woman is adapting to multiple physical, social, and psychological changes, while simultaneously recovering from childbirth, adjusting to changing hormones, and learning to feed and care for her newborn;</w:t>
      </w:r>
    </w:p>
    <w:p w:rsidR="00B61848" w:rsidRPr="00A472D4" w:rsidRDefault="00B61848" w:rsidP="00B61848">
      <w:pPr>
        <w:shd w:val="clear" w:color="auto" w:fill="FFFFFF"/>
      </w:pPr>
      <w:r w:rsidRPr="00A472D4">
        <w:tab/>
        <w:t>c.</w:t>
      </w:r>
      <w:r w:rsidRPr="00A472D4">
        <w:tab/>
      </w:r>
      <w:r w:rsidRPr="00A472D4">
        <w:rPr>
          <w:lang w:val="en"/>
        </w:rPr>
        <w:t xml:space="preserve">Like prenatal care, the postpartum health care visit that typically occurs six weeks after childbirth is considered important to a new mother's health; however, </w:t>
      </w:r>
      <w:r w:rsidRPr="00A472D4">
        <w:t xml:space="preserve">for many women, the </w:t>
      </w:r>
      <w:r>
        <w:t>six</w:t>
      </w:r>
      <w:r w:rsidRPr="00A472D4">
        <w:t xml:space="preserve">-week postpartum visit punctuates a period devoid of formal or informal maternal support;  </w:t>
      </w:r>
    </w:p>
    <w:p w:rsidR="00B61848" w:rsidRPr="00A472D4" w:rsidRDefault="00B61848" w:rsidP="00B61848">
      <w:pPr>
        <w:shd w:val="clear" w:color="auto" w:fill="FFFFFF"/>
      </w:pPr>
      <w:r w:rsidRPr="00A472D4">
        <w:tab/>
        <w:t>d.</w:t>
      </w:r>
      <w:r w:rsidRPr="00A472D4">
        <w:tab/>
        <w:t xml:space="preserve">Additionally, according to the American College of </w:t>
      </w:r>
      <w:r>
        <w:t>Obstetricians</w:t>
      </w:r>
      <w:r w:rsidRPr="00A472D4">
        <w:t xml:space="preserve"> and Gynecologists, as many as 40 percent of women do not attend a postpartum visit in the United States; </w:t>
      </w:r>
    </w:p>
    <w:p w:rsidR="00B61848" w:rsidRPr="00A472D4" w:rsidRDefault="00B61848" w:rsidP="00B61848">
      <w:pPr>
        <w:shd w:val="clear" w:color="auto" w:fill="FFFFFF"/>
      </w:pPr>
      <w:r w:rsidRPr="00A472D4">
        <w:tab/>
        <w:t>e.</w:t>
      </w:r>
      <w:r w:rsidRPr="00A472D4">
        <w:tab/>
        <w:t>During the time immediately following delivery, health care providers are uniquely qualified to enable a woman to access the clinical and social resources she needs to successfully navigate the transition from pregnancy to parenthood;</w:t>
      </w:r>
    </w:p>
    <w:p w:rsidR="00B61848" w:rsidRPr="00A472D4" w:rsidRDefault="00B61848" w:rsidP="00B61848">
      <w:pPr>
        <w:shd w:val="clear" w:color="auto" w:fill="FFFFFF"/>
      </w:pPr>
      <w:r w:rsidRPr="00A472D4">
        <w:rPr>
          <w:spacing w:val="0"/>
        </w:rPr>
        <w:tab/>
        <w:t>f.</w:t>
      </w:r>
      <w:r w:rsidRPr="00A472D4">
        <w:rPr>
          <w:spacing w:val="0"/>
        </w:rPr>
        <w:tab/>
      </w:r>
      <w:r w:rsidRPr="00A472D4">
        <w:t xml:space="preserve">Studies regarding the </w:t>
      </w:r>
      <w:r w:rsidRPr="00A472D4">
        <w:rPr>
          <w:spacing w:val="0"/>
        </w:rPr>
        <w:t xml:space="preserve">Durham Connects program, which provides postpartum home visits by trained registered nurses to all families in </w:t>
      </w:r>
      <w:r>
        <w:rPr>
          <w:spacing w:val="0"/>
        </w:rPr>
        <w:t>Durham C</w:t>
      </w:r>
      <w:r w:rsidRPr="00A472D4">
        <w:rPr>
          <w:spacing w:val="0"/>
        </w:rPr>
        <w:t>ounty</w:t>
      </w:r>
      <w:r>
        <w:rPr>
          <w:spacing w:val="0"/>
        </w:rPr>
        <w:t>, North Carolina that have</w:t>
      </w:r>
      <w:r w:rsidRPr="00A472D4">
        <w:rPr>
          <w:spacing w:val="0"/>
        </w:rPr>
        <w:t xml:space="preserve"> newborns between the ages of two to 12 weeks old,</w:t>
      </w:r>
      <w:r w:rsidRPr="00A472D4">
        <w:t xml:space="preserve"> have found that participating families</w:t>
      </w:r>
      <w:r>
        <w:t>:</w:t>
      </w:r>
      <w:r w:rsidRPr="00A472D4">
        <w:t xml:space="preserve"> experience reduced rates of clinical maternal anxiety; have safer and more child-friendly home environments; utilize higher quality child care; have better community connections; exhibit safer and more responsible parenting behaviors; have higher levels of father involvement; and experience a significantly reduced rate of infant emergency medical care;</w:t>
      </w:r>
    </w:p>
    <w:p w:rsidR="00B61848" w:rsidRPr="00A472D4" w:rsidRDefault="00B61848" w:rsidP="00B61848">
      <w:pPr>
        <w:shd w:val="clear" w:color="auto" w:fill="FFFFFF"/>
      </w:pPr>
      <w:r w:rsidRPr="00A472D4">
        <w:tab/>
        <w:t>g.</w:t>
      </w:r>
      <w:r w:rsidRPr="00A472D4">
        <w:tab/>
        <w:t xml:space="preserve">Research </w:t>
      </w:r>
      <w:r>
        <w:t>also indicates</w:t>
      </w:r>
      <w:r w:rsidRPr="00A472D4">
        <w:t xml:space="preserve"> that postpartum education and care </w:t>
      </w:r>
      <w:r>
        <w:t>lead</w:t>
      </w:r>
      <w:r w:rsidRPr="00A472D4">
        <w:t xml:space="preserve"> to lower rates of </w:t>
      </w:r>
      <w:r w:rsidRPr="00A472D4">
        <w:rPr>
          <w:lang w:val="en"/>
        </w:rPr>
        <w:t>maternal morbidity and mortality</w:t>
      </w:r>
      <w:r w:rsidRPr="00A472D4">
        <w:t xml:space="preserve">, as many of the </w:t>
      </w:r>
      <w:r w:rsidRPr="00A472D4">
        <w:rPr>
          <w:lang w:val="en"/>
        </w:rPr>
        <w:t>risk factors for post-delivery complications</w:t>
      </w:r>
      <w:r>
        <w:rPr>
          <w:lang w:val="en"/>
        </w:rPr>
        <w:t>, such as hemorrhaging or a pulmonary embolism,</w:t>
      </w:r>
      <w:r w:rsidRPr="00A472D4">
        <w:rPr>
          <w:lang w:val="en"/>
        </w:rPr>
        <w:t xml:space="preserve"> may not be </w:t>
      </w:r>
      <w:r>
        <w:rPr>
          <w:lang w:val="en"/>
        </w:rPr>
        <w:t>identifiable</w:t>
      </w:r>
      <w:r w:rsidRPr="00A472D4">
        <w:rPr>
          <w:lang w:val="en"/>
        </w:rPr>
        <w:t xml:space="preserve"> before a woman’s discharge after birth;</w:t>
      </w:r>
    </w:p>
    <w:p w:rsidR="00B61848" w:rsidRPr="00A472D4" w:rsidRDefault="00B61848" w:rsidP="00B61848">
      <w:pPr>
        <w:shd w:val="clear" w:color="auto" w:fill="FFFFFF"/>
      </w:pPr>
      <w:r w:rsidRPr="00A472D4">
        <w:tab/>
        <w:t>h.</w:t>
      </w:r>
      <w:r w:rsidRPr="00A472D4">
        <w:tab/>
        <w:t xml:space="preserve">Such data demonstrate the wide ranging benefits to women, children, and families when a mother and infant receive support from the medical community within days </w:t>
      </w:r>
      <w:r>
        <w:t xml:space="preserve">after </w:t>
      </w:r>
      <w:r w:rsidRPr="00A472D4">
        <w:t xml:space="preserve">delivering a child; and  </w:t>
      </w:r>
    </w:p>
    <w:p w:rsidR="00B61848" w:rsidRPr="00B7691F" w:rsidRDefault="00B61848" w:rsidP="00B61848">
      <w:pPr>
        <w:shd w:val="clear" w:color="auto" w:fill="FFFFFF"/>
        <w:rPr>
          <w:lang w:val="en"/>
        </w:rPr>
      </w:pPr>
      <w:r w:rsidRPr="00A472D4">
        <w:rPr>
          <w:spacing w:val="0"/>
          <w:lang w:val="en"/>
        </w:rPr>
        <w:tab/>
      </w:r>
      <w:proofErr w:type="spellStart"/>
      <w:r w:rsidRPr="00A472D4">
        <w:rPr>
          <w:spacing w:val="0"/>
          <w:lang w:val="en"/>
        </w:rPr>
        <w:t>i</w:t>
      </w:r>
      <w:proofErr w:type="spellEnd"/>
      <w:r w:rsidRPr="00A472D4">
        <w:rPr>
          <w:spacing w:val="0"/>
          <w:lang w:val="en"/>
        </w:rPr>
        <w:t>.</w:t>
      </w:r>
      <w:r w:rsidRPr="00A472D4">
        <w:rPr>
          <w:spacing w:val="0"/>
          <w:lang w:val="en"/>
        </w:rPr>
        <w:tab/>
        <w:t xml:space="preserve">It is, therefore, in the public interest for the Legislature to remove barriers regarding access to postpartum care and to establish the infrastructure </w:t>
      </w:r>
      <w:r>
        <w:rPr>
          <w:spacing w:val="0"/>
          <w:lang w:val="en"/>
        </w:rPr>
        <w:t>for</w:t>
      </w:r>
      <w:r w:rsidRPr="00A472D4">
        <w:rPr>
          <w:spacing w:val="0"/>
          <w:lang w:val="en"/>
        </w:rPr>
        <w:t xml:space="preserve"> New Jersey </w:t>
      </w:r>
      <w:r>
        <w:rPr>
          <w:spacing w:val="0"/>
          <w:lang w:val="en"/>
        </w:rPr>
        <w:t xml:space="preserve">mothers </w:t>
      </w:r>
      <w:r w:rsidRPr="00A472D4">
        <w:rPr>
          <w:spacing w:val="0"/>
          <w:lang w:val="en"/>
        </w:rPr>
        <w:t>to receive one cost-free postpartum home visit in which a member of the medical community provides the necessary physical, social, and emotional support critical to recovery following childbirth</w:t>
      </w:r>
      <w:r w:rsidRPr="00D66E7C">
        <w:rPr>
          <w:spacing w:val="0"/>
          <w:lang w:val="en"/>
        </w:rPr>
        <w:t>.</w:t>
      </w:r>
    </w:p>
    <w:p w:rsidR="00B61848" w:rsidRPr="00D71D68" w:rsidRDefault="00B61848" w:rsidP="00B61848"/>
    <w:p w:rsidR="00B61848" w:rsidRPr="00744E69" w:rsidRDefault="00B61848" w:rsidP="00B61848">
      <w:r>
        <w:tab/>
        <w:t>2.</w:t>
      </w:r>
      <w:r>
        <w:tab/>
      </w:r>
      <w:r w:rsidRPr="00744E69">
        <w:t xml:space="preserve">a. </w:t>
      </w:r>
      <w:r>
        <w:t xml:space="preserve"> Each </w:t>
      </w:r>
      <w:r w:rsidRPr="00744E69">
        <w:t xml:space="preserve">hospital </w:t>
      </w:r>
      <w:r>
        <w:t xml:space="preserve">and </w:t>
      </w:r>
      <w:r w:rsidRPr="00744E69">
        <w:t>birthing facility shall</w:t>
      </w:r>
      <w:r>
        <w:t>:</w:t>
      </w:r>
    </w:p>
    <w:p w:rsidR="00B61848" w:rsidRPr="00744E69" w:rsidRDefault="00B61848" w:rsidP="00B61848">
      <w:r w:rsidRPr="00744E69">
        <w:tab/>
        <w:t>(1)</w:t>
      </w:r>
      <w:r w:rsidR="00A17C85">
        <w:tab/>
      </w:r>
      <w:r w:rsidRPr="00744E69">
        <w:t>schedule a postpartum home visit for each pregnant patient</w:t>
      </w:r>
      <w:r>
        <w:t xml:space="preserve"> who gives birth at the hospital or facility,</w:t>
      </w:r>
      <w:r w:rsidRPr="00744E69">
        <w:t xml:space="preserve"> following the birth of the patient’s infant and prior to the patient’s discharge from the hospital or facility.  The postpartum home visit shall be scheduled </w:t>
      </w:r>
      <w:r>
        <w:t xml:space="preserve">for a date that is </w:t>
      </w:r>
      <w:r w:rsidRPr="00744E69">
        <w:t xml:space="preserve">within seven days of the patient’s discharge; and </w:t>
      </w:r>
    </w:p>
    <w:p w:rsidR="00B61848" w:rsidRPr="00744E69" w:rsidRDefault="00B61848" w:rsidP="00B61848">
      <w:r w:rsidRPr="00744E69">
        <w:tab/>
        <w:t>(2)</w:t>
      </w:r>
      <w:r w:rsidRPr="00744E69">
        <w:tab/>
        <w:t xml:space="preserve">provide </w:t>
      </w:r>
      <w:r>
        <w:t>one</w:t>
      </w:r>
      <w:r w:rsidRPr="00744E69">
        <w:t xml:space="preserve"> postpartum home visit</w:t>
      </w:r>
      <w:r w:rsidRPr="0077588B">
        <w:t xml:space="preserve"> </w:t>
      </w:r>
      <w:r w:rsidRPr="00744E69">
        <w:t>for each pregnant patient</w:t>
      </w:r>
      <w:r w:rsidRPr="0077588B">
        <w:t xml:space="preserve"> </w:t>
      </w:r>
      <w:r w:rsidRPr="00744E69">
        <w:t>discharge</w:t>
      </w:r>
      <w:r>
        <w:t>d</w:t>
      </w:r>
      <w:r w:rsidRPr="00744E69">
        <w:t xml:space="preserve"> from the hospital or facility</w:t>
      </w:r>
      <w:r w:rsidRPr="00090340">
        <w:t xml:space="preserve"> </w:t>
      </w:r>
      <w:r w:rsidRPr="00744E69">
        <w:t>following the birth of the patient’s infant, as scheduled by the hospital or facility pursuant to paragraph (1) of</w:t>
      </w:r>
      <w:r>
        <w:t xml:space="preserve"> subsection a. of this section.  </w:t>
      </w:r>
    </w:p>
    <w:p w:rsidR="00B61848" w:rsidRDefault="00B61848" w:rsidP="00B61848">
      <w:r w:rsidRPr="00B7691F">
        <w:tab/>
      </w:r>
      <w:r w:rsidR="00A17C85">
        <w:t xml:space="preserve"> </w:t>
      </w:r>
      <w:r w:rsidRPr="00B7691F">
        <w:t>b.</w:t>
      </w:r>
      <w:r w:rsidRPr="00B7691F">
        <w:tab/>
      </w:r>
      <w:r>
        <w:rPr>
          <w:shd w:val="clear" w:color="auto" w:fill="FFFFFF"/>
        </w:rPr>
        <w:t>A hospital or</w:t>
      </w:r>
      <w:r w:rsidRPr="00B7691F">
        <w:rPr>
          <w:shd w:val="clear" w:color="auto" w:fill="FFFFFF"/>
        </w:rPr>
        <w:t xml:space="preserve"> birth</w:t>
      </w:r>
      <w:r>
        <w:rPr>
          <w:shd w:val="clear" w:color="auto" w:fill="FFFFFF"/>
        </w:rPr>
        <w:t>ing</w:t>
      </w:r>
      <w:r w:rsidRPr="00B7691F">
        <w:rPr>
          <w:shd w:val="clear" w:color="auto" w:fill="FFFFFF"/>
        </w:rPr>
        <w:t xml:space="preserve"> facility shall</w:t>
      </w:r>
      <w:r>
        <w:rPr>
          <w:shd w:val="clear" w:color="auto" w:fill="FFFFFF"/>
        </w:rPr>
        <w:t xml:space="preserve"> waive the receipt of any copayment, coinsurance, or deductible that may be required from a patient, pursuant to the patient’s contract with a third party payer, for </w:t>
      </w:r>
      <w:r w:rsidRPr="00B7691F">
        <w:rPr>
          <w:shd w:val="clear" w:color="auto" w:fill="FFFFFF"/>
        </w:rPr>
        <w:t>services provided pursuant to subsection a</w:t>
      </w:r>
      <w:r>
        <w:rPr>
          <w:shd w:val="clear" w:color="auto" w:fill="FFFFFF"/>
        </w:rPr>
        <w:t>.</w:t>
      </w:r>
      <w:r w:rsidRPr="00B7691F">
        <w:rPr>
          <w:shd w:val="clear" w:color="auto" w:fill="FFFFFF"/>
        </w:rPr>
        <w:t xml:space="preserve"> of this </w:t>
      </w:r>
      <w:r>
        <w:rPr>
          <w:shd w:val="clear" w:color="auto" w:fill="FFFFFF"/>
        </w:rPr>
        <w:t>section.</w:t>
      </w:r>
    </w:p>
    <w:p w:rsidR="00B61848" w:rsidRDefault="00B61848" w:rsidP="00B61848">
      <w:pPr>
        <w:rPr>
          <w:shd w:val="clear" w:color="auto" w:fill="FFFFFF"/>
        </w:rPr>
      </w:pPr>
      <w:r>
        <w:tab/>
      </w:r>
      <w:r w:rsidR="00A17C85">
        <w:t xml:space="preserve"> </w:t>
      </w:r>
      <w:r>
        <w:t>c.</w:t>
      </w:r>
      <w:r>
        <w:tab/>
        <w:t xml:space="preserve">Notwithstanding any other law to the contrary, </w:t>
      </w:r>
      <w:r>
        <w:rPr>
          <w:shd w:val="clear" w:color="auto" w:fill="FFFFFF"/>
        </w:rPr>
        <w:t>a hospital or</w:t>
      </w:r>
      <w:r w:rsidRPr="00B7691F">
        <w:rPr>
          <w:shd w:val="clear" w:color="auto" w:fill="FFFFFF"/>
        </w:rPr>
        <w:t xml:space="preserve"> birth</w:t>
      </w:r>
      <w:r>
        <w:rPr>
          <w:shd w:val="clear" w:color="auto" w:fill="FFFFFF"/>
        </w:rPr>
        <w:t>ing</w:t>
      </w:r>
      <w:r w:rsidRPr="00B7691F">
        <w:rPr>
          <w:shd w:val="clear" w:color="auto" w:fill="FFFFFF"/>
        </w:rPr>
        <w:t xml:space="preserve"> facility shall </w:t>
      </w:r>
      <w:r>
        <w:rPr>
          <w:shd w:val="clear" w:color="auto" w:fill="FFFFFF"/>
        </w:rPr>
        <w:t xml:space="preserve">not </w:t>
      </w:r>
      <w:r w:rsidRPr="00B7691F">
        <w:rPr>
          <w:shd w:val="clear" w:color="auto" w:fill="FFFFFF"/>
        </w:rPr>
        <w:t xml:space="preserve">seek payment from </w:t>
      </w:r>
      <w:r>
        <w:rPr>
          <w:shd w:val="clear" w:color="auto" w:fill="FFFFFF"/>
        </w:rPr>
        <w:t xml:space="preserve">a patient for </w:t>
      </w:r>
      <w:r w:rsidRPr="00B7691F">
        <w:rPr>
          <w:shd w:val="clear" w:color="auto" w:fill="FFFFFF"/>
        </w:rPr>
        <w:t>services provided pursuant to subsection a</w:t>
      </w:r>
      <w:r>
        <w:rPr>
          <w:shd w:val="clear" w:color="auto" w:fill="FFFFFF"/>
        </w:rPr>
        <w:t>.</w:t>
      </w:r>
      <w:r w:rsidRPr="00B7691F">
        <w:rPr>
          <w:shd w:val="clear" w:color="auto" w:fill="FFFFFF"/>
        </w:rPr>
        <w:t xml:space="preserve"> of this section</w:t>
      </w:r>
      <w:r>
        <w:rPr>
          <w:shd w:val="clear" w:color="auto" w:fill="FFFFFF"/>
        </w:rPr>
        <w:t>, including any remaining balances following payment by an applicable third party payer</w:t>
      </w:r>
      <w:r w:rsidRPr="00B7691F">
        <w:rPr>
          <w:shd w:val="clear" w:color="auto" w:fill="FFFFFF"/>
        </w:rPr>
        <w:t xml:space="preserve">.  </w:t>
      </w:r>
    </w:p>
    <w:p w:rsidR="00B61848" w:rsidRDefault="00B61848" w:rsidP="00B61848">
      <w:pPr>
        <w:rPr>
          <w:shd w:val="clear" w:color="auto" w:fill="FFFFFF"/>
        </w:rPr>
      </w:pPr>
      <w:r>
        <w:rPr>
          <w:shd w:val="clear" w:color="auto" w:fill="FFFFFF"/>
        </w:rPr>
        <w:tab/>
      </w:r>
      <w:r w:rsidR="00A17C85">
        <w:rPr>
          <w:shd w:val="clear" w:color="auto" w:fill="FFFFFF"/>
        </w:rPr>
        <w:t xml:space="preserve"> </w:t>
      </w:r>
      <w:r>
        <w:rPr>
          <w:shd w:val="clear" w:color="auto" w:fill="FFFFFF"/>
        </w:rPr>
        <w:t>d.</w:t>
      </w:r>
      <w:r>
        <w:rPr>
          <w:shd w:val="clear" w:color="auto" w:fill="FFFFFF"/>
        </w:rPr>
        <w:tab/>
        <w:t xml:space="preserve">The provisions of this section shall not apply if the patient objects to receiving a </w:t>
      </w:r>
      <w:r w:rsidRPr="00744E69">
        <w:t>postpartum home visit</w:t>
      </w:r>
      <w:r>
        <w:t xml:space="preserve"> for any reason.</w:t>
      </w:r>
    </w:p>
    <w:p w:rsidR="00B61848" w:rsidRPr="00B7691F" w:rsidRDefault="00B61848" w:rsidP="00B61848">
      <w:r>
        <w:rPr>
          <w:shd w:val="clear" w:color="auto" w:fill="FFFFFF"/>
        </w:rPr>
        <w:tab/>
      </w:r>
      <w:r w:rsidR="00A17C85">
        <w:rPr>
          <w:shd w:val="clear" w:color="auto" w:fill="FFFFFF"/>
        </w:rPr>
        <w:t xml:space="preserve"> </w:t>
      </w:r>
      <w:r>
        <w:rPr>
          <w:shd w:val="clear" w:color="auto" w:fill="FFFFFF"/>
        </w:rPr>
        <w:t>e.</w:t>
      </w:r>
      <w:r>
        <w:rPr>
          <w:shd w:val="clear" w:color="auto" w:fill="FFFFFF"/>
        </w:rPr>
        <w:tab/>
        <w:t>As used in this section:</w:t>
      </w:r>
    </w:p>
    <w:p w:rsidR="00B61848" w:rsidRDefault="00B61848" w:rsidP="00B61848">
      <w:r>
        <w:tab/>
        <w:t>"B</w:t>
      </w:r>
      <w:r w:rsidRPr="002F277D">
        <w:t>irthing facility" means an inpatient or ambulatory health care facility licensed by the Department of Health that provides birthing and newborn care services.</w:t>
      </w:r>
    </w:p>
    <w:p w:rsidR="00B61848" w:rsidRDefault="00B61848" w:rsidP="00B61848">
      <w:r>
        <w:tab/>
        <w:t>“Hospital” means a</w:t>
      </w:r>
      <w:r w:rsidRPr="00D660DC">
        <w:t>n acute care hospital licensed by the Department of Health pursuant to P.L.1971, c.136 (C.26:2H-1</w:t>
      </w:r>
      <w:r w:rsidR="00A17C85">
        <w:t> </w:t>
      </w:r>
      <w:r w:rsidRPr="00D660DC">
        <w:t>et</w:t>
      </w:r>
      <w:r w:rsidR="00A17C85">
        <w:t> </w:t>
      </w:r>
      <w:r w:rsidRPr="00D660DC">
        <w:t>al.)</w:t>
      </w:r>
    </w:p>
    <w:p w:rsidR="00B61848" w:rsidRDefault="00B61848" w:rsidP="00B61848">
      <w:r>
        <w:tab/>
        <w:t>“</w:t>
      </w:r>
      <w:r w:rsidRPr="0047690F">
        <w:t>Postpartum home visit” means a home visit to a woman and infant</w:t>
      </w:r>
      <w:r>
        <w:t>,</w:t>
      </w:r>
      <w:r w:rsidRPr="0047690F">
        <w:t xml:space="preserve"> within the first </w:t>
      </w:r>
      <w:r>
        <w:t>seven</w:t>
      </w:r>
      <w:r w:rsidRPr="0047690F">
        <w:t xml:space="preserve"> </w:t>
      </w:r>
      <w:r>
        <w:t>days</w:t>
      </w:r>
      <w:r w:rsidRPr="0047690F">
        <w:t xml:space="preserve"> following delivery</w:t>
      </w:r>
      <w:r>
        <w:t>,</w:t>
      </w:r>
      <w:r w:rsidRPr="0047690F">
        <w:t xml:space="preserve"> by a licensed healthcare provider to ensure proper recovery from childbirth and includes, but is not limited to:  a weight and health check of the newborn; an assessment of the physical wellness of the w</w:t>
      </w:r>
      <w:r>
        <w:t>oman; breastfeeding support;</w:t>
      </w:r>
      <w:r w:rsidRPr="0047690F">
        <w:t xml:space="preserve"> assistance identifying and coping with postpartum depression or other behavioral health concerns</w:t>
      </w:r>
      <w:r>
        <w:t>; and any referrals for medically necessary follow–up healthcare</w:t>
      </w:r>
      <w:r w:rsidRPr="0047690F">
        <w:t>.</w:t>
      </w:r>
    </w:p>
    <w:p w:rsidR="00B61848" w:rsidRDefault="00B61848" w:rsidP="00B61848"/>
    <w:p w:rsidR="00B61848" w:rsidRPr="00D87A8B" w:rsidRDefault="00B61848" w:rsidP="00B61848">
      <w:r>
        <w:tab/>
        <w:t>3.</w:t>
      </w:r>
      <w:r>
        <w:tab/>
        <w:t xml:space="preserve">The Department of Health, </w:t>
      </w:r>
      <w:r w:rsidRPr="00D87A8B">
        <w:t xml:space="preserve">pursuant to the "Administrative Procedure Act," P.L.1968, c.410 (C.52:14B-1 et seq.), shall adopt rules and regulations necessary to implement </w:t>
      </w:r>
      <w:r>
        <w:t>the provisions of this act</w:t>
      </w:r>
      <w:r w:rsidRPr="00D87A8B">
        <w:t>.</w:t>
      </w:r>
      <w:r>
        <w:t xml:space="preserve">  </w:t>
      </w:r>
    </w:p>
    <w:p w:rsidR="00B61848" w:rsidRPr="00D87A8B" w:rsidRDefault="00B61848" w:rsidP="00B61848">
      <w:r>
        <w:tab/>
        <w:t>4.</w:t>
      </w:r>
      <w:r w:rsidRPr="00D87A8B">
        <w:tab/>
      </w:r>
      <w:r w:rsidRPr="004B241F">
        <w:t>This act shall take effect on the first day of the fourth month  next following the date of enactment</w:t>
      </w:r>
      <w:r w:rsidRPr="0070159A">
        <w:t>, but the Commissioner of Health may take such anticipatory administrative action in advance thereof as may be necessary for the implementation of this act.</w:t>
      </w:r>
    </w:p>
    <w:p w:rsidR="00B61848" w:rsidRPr="00CE7BD8" w:rsidRDefault="00B61848" w:rsidP="00B61848"/>
    <w:p w:rsidR="00B61848" w:rsidRDefault="00B61848" w:rsidP="0059508D"/>
    <w:p w:rsidR="00B61848" w:rsidRDefault="00B61848" w:rsidP="00B61848">
      <w:pPr>
        <w:jc w:val="center"/>
      </w:pPr>
      <w:r w:rsidRPr="00D71D68">
        <w:t>STATEMENT</w:t>
      </w:r>
    </w:p>
    <w:p w:rsidR="00B61848" w:rsidRPr="00AA7880" w:rsidRDefault="00B61848" w:rsidP="00B61848">
      <w:pPr>
        <w:jc w:val="center"/>
      </w:pPr>
    </w:p>
    <w:p w:rsidR="00B61848" w:rsidRDefault="00B61848" w:rsidP="00B61848">
      <w:r>
        <w:tab/>
      </w:r>
      <w:r w:rsidRPr="00010412">
        <w:t xml:space="preserve">This bill </w:t>
      </w:r>
      <w:r>
        <w:t>provides that New Jersey residents have access to one cost-free postpartum home visit.  As defined in the bill, a “p</w:t>
      </w:r>
      <w:r w:rsidRPr="0047690F">
        <w:t>ostpartum home visit” means a home visit to a woman and infant</w:t>
      </w:r>
      <w:r>
        <w:t>,</w:t>
      </w:r>
      <w:r w:rsidRPr="0047690F">
        <w:t xml:space="preserve"> within the first </w:t>
      </w:r>
      <w:r>
        <w:t>seven days</w:t>
      </w:r>
      <w:r w:rsidRPr="0047690F">
        <w:t xml:space="preserve"> following delivery</w:t>
      </w:r>
      <w:r>
        <w:t>,</w:t>
      </w:r>
      <w:r w:rsidRPr="0047690F">
        <w:t xml:space="preserve"> by a licensed healthcare provider to ensure proper recovery from childbirth and includes, but is not limited to:  a weight and health check of the newborn; an assessment of the physical wellness of the woman; breastfeeding support; assistance identifying and coping with postpartum depression or other behavioral health concerns</w:t>
      </w:r>
      <w:r>
        <w:t>; and any referrals for medically necessary follow–up healthcare</w:t>
      </w:r>
      <w:r w:rsidRPr="0047690F">
        <w:t>.</w:t>
      </w:r>
    </w:p>
    <w:p w:rsidR="00B61848" w:rsidRPr="00A472D4" w:rsidRDefault="00B61848" w:rsidP="00B61848">
      <w:pPr>
        <w:shd w:val="clear" w:color="auto" w:fill="FFFFFF"/>
      </w:pPr>
      <w:r>
        <w:tab/>
      </w:r>
      <w:r w:rsidRPr="00A472D4">
        <w:t>The weeks following birth are a critical period for a woman and her infant, setting the stage for l</w:t>
      </w:r>
      <w:r>
        <w:t xml:space="preserve">ong-term health and well-being.  </w:t>
      </w:r>
      <w:r w:rsidRPr="00A472D4">
        <w:t>During this period, a woman is adapting to multiple physical, social, and psychological changes, while simultaneously recovering from childbirth, adjusting to changing hormones, and learning to feed and care</w:t>
      </w:r>
      <w:r>
        <w:t xml:space="preserve"> for her newborn.  </w:t>
      </w:r>
      <w:r w:rsidRPr="00A472D4">
        <w:rPr>
          <w:lang w:val="en"/>
        </w:rPr>
        <w:t xml:space="preserve">Like prenatal care, the postpartum health care visit that typically occurs six weeks after childbirth is considered important to a new mother's health; however, </w:t>
      </w:r>
      <w:r w:rsidRPr="00A472D4">
        <w:t xml:space="preserve">for many women, the </w:t>
      </w:r>
      <w:r>
        <w:t>six</w:t>
      </w:r>
      <w:r w:rsidRPr="00A472D4">
        <w:t>-week postpartum visit punctuates a period devoid of form</w:t>
      </w:r>
      <w:r>
        <w:t xml:space="preserve">al or informal maternal support.  </w:t>
      </w:r>
      <w:r w:rsidRPr="00A472D4">
        <w:t>Additionally, according to th</w:t>
      </w:r>
      <w:r>
        <w:t>e American College of Obstetricians</w:t>
      </w:r>
      <w:r w:rsidRPr="00A472D4">
        <w:t xml:space="preserve"> and Gynecologists, as many as 40 percent of women do not attend a postpa</w:t>
      </w:r>
      <w:r>
        <w:t>rtum visit in the United States.</w:t>
      </w:r>
      <w:r w:rsidRPr="00A472D4">
        <w:t xml:space="preserve"> </w:t>
      </w:r>
    </w:p>
    <w:p w:rsidR="00B61848" w:rsidRDefault="00B61848" w:rsidP="00B61848">
      <w:pPr>
        <w:shd w:val="clear" w:color="auto" w:fill="FFFFFF"/>
        <w:rPr>
          <w:lang w:val="en"/>
        </w:rPr>
      </w:pPr>
      <w:r>
        <w:tab/>
      </w:r>
      <w:r w:rsidRPr="00A472D4">
        <w:t>During the time immediately following delivery, health care providers are uniquely qualified to enable a woman to access the clinical and social resources she needs to successfully navigate the transiti</w:t>
      </w:r>
      <w:r>
        <w:t xml:space="preserve">on from pregnancy to parenthood.  </w:t>
      </w:r>
      <w:r w:rsidRPr="00A472D4">
        <w:t xml:space="preserve">Studies regarding the </w:t>
      </w:r>
      <w:r w:rsidRPr="00A472D4">
        <w:rPr>
          <w:spacing w:val="0"/>
        </w:rPr>
        <w:t xml:space="preserve">Durham Connects program, which provides postpartum home visits by trained registered nurses to all families in </w:t>
      </w:r>
      <w:r>
        <w:rPr>
          <w:spacing w:val="0"/>
        </w:rPr>
        <w:t>Durham C</w:t>
      </w:r>
      <w:r w:rsidRPr="00A472D4">
        <w:rPr>
          <w:spacing w:val="0"/>
        </w:rPr>
        <w:t>ounty</w:t>
      </w:r>
      <w:r>
        <w:rPr>
          <w:spacing w:val="0"/>
        </w:rPr>
        <w:t>, North Carolina that have</w:t>
      </w:r>
      <w:r w:rsidRPr="00A472D4">
        <w:rPr>
          <w:spacing w:val="0"/>
        </w:rPr>
        <w:t xml:space="preserve"> newborns between the ages of two to 12 weeks old,</w:t>
      </w:r>
      <w:r w:rsidRPr="00A472D4">
        <w:t xml:space="preserve"> have found that participating families</w:t>
      </w:r>
      <w:r>
        <w:t>:</w:t>
      </w:r>
      <w:r w:rsidRPr="00A472D4">
        <w:t xml:space="preserve"> experience reduced rates reduced rates of clinical maternal anxiety; have safer and more child-friendly home environments; utilize higher quality child care; have better community connections; exhibit safer and more responsible parenting behaviors; have higher levels of father involvement; and experience a significantly reduced rate of infant emergency medica</w:t>
      </w:r>
      <w:r>
        <w:t>l care.  Research also indicates</w:t>
      </w:r>
      <w:r w:rsidRPr="00A472D4">
        <w:t xml:space="preserve"> that postpartum education and care </w:t>
      </w:r>
      <w:r>
        <w:t>lead</w:t>
      </w:r>
      <w:r w:rsidRPr="00A472D4">
        <w:t xml:space="preserve"> to lower rates of </w:t>
      </w:r>
      <w:r w:rsidRPr="00A472D4">
        <w:rPr>
          <w:lang w:val="en"/>
        </w:rPr>
        <w:t>maternal morbidity and mortality</w:t>
      </w:r>
      <w:r w:rsidRPr="00A472D4">
        <w:t xml:space="preserve">, as many of the </w:t>
      </w:r>
      <w:r w:rsidRPr="00A472D4">
        <w:rPr>
          <w:lang w:val="en"/>
        </w:rPr>
        <w:t>risk factors for post-delivery complications</w:t>
      </w:r>
      <w:r>
        <w:rPr>
          <w:lang w:val="en"/>
        </w:rPr>
        <w:t>, such as hemorrhaging or a pulmonary embolism,</w:t>
      </w:r>
      <w:r w:rsidRPr="00A472D4">
        <w:rPr>
          <w:lang w:val="en"/>
        </w:rPr>
        <w:t xml:space="preserve"> may not be </w:t>
      </w:r>
      <w:r>
        <w:rPr>
          <w:lang w:val="en"/>
        </w:rPr>
        <w:t>identifiable</w:t>
      </w:r>
      <w:r w:rsidRPr="00A472D4">
        <w:rPr>
          <w:lang w:val="en"/>
        </w:rPr>
        <w:t xml:space="preserve"> before a woman’s discharge after birth</w:t>
      </w:r>
      <w:r>
        <w:rPr>
          <w:lang w:val="en"/>
        </w:rPr>
        <w:t xml:space="preserve">.  </w:t>
      </w:r>
    </w:p>
    <w:p w:rsidR="00B61848" w:rsidRPr="004D148A" w:rsidRDefault="00B61848" w:rsidP="00B61848">
      <w:pPr>
        <w:shd w:val="clear" w:color="auto" w:fill="FFFFFF"/>
      </w:pPr>
      <w:r>
        <w:rPr>
          <w:lang w:val="en"/>
        </w:rPr>
        <w:tab/>
      </w:r>
      <w:r>
        <w:t>Such data demonstrate</w:t>
      </w:r>
      <w:r w:rsidRPr="00A472D4">
        <w:t xml:space="preserve"> the wide ranging benefits to women, children, and families when a mother and infant receive support from the medical community within </w:t>
      </w:r>
      <w:r>
        <w:t>days after delivering a child.</w:t>
      </w:r>
      <w:r w:rsidRPr="00A472D4">
        <w:t xml:space="preserve"> </w:t>
      </w:r>
      <w:r>
        <w:t xml:space="preserve"> It is, therefore, the sponsor’s belief that is </w:t>
      </w:r>
      <w:r w:rsidRPr="00A472D4">
        <w:rPr>
          <w:spacing w:val="0"/>
          <w:lang w:val="en"/>
        </w:rPr>
        <w:t xml:space="preserve">in the public interest for the Legislature to remove barriers regarding access to postpartum care and to establish the infrastructure </w:t>
      </w:r>
      <w:r>
        <w:rPr>
          <w:spacing w:val="0"/>
          <w:lang w:val="en"/>
        </w:rPr>
        <w:t>for</w:t>
      </w:r>
      <w:r w:rsidRPr="00A472D4">
        <w:rPr>
          <w:spacing w:val="0"/>
          <w:lang w:val="en"/>
        </w:rPr>
        <w:t xml:space="preserve"> New Jersey resident</w:t>
      </w:r>
      <w:r>
        <w:rPr>
          <w:spacing w:val="0"/>
          <w:lang w:val="en"/>
        </w:rPr>
        <w:t>s</w:t>
      </w:r>
      <w:r w:rsidRPr="00A472D4">
        <w:rPr>
          <w:spacing w:val="0"/>
          <w:lang w:val="en"/>
        </w:rPr>
        <w:t xml:space="preserve"> to receive one cost-free postpartum home visit in which a member of the medical community provides the necessary physical, social, and emotional support critical to recovery following childbirth</w:t>
      </w:r>
      <w:r w:rsidRPr="00D66E7C">
        <w:rPr>
          <w:spacing w:val="0"/>
          <w:lang w:val="en"/>
        </w:rPr>
        <w:t>.</w:t>
      </w:r>
    </w:p>
    <w:p w:rsidR="00B61848" w:rsidRDefault="00B61848" w:rsidP="00B61848">
      <w:r>
        <w:tab/>
        <w:t xml:space="preserve">Specifically, this bill requires each </w:t>
      </w:r>
      <w:r w:rsidRPr="00744E69">
        <w:t xml:space="preserve">hospital and birthing facility </w:t>
      </w:r>
      <w:r>
        <w:t xml:space="preserve">in the State to </w:t>
      </w:r>
      <w:r w:rsidRPr="00744E69">
        <w:t>schedule a postpartum home visit</w:t>
      </w:r>
      <w:r>
        <w:t>, to take place within seven days of the patient’s discharge,</w:t>
      </w:r>
      <w:r w:rsidRPr="00744E69">
        <w:t xml:space="preserve"> for each pregnant patient </w:t>
      </w:r>
      <w:r>
        <w:t>who gives birth at the hospital or facility,</w:t>
      </w:r>
      <w:r w:rsidRPr="00744E69">
        <w:t xml:space="preserve"> following the birth of the patient’s infant and prior to the patient’s discharg</w:t>
      </w:r>
      <w:r>
        <w:t>e from the hospital or facility.  The hospital or birthing facility must also provide the scheduled postpartum home visit</w:t>
      </w:r>
      <w:r w:rsidRPr="00744E69">
        <w:t xml:space="preserve">.  </w:t>
      </w:r>
      <w:r>
        <w:t xml:space="preserve">Under the bill, a hospital or birthing facility will not be required to schedule and conduct a postpartum home visit </w:t>
      </w:r>
      <w:r>
        <w:rPr>
          <w:shd w:val="clear" w:color="auto" w:fill="FFFFFF"/>
        </w:rPr>
        <w:t>if the patient objects to receiving the</w:t>
      </w:r>
      <w:r w:rsidRPr="00744E69">
        <w:t xml:space="preserve"> visit</w:t>
      </w:r>
      <w:r>
        <w:t xml:space="preserve"> for any reason</w:t>
      </w:r>
    </w:p>
    <w:p w:rsidR="00B61848" w:rsidRDefault="00B61848" w:rsidP="00B61848">
      <w:pPr>
        <w:rPr>
          <w:shd w:val="clear" w:color="auto" w:fill="FFFFFF"/>
        </w:rPr>
      </w:pPr>
      <w:r>
        <w:rPr>
          <w:shd w:val="clear" w:color="auto" w:fill="FFFFFF"/>
        </w:rPr>
        <w:tab/>
        <w:t>The bill includes two provisions to ensure that the services provided are cost-free to the patient.  First, under the bill, a hospital or</w:t>
      </w:r>
      <w:r w:rsidRPr="00B7691F">
        <w:rPr>
          <w:shd w:val="clear" w:color="auto" w:fill="FFFFFF"/>
        </w:rPr>
        <w:t xml:space="preserve"> birth</w:t>
      </w:r>
      <w:r>
        <w:rPr>
          <w:shd w:val="clear" w:color="auto" w:fill="FFFFFF"/>
        </w:rPr>
        <w:t>ing</w:t>
      </w:r>
      <w:r w:rsidRPr="00B7691F">
        <w:rPr>
          <w:shd w:val="clear" w:color="auto" w:fill="FFFFFF"/>
        </w:rPr>
        <w:t xml:space="preserve"> facility </w:t>
      </w:r>
      <w:r>
        <w:rPr>
          <w:shd w:val="clear" w:color="auto" w:fill="FFFFFF"/>
        </w:rPr>
        <w:t xml:space="preserve">is directed to waive the receipt of any copayment, coinsurance, or deductible that may be required from a patient, pursuant to the patient’s contract with a third party payer, for </w:t>
      </w:r>
      <w:r w:rsidRPr="00B7691F">
        <w:rPr>
          <w:shd w:val="clear" w:color="auto" w:fill="FFFFFF"/>
        </w:rPr>
        <w:t xml:space="preserve">services provided pursuant to </w:t>
      </w:r>
      <w:r>
        <w:rPr>
          <w:shd w:val="clear" w:color="auto" w:fill="FFFFFF"/>
        </w:rPr>
        <w:t>the bill.  Second, a hospital or</w:t>
      </w:r>
      <w:r w:rsidRPr="00B7691F">
        <w:rPr>
          <w:shd w:val="clear" w:color="auto" w:fill="FFFFFF"/>
        </w:rPr>
        <w:t xml:space="preserve"> birth facility </w:t>
      </w:r>
      <w:r>
        <w:rPr>
          <w:shd w:val="clear" w:color="auto" w:fill="FFFFFF"/>
        </w:rPr>
        <w:t>is prohibited</w:t>
      </w:r>
      <w:r w:rsidRPr="00B7691F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from </w:t>
      </w:r>
      <w:r w:rsidRPr="00B7691F">
        <w:rPr>
          <w:shd w:val="clear" w:color="auto" w:fill="FFFFFF"/>
        </w:rPr>
        <w:t>seek</w:t>
      </w:r>
      <w:r>
        <w:rPr>
          <w:shd w:val="clear" w:color="auto" w:fill="FFFFFF"/>
        </w:rPr>
        <w:t>ing</w:t>
      </w:r>
      <w:r w:rsidRPr="00B7691F">
        <w:rPr>
          <w:shd w:val="clear" w:color="auto" w:fill="FFFFFF"/>
        </w:rPr>
        <w:t xml:space="preserve"> payment from </w:t>
      </w:r>
      <w:r>
        <w:rPr>
          <w:shd w:val="clear" w:color="auto" w:fill="FFFFFF"/>
        </w:rPr>
        <w:t xml:space="preserve">a patient for </w:t>
      </w:r>
      <w:r w:rsidRPr="00B7691F">
        <w:rPr>
          <w:shd w:val="clear" w:color="auto" w:fill="FFFFFF"/>
        </w:rPr>
        <w:t xml:space="preserve">services provided pursuant to </w:t>
      </w:r>
      <w:r>
        <w:rPr>
          <w:shd w:val="clear" w:color="auto" w:fill="FFFFFF"/>
        </w:rPr>
        <w:t>the bill, including any remaining balances following payment by an applicable third party payer.</w:t>
      </w:r>
    </w:p>
    <w:sectPr w:rsidR="00B61848" w:rsidSect="00A17C85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243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097" w:rsidRDefault="00A55097">
      <w:r>
        <w:separator/>
      </w:r>
    </w:p>
  </w:endnote>
  <w:endnote w:type="continuationSeparator" w:id="0">
    <w:p w:rsidR="00A55097" w:rsidRDefault="00A55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63C" w:rsidRDefault="00674CEC" w:rsidP="00674CEC">
    <w:pPr>
      <w:pStyle w:val="sponUdate"/>
    </w:pPr>
    <w:r>
      <w:t>(Sponsorship Updated As Of: 6/21/2021)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17C85" w:rsidRDefault="00665CBC" w:rsidP="00A17C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097" w:rsidRDefault="00A55097">
      <w:r>
        <w:separator/>
      </w:r>
    </w:p>
  </w:footnote>
  <w:footnote w:type="continuationSeparator" w:id="0">
    <w:p w:rsidR="00A55097" w:rsidRDefault="00A55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E58E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40ED6" w:rsidRDefault="00940ED6" w:rsidP="00940ED6">
    <w:pPr>
      <w:pStyle w:val="bpuHeadSpon"/>
    </w:pPr>
    <w:r w:rsidRPr="00940ED6">
      <w:rPr>
        <w:rStyle w:val="bpuHeadSponChar"/>
      </w:rPr>
      <w:t>A4530</w:t>
    </w:r>
    <w:r>
      <w:t xml:space="preserve"> SPEIGHT</w:t>
    </w:r>
    <w:r w:rsidR="00C2463C">
      <w:t>, VAINIERI HUTTLE</w:t>
    </w:r>
  </w:p>
  <w:p w:rsidR="00940ED6" w:rsidRDefault="00940ED6" w:rsidP="00940ED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E58EC">
      <w:rPr>
        <w:noProof/>
      </w:rPr>
      <w:t>5</w:t>
    </w:r>
    <w:r>
      <w:fldChar w:fldCharType="end"/>
    </w:r>
  </w:p>
  <w:p w:rsidR="00940ED6" w:rsidRDefault="00940ED6" w:rsidP="00940ED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40ED6" w:rsidRDefault="00940ED6" w:rsidP="00940ED6">
    <w:pPr>
      <w:pStyle w:val="bpuHeadSpon"/>
    </w:pPr>
    <w:r w:rsidRPr="00940ED6">
      <w:rPr>
        <w:rStyle w:val="bpuHeadSponChar"/>
      </w:rPr>
      <w:t>A4530</w:t>
    </w:r>
    <w:r>
      <w:t xml:space="preserve"> SPEIGHT</w:t>
    </w:r>
    <w:r w:rsidR="00C2463C">
      <w:t>, VAINIERI HUTTLE</w:t>
    </w:r>
  </w:p>
  <w:p w:rsidR="00940ED6" w:rsidRDefault="00940ED6" w:rsidP="00940ED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E58EC">
      <w:rPr>
        <w:noProof/>
      </w:rPr>
      <w:t>2</w:t>
    </w:r>
    <w:r>
      <w:fldChar w:fldCharType="end"/>
    </w:r>
  </w:p>
  <w:p w:rsidR="00940ED6" w:rsidRDefault="00940ED6" w:rsidP="00940ED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09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4B4A"/>
    <w:rsid w:val="00094A55"/>
    <w:rsid w:val="000A44A7"/>
    <w:rsid w:val="000A6F6C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0FF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6498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80A"/>
    <w:rsid w:val="002B3FE6"/>
    <w:rsid w:val="002C2AE0"/>
    <w:rsid w:val="002C2D81"/>
    <w:rsid w:val="002C461E"/>
    <w:rsid w:val="002C6CEC"/>
    <w:rsid w:val="002E09CE"/>
    <w:rsid w:val="002E69D1"/>
    <w:rsid w:val="002F3BA6"/>
    <w:rsid w:val="00315320"/>
    <w:rsid w:val="00315CC3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B6CC6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9508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4CEC"/>
    <w:rsid w:val="00677316"/>
    <w:rsid w:val="00686AEB"/>
    <w:rsid w:val="006B1FBF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11EE"/>
    <w:rsid w:val="008C79B3"/>
    <w:rsid w:val="008D77BD"/>
    <w:rsid w:val="008E454C"/>
    <w:rsid w:val="008F1E5A"/>
    <w:rsid w:val="00901BDA"/>
    <w:rsid w:val="009121D8"/>
    <w:rsid w:val="00912DC1"/>
    <w:rsid w:val="00916F7A"/>
    <w:rsid w:val="00917FE3"/>
    <w:rsid w:val="009318C7"/>
    <w:rsid w:val="00931C09"/>
    <w:rsid w:val="009348C2"/>
    <w:rsid w:val="00940ED6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7C85"/>
    <w:rsid w:val="00A222C2"/>
    <w:rsid w:val="00A305D6"/>
    <w:rsid w:val="00A342C4"/>
    <w:rsid w:val="00A50F6B"/>
    <w:rsid w:val="00A52237"/>
    <w:rsid w:val="00A5509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2D6A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848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2FDB"/>
    <w:rsid w:val="00BC7892"/>
    <w:rsid w:val="00BE24D6"/>
    <w:rsid w:val="00BE58EC"/>
    <w:rsid w:val="00BE7EFA"/>
    <w:rsid w:val="00BF06AD"/>
    <w:rsid w:val="00BF2C67"/>
    <w:rsid w:val="00C04F4D"/>
    <w:rsid w:val="00C12E48"/>
    <w:rsid w:val="00C13D14"/>
    <w:rsid w:val="00C15F53"/>
    <w:rsid w:val="00C23F09"/>
    <w:rsid w:val="00C2463C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767B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32EA"/>
    <w:rsid w:val="00EC5281"/>
    <w:rsid w:val="00EC791D"/>
    <w:rsid w:val="00EC7CA6"/>
    <w:rsid w:val="00ED3C5D"/>
    <w:rsid w:val="00ED4553"/>
    <w:rsid w:val="00F00D08"/>
    <w:rsid w:val="00F0411F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63D3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7D32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EB1A4D8"/>
  <w15:docId w15:val="{C6FFAF09-DA32-4FAA-8D51-80A68693E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940ED6"/>
  </w:style>
  <w:style w:type="paragraph" w:styleId="BalloonText">
    <w:name w:val="Balloon Text"/>
    <w:basedOn w:val="Normal"/>
    <w:link w:val="BalloonTextChar"/>
    <w:semiHidden/>
    <w:unhideWhenUsed/>
    <w:rsid w:val="002B38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B380A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5</Pages>
  <Words>1563</Words>
  <Characters>8673</Characters>
  <Application>Microsoft Office Word</Application>
  <DocSecurity>0</DocSecurity>
  <Lines>201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A4530</vt:lpstr>
    </vt:vector>
  </TitlesOfParts>
  <Manager>R224</Manager>
  <Company>NJ Office of Legislative Services</Company>
  <LinksUpToDate>false</LinksUpToDate>
  <CharactersWithSpaces>10261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A4530</dc:title>
  <dc:subject>20-8823</dc:subject>
  <dc:creator>Assemblywoman  SPEIGHT</dc:creator>
  <cp:keywords>A4530|5|HS |285|0|285|F|0|</cp:keywords>
  <dc:description>INTRODUCED AUGUST 13, 2020</dc:description>
  <cp:lastModifiedBy>Todaro, Vivian</cp:lastModifiedBy>
  <cp:revision>2</cp:revision>
  <cp:lastPrinted>2021-06-22T21:21:00Z</cp:lastPrinted>
  <dcterms:created xsi:type="dcterms:W3CDTF">2021-06-22T21:22:00Z</dcterms:created>
  <dcterms:modified xsi:type="dcterms:W3CDTF">2021-06-22T21:22:00Z</dcterms:modified>
  <cp:category>ss.1-2: C.26:2H-12.90 et seq; s.3: APA; s.4 Eff. Date to 2020/60_x000d_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