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C7E" w:rsidRDefault="00845C7E" w:rsidP="00845C7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4535 </w:t>
      </w:r>
    </w:p>
    <w:p w:rsidR="00845C7E" w:rsidRPr="009D38FF" w:rsidRDefault="00845C7E" w:rsidP="00845C7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8901159" r:id="rId7"/>
        </w:object>
      </w:r>
    </w:p>
    <w:p w:rsidR="00845C7E" w:rsidRDefault="00845C7E" w:rsidP="00845C7E">
      <w:pPr>
        <w:pStyle w:val="bpuState"/>
      </w:pPr>
      <w:r>
        <w:t>STATE OF NEW JERSEY</w:t>
      </w:r>
    </w:p>
    <w:p w:rsidR="00845C7E" w:rsidRDefault="00845C7E" w:rsidP="00845C7E">
      <w:pPr>
        <w:pStyle w:val="bpuLegislature"/>
      </w:pPr>
      <w:r>
        <w:t>219th LEGISLATURE</w:t>
      </w:r>
    </w:p>
    <w:p w:rsidR="00845C7E" w:rsidRDefault="00845C7E" w:rsidP="00845C7E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8901160" r:id="rId8"/>
        </w:object>
      </w:r>
      <w:r>
        <w:t xml:space="preserve">  </w:t>
      </w:r>
    </w:p>
    <w:p w:rsidR="00845C7E" w:rsidRDefault="00845C7E" w:rsidP="00845C7E">
      <w:pPr>
        <w:pStyle w:val="bpuIntro"/>
      </w:pPr>
      <w:r>
        <w:t>INTRODUCED AUGUST 13, 2020</w:t>
      </w:r>
    </w:p>
    <w:p w:rsidR="00845C7E" w:rsidRDefault="00845C7E" w:rsidP="00845C7E">
      <w:pPr>
        <w:pStyle w:val="bpuIntro"/>
      </w:pPr>
    </w:p>
    <w:p w:rsidR="00845C7E" w:rsidRDefault="00845C7E" w:rsidP="00845C7E">
      <w:pPr>
        <w:pStyle w:val="bpuIntro"/>
        <w:sectPr w:rsidR="00845C7E" w:rsidSect="00845C7E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845C7E" w:rsidRDefault="00845C7E" w:rsidP="00845C7E">
      <w:pPr>
        <w:pStyle w:val="bpuIntro"/>
      </w:pPr>
    </w:p>
    <w:p w:rsidR="00845C7E" w:rsidRDefault="00845C7E" w:rsidP="00845C7E">
      <w:pPr>
        <w:pStyle w:val="bpuSponsor"/>
      </w:pPr>
      <w:r>
        <w:t>Sponsored by:</w:t>
      </w:r>
    </w:p>
    <w:p w:rsidR="00845C7E" w:rsidRDefault="00845C7E" w:rsidP="00845C7E">
      <w:pPr>
        <w:pStyle w:val="bpuSponsor"/>
      </w:pPr>
      <w:r>
        <w:t>Assemblywoman  CAROL A. MURPHY</w:t>
      </w:r>
    </w:p>
    <w:p w:rsidR="00845C7E" w:rsidRDefault="00845C7E" w:rsidP="00845C7E">
      <w:pPr>
        <w:pStyle w:val="bpuSponsor"/>
      </w:pPr>
      <w:r>
        <w:t>District 7 (Burlington)</w:t>
      </w:r>
    </w:p>
    <w:p w:rsidR="00845C7E" w:rsidRDefault="00845C7E" w:rsidP="00845C7E">
      <w:pPr>
        <w:pStyle w:val="bpuSponsor"/>
      </w:pPr>
    </w:p>
    <w:p w:rsidR="00845C7E" w:rsidRDefault="00845C7E" w:rsidP="00845C7E">
      <w:pPr>
        <w:pStyle w:val="bpuSponsor"/>
      </w:pPr>
    </w:p>
    <w:p w:rsidR="00845C7E" w:rsidRDefault="00845C7E" w:rsidP="00845C7E">
      <w:pPr>
        <w:pStyle w:val="bpuSponsor"/>
      </w:pPr>
    </w:p>
    <w:p w:rsidR="00845C7E" w:rsidRDefault="00845C7E" w:rsidP="00845C7E">
      <w:pPr>
        <w:pStyle w:val="bpuSponsor"/>
      </w:pPr>
    </w:p>
    <w:p w:rsidR="00845C7E" w:rsidRDefault="00845C7E" w:rsidP="00845C7E">
      <w:pPr>
        <w:pStyle w:val="bpuSponsor"/>
      </w:pPr>
      <w:r>
        <w:t>SYNOPSIS</w:t>
      </w:r>
    </w:p>
    <w:p w:rsidR="00845C7E" w:rsidRDefault="00845C7E" w:rsidP="00845C7E">
      <w:pPr>
        <w:pStyle w:val="bpuNormText"/>
      </w:pPr>
      <w:r>
        <w:tab/>
        <w:t xml:space="preserve">Establishes Chief Executive Nurse position in DOH. </w:t>
      </w:r>
    </w:p>
    <w:p w:rsidR="00845C7E" w:rsidRDefault="00845C7E" w:rsidP="00845C7E">
      <w:pPr>
        <w:pStyle w:val="bpuNormText"/>
      </w:pPr>
    </w:p>
    <w:p w:rsidR="00845C7E" w:rsidRDefault="00845C7E" w:rsidP="00845C7E">
      <w:pPr>
        <w:pStyle w:val="bpuSponsor"/>
      </w:pPr>
      <w:r>
        <w:t xml:space="preserve">CURRENT VERSION OF TEXT </w:t>
      </w:r>
    </w:p>
    <w:p w:rsidR="00845C7E" w:rsidRDefault="00845C7E" w:rsidP="00845C7E">
      <w:pPr>
        <w:pStyle w:val="bpuNormText"/>
      </w:pPr>
      <w:r>
        <w:tab/>
        <w:t>As introduced.</w:t>
      </w:r>
    </w:p>
    <w:p w:rsidR="00845C7E" w:rsidRDefault="00845C7E" w:rsidP="00845C7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45C7E" w:rsidRDefault="00845C7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45C7E" w:rsidSect="00845C7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01252D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40147E">
        <w:rPr>
          <w:rStyle w:val="HangingAnActChar"/>
        </w:rPr>
        <w:t>establishing a Chief Executive N</w:t>
      </w:r>
      <w:r w:rsidR="008151D1" w:rsidRPr="008151D1">
        <w:rPr>
          <w:rStyle w:val="HangingAnActChar"/>
        </w:rPr>
        <w:t>urse position in the Department of Health and supplementing Title 26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01252D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1252D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2A000C" w:rsidRDefault="002A000C" w:rsidP="00686AEB">
      <w:r>
        <w:tab/>
        <w:t>1.</w:t>
      </w:r>
      <w:r w:rsidR="007C2C87">
        <w:tab/>
      </w:r>
      <w:r>
        <w:t>a. T</w:t>
      </w:r>
      <w:r w:rsidRPr="002A000C">
        <w:t>he Commissioner of Health shall appoint a</w:t>
      </w:r>
      <w:r>
        <w:t xml:space="preserve"> chief executive nurse within the Department of Health </w:t>
      </w:r>
      <w:r w:rsidRPr="002A000C">
        <w:t>who shall serve at the pleasure of the commissioner during the commissioner's term of offi</w:t>
      </w:r>
      <w:r w:rsidR="00A47873">
        <w:t xml:space="preserve">ce and until the appointment </w:t>
      </w:r>
      <w:r>
        <w:t xml:space="preserve">of the </w:t>
      </w:r>
      <w:r w:rsidR="0040147E">
        <w:t>C</w:t>
      </w:r>
      <w:r>
        <w:t xml:space="preserve">hief </w:t>
      </w:r>
      <w:r w:rsidR="0040147E">
        <w:t>Executive N</w:t>
      </w:r>
      <w:r>
        <w:t xml:space="preserve">urse’s successor.  The </w:t>
      </w:r>
      <w:r w:rsidR="0040147E">
        <w:t>C</w:t>
      </w:r>
      <w:r>
        <w:t xml:space="preserve">hief </w:t>
      </w:r>
      <w:r w:rsidR="0040147E">
        <w:t>E</w:t>
      </w:r>
      <w:r>
        <w:t>xecutive</w:t>
      </w:r>
      <w:r w:rsidR="0040147E">
        <w:t xml:space="preserve"> N</w:t>
      </w:r>
      <w:r>
        <w:t>urse</w:t>
      </w:r>
      <w:r w:rsidRPr="002A000C">
        <w:t xml:space="preserve"> shall devote his</w:t>
      </w:r>
      <w:r>
        <w:t xml:space="preserve"> or her</w:t>
      </w:r>
      <w:r w:rsidRPr="002A000C">
        <w:t xml:space="preserve"> entire time to the duti</w:t>
      </w:r>
      <w:r w:rsidR="0000396F">
        <w:t>es of the position</w:t>
      </w:r>
      <w:r w:rsidRPr="002A000C">
        <w:t>.</w:t>
      </w:r>
      <w:r w:rsidR="008151D1">
        <w:t xml:space="preserve">  </w:t>
      </w:r>
      <w:r>
        <w:t xml:space="preserve">The </w:t>
      </w:r>
      <w:r w:rsidR="0040147E">
        <w:t>C</w:t>
      </w:r>
      <w:r>
        <w:t xml:space="preserve">hief </w:t>
      </w:r>
      <w:r w:rsidR="0040147E">
        <w:t>E</w:t>
      </w:r>
      <w:r w:rsidR="002348CC">
        <w:t>xe</w:t>
      </w:r>
      <w:r w:rsidR="0040147E">
        <w:t>cutive N</w:t>
      </w:r>
      <w:r w:rsidR="002348CC">
        <w:t>urse shall hold a master’s degree in nursing or higher</w:t>
      </w:r>
      <w:r w:rsidR="00822026">
        <w:t xml:space="preserve"> and have significant work experience as a nurse</w:t>
      </w:r>
      <w:r w:rsidR="002348CC">
        <w:t>.</w:t>
      </w:r>
    </w:p>
    <w:p w:rsidR="00822026" w:rsidRDefault="008151D1" w:rsidP="00686AEB">
      <w:r>
        <w:tab/>
        <w:t>b</w:t>
      </w:r>
      <w:r w:rsidR="002348CC">
        <w:t>.</w:t>
      </w:r>
      <w:r w:rsidR="007C2C87">
        <w:tab/>
      </w:r>
      <w:r w:rsidR="002348CC">
        <w:t>It shall be the duty of t</w:t>
      </w:r>
      <w:r w:rsidR="0040147E">
        <w:t>he Chief E</w:t>
      </w:r>
      <w:r w:rsidR="002348CC">
        <w:t>xecutive</w:t>
      </w:r>
      <w:r w:rsidR="0040147E">
        <w:t xml:space="preserve"> N</w:t>
      </w:r>
      <w:r w:rsidR="002348CC">
        <w:t>urse to:</w:t>
      </w:r>
      <w:r w:rsidR="00822026">
        <w:t xml:space="preserve">  </w:t>
      </w:r>
      <w:r>
        <w:t>assist the Commissioner of Health as necessary on matters pertaining to nursing; collect data and other information on nursing as determined by the Commissioner of Health;</w:t>
      </w:r>
      <w:r w:rsidR="00822026">
        <w:t xml:space="preserve"> consult</w:t>
      </w:r>
      <w:r>
        <w:t xml:space="preserve"> with nurses and health care facil</w:t>
      </w:r>
      <w:r w:rsidR="00822026">
        <w:t>ities to determine which current or proposed</w:t>
      </w:r>
      <w:r>
        <w:t xml:space="preserve"> regulations</w:t>
      </w:r>
      <w:r w:rsidR="00A47873">
        <w:t xml:space="preserve"> aide or</w:t>
      </w:r>
      <w:r w:rsidR="00822026">
        <w:t xml:space="preserve"> impede</w:t>
      </w:r>
      <w:r>
        <w:t xml:space="preserve"> nurses’ ability </w:t>
      </w:r>
      <w:r w:rsidR="00822026">
        <w:t>to provide adequate health care; and evaluate current trends in nursing.</w:t>
      </w:r>
    </w:p>
    <w:p w:rsidR="002A000C" w:rsidRPr="00D71D68" w:rsidRDefault="002A000C" w:rsidP="00686AEB"/>
    <w:p w:rsidR="00686AEB" w:rsidRPr="00AA7880" w:rsidRDefault="00686AEB" w:rsidP="00686AEB">
      <w:r>
        <w:tab/>
      </w:r>
      <w:r w:rsidR="002A000C">
        <w:t>2</w:t>
      </w:r>
      <w:r w:rsidR="0001252D">
        <w:t>.</w:t>
      </w:r>
      <w:r w:rsidR="007C2C87">
        <w:tab/>
      </w:r>
      <w:r w:rsidR="0001252D">
        <w:t>This act shall take effect</w:t>
      </w:r>
      <w:r w:rsidR="002A000C">
        <w:t xml:space="preserve"> immediately.</w:t>
      </w:r>
    </w:p>
    <w:p w:rsidR="00686AEB" w:rsidRDefault="00686AEB" w:rsidP="00686AEB"/>
    <w:p w:rsidR="008151D1" w:rsidRPr="00CE7BD8" w:rsidRDefault="008151D1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1402B2" w:rsidRDefault="001402B2" w:rsidP="00686AEB">
      <w:r>
        <w:tab/>
        <w:t>This bill e</w:t>
      </w:r>
      <w:r w:rsidRPr="001402B2">
        <w:t>stablishes</w:t>
      </w:r>
      <w:r>
        <w:t xml:space="preserve"> a</w:t>
      </w:r>
      <w:r w:rsidR="0040147E">
        <w:t xml:space="preserve"> Chief Executive N</w:t>
      </w:r>
      <w:r>
        <w:t>urse position within the Department of Health</w:t>
      </w:r>
      <w:r w:rsidRPr="001402B2">
        <w:t xml:space="preserve"> </w:t>
      </w:r>
      <w:r>
        <w:t>(</w:t>
      </w:r>
      <w:r w:rsidRPr="001402B2">
        <w:t>DOH</w:t>
      </w:r>
      <w:r>
        <w:t>)</w:t>
      </w:r>
      <w:r w:rsidRPr="001402B2">
        <w:t>.</w:t>
      </w:r>
    </w:p>
    <w:p w:rsidR="00A47873" w:rsidRDefault="00A47873" w:rsidP="00A47873">
      <w:r>
        <w:tab/>
        <w:t>Under the bill, t</w:t>
      </w:r>
      <w:r w:rsidRPr="002A000C">
        <w:t>he Commissioner of Health</w:t>
      </w:r>
      <w:r>
        <w:t xml:space="preserve"> (commissioner) is to</w:t>
      </w:r>
      <w:r w:rsidRPr="002A000C">
        <w:t xml:space="preserve"> appoint a</w:t>
      </w:r>
      <w:r>
        <w:t xml:space="preserve"> </w:t>
      </w:r>
      <w:r w:rsidR="0040147E">
        <w:t>C</w:t>
      </w:r>
      <w:r>
        <w:t xml:space="preserve">hief </w:t>
      </w:r>
      <w:r w:rsidR="0040147E">
        <w:t>E</w:t>
      </w:r>
      <w:r>
        <w:t xml:space="preserve">xecutive </w:t>
      </w:r>
      <w:r w:rsidR="0040147E">
        <w:t>N</w:t>
      </w:r>
      <w:r>
        <w:t>urse within the DOH who is to</w:t>
      </w:r>
      <w:r w:rsidRPr="002A000C">
        <w:t xml:space="preserve"> serve at the pleasure of the commissioner during the commissioner's term of offi</w:t>
      </w:r>
      <w:r>
        <w:t xml:space="preserve">ce and until the appointment of the chief executive nurse’s successor.  The </w:t>
      </w:r>
      <w:r w:rsidR="0040147E">
        <w:t>C</w:t>
      </w:r>
      <w:r>
        <w:t xml:space="preserve">hief </w:t>
      </w:r>
      <w:r w:rsidR="0040147E">
        <w:t>E</w:t>
      </w:r>
      <w:r>
        <w:t>xecutive</w:t>
      </w:r>
      <w:r w:rsidR="0040147E">
        <w:t xml:space="preserve"> N</w:t>
      </w:r>
      <w:r>
        <w:t>urse is to</w:t>
      </w:r>
      <w:r w:rsidRPr="002A000C">
        <w:t xml:space="preserve"> devote his</w:t>
      </w:r>
      <w:r>
        <w:t xml:space="preserve"> or her</w:t>
      </w:r>
      <w:r w:rsidRPr="002A000C">
        <w:t xml:space="preserve"> entire time to the </w:t>
      </w:r>
      <w:r w:rsidR="0000396F">
        <w:t>duties of the position</w:t>
      </w:r>
      <w:r w:rsidRPr="002A000C">
        <w:t>.</w:t>
      </w:r>
      <w:r>
        <w:t xml:space="preserve">  The </w:t>
      </w:r>
      <w:r w:rsidR="0040147E">
        <w:t>C</w:t>
      </w:r>
      <w:r>
        <w:t xml:space="preserve">hief </w:t>
      </w:r>
      <w:r w:rsidR="0040147E">
        <w:t>E</w:t>
      </w:r>
      <w:r>
        <w:t>xe</w:t>
      </w:r>
      <w:r w:rsidR="0040147E">
        <w:t>cutive N</w:t>
      </w:r>
      <w:r>
        <w:t>urse is to hold a master’s degree in nursing or higher and have significant work experience as a nurse.</w:t>
      </w:r>
    </w:p>
    <w:p w:rsidR="00A47873" w:rsidRDefault="00A47873" w:rsidP="00A47873">
      <w:r>
        <w:tab/>
        <w:t>The bill provides that the</w:t>
      </w:r>
      <w:r w:rsidR="0040147E">
        <w:t xml:space="preserve"> duties of the</w:t>
      </w:r>
      <w:r>
        <w:t xml:space="preserve"> </w:t>
      </w:r>
      <w:r w:rsidR="0040147E">
        <w:t>Chief E</w:t>
      </w:r>
      <w:r>
        <w:t>xecutive</w:t>
      </w:r>
      <w:r w:rsidR="0040147E">
        <w:t xml:space="preserve"> N</w:t>
      </w:r>
      <w:r>
        <w:t>urse</w:t>
      </w:r>
      <w:r w:rsidR="0040147E">
        <w:t xml:space="preserve"> will include</w:t>
      </w:r>
      <w:r>
        <w:t>:  assist</w:t>
      </w:r>
      <w:r w:rsidR="0040147E">
        <w:t>ing</w:t>
      </w:r>
      <w:r>
        <w:t xml:space="preserve"> the commissioner as necessary on matters pertaining to nursing; collect</w:t>
      </w:r>
      <w:r w:rsidR="0040147E">
        <w:t>ing</w:t>
      </w:r>
      <w:r>
        <w:t xml:space="preserve"> data and other information on nursing as determined by the commissioner; consult</w:t>
      </w:r>
      <w:r w:rsidR="0040147E">
        <w:t>ing</w:t>
      </w:r>
      <w:r>
        <w:t xml:space="preserve"> with nurses and health care facilities to determine which current or proposed regulations aide or impede nurses’ ability to provide adequate health care; and </w:t>
      </w:r>
      <w:r w:rsidR="0040147E">
        <w:t>evaluating</w:t>
      </w:r>
      <w:r>
        <w:t xml:space="preserve"> current trends in nursing.</w:t>
      </w:r>
    </w:p>
    <w:sectPr w:rsidR="00A47873" w:rsidSect="00845C7E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5F6C" w:rsidRDefault="00B95F6C">
      <w:r>
        <w:separator/>
      </w:r>
    </w:p>
  </w:endnote>
  <w:endnote w:type="continuationSeparator" w:id="0">
    <w:p w:rsidR="00B95F6C" w:rsidRDefault="00B95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52D" w:rsidRDefault="0001252D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5F6C" w:rsidRDefault="00B95F6C">
      <w:r>
        <w:separator/>
      </w:r>
    </w:p>
  </w:footnote>
  <w:footnote w:type="continuationSeparator" w:id="0">
    <w:p w:rsidR="00B95F6C" w:rsidRDefault="00B95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F7BB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45C7E" w:rsidRDefault="00845C7E" w:rsidP="00845C7E">
    <w:pPr>
      <w:pStyle w:val="bpuHeadSpon"/>
    </w:pPr>
    <w:r w:rsidRPr="00845C7E">
      <w:rPr>
        <w:rStyle w:val="bpuHeadSponChar"/>
      </w:rPr>
      <w:t>A4535</w:t>
    </w:r>
    <w:r>
      <w:t xml:space="preserve"> MURPHY</w:t>
    </w:r>
  </w:p>
  <w:p w:rsidR="00845C7E" w:rsidRDefault="00845C7E" w:rsidP="00845C7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C2C87">
      <w:rPr>
        <w:noProof/>
      </w:rPr>
      <w:t>3</w:t>
    </w:r>
    <w:r>
      <w:fldChar w:fldCharType="end"/>
    </w:r>
  </w:p>
  <w:p w:rsidR="00845C7E" w:rsidRDefault="00845C7E" w:rsidP="00845C7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45C7E" w:rsidRDefault="00845C7E" w:rsidP="00845C7E">
    <w:pPr>
      <w:pStyle w:val="bpuHeadSpon"/>
    </w:pPr>
    <w:r w:rsidRPr="00845C7E">
      <w:rPr>
        <w:rStyle w:val="bpuHeadSponChar"/>
      </w:rPr>
      <w:t>A4535</w:t>
    </w:r>
    <w:r>
      <w:t xml:space="preserve"> MURPHY</w:t>
    </w:r>
  </w:p>
  <w:p w:rsidR="00845C7E" w:rsidRDefault="00845C7E" w:rsidP="00845C7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F7BBE">
      <w:rPr>
        <w:noProof/>
      </w:rPr>
      <w:t>2</w:t>
    </w:r>
    <w:r>
      <w:fldChar w:fldCharType="end"/>
    </w:r>
  </w:p>
  <w:p w:rsidR="00845C7E" w:rsidRDefault="00845C7E" w:rsidP="00845C7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F6C"/>
    <w:rsid w:val="0000396F"/>
    <w:rsid w:val="000051BD"/>
    <w:rsid w:val="0001252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0F7BBE"/>
    <w:rsid w:val="0013000E"/>
    <w:rsid w:val="00133F81"/>
    <w:rsid w:val="00135943"/>
    <w:rsid w:val="001402B2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48CC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000C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47E"/>
    <w:rsid w:val="0040195A"/>
    <w:rsid w:val="00402DC0"/>
    <w:rsid w:val="00416C4B"/>
    <w:rsid w:val="004174F4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2332"/>
    <w:rsid w:val="006567B2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595F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2C87"/>
    <w:rsid w:val="007C7DE4"/>
    <w:rsid w:val="007D40CB"/>
    <w:rsid w:val="007D5796"/>
    <w:rsid w:val="007D59C0"/>
    <w:rsid w:val="007D7D9C"/>
    <w:rsid w:val="007F485D"/>
    <w:rsid w:val="007F6050"/>
    <w:rsid w:val="00813627"/>
    <w:rsid w:val="008151D1"/>
    <w:rsid w:val="00822026"/>
    <w:rsid w:val="00832816"/>
    <w:rsid w:val="00837109"/>
    <w:rsid w:val="00840365"/>
    <w:rsid w:val="008406A3"/>
    <w:rsid w:val="00841D2C"/>
    <w:rsid w:val="00845C7E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7873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5F6C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1CD1"/>
    <w:rsid w:val="00C328D0"/>
    <w:rsid w:val="00C4526F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4C9E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75C5"/>
    <w:rsid w:val="00FA056A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BB8D370A-DF4C-4955-887D-4ABBCD727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845C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391</Words>
  <Characters>2062</Characters>
  <Application>Microsoft Office Word</Application>
  <DocSecurity>0</DocSecurity>
  <Lines>68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A4535</vt:lpstr>
    </vt:vector>
  </TitlesOfParts>
  <Manager>R224</Manager>
  <Company>NJ Office of Legislative Services</Company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A4535</dc:title>
  <dc:subject>Health</dc:subject>
  <dc:creator>Assemblywoman  MURPHY</dc:creator>
  <cp:keywords>A4535|2|HS |263|219|259|F|0|</cp:keywords>
  <dc:description>INTRODUCED AUGUST 13, 2020</dc:description>
  <cp:lastModifiedBy>Siracusa, Nicole</cp:lastModifiedBy>
  <cp:revision>2</cp:revision>
  <cp:lastPrinted>2020-08-11T19:28:00Z</cp:lastPrinted>
  <dcterms:created xsi:type="dcterms:W3CDTF">2020-08-14T13:05:00Z</dcterms:created>
  <dcterms:modified xsi:type="dcterms:W3CDTF">2020-08-14T13:05:00Z</dcterms:modified>
  <cp:category>s.1: C.26:1A-3.1 to 2020/60_x000d_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