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20D" w:rsidRDefault="0021620D" w:rsidP="0021620D">
      <w:pPr>
        <w:pStyle w:val="bpuBill"/>
      </w:pPr>
      <w:bookmarkStart w:id="0" w:name="bpuFrontPg"/>
      <w:bookmarkStart w:id="1" w:name="_GoBack"/>
      <w:bookmarkEnd w:id="0"/>
      <w:bookmarkEnd w:id="1"/>
      <w:r>
        <w:t xml:space="preserve">ASSEMBLY, No. 4543 </w:t>
      </w:r>
    </w:p>
    <w:p w:rsidR="0021620D" w:rsidRPr="009D38FF" w:rsidRDefault="0021620D" w:rsidP="002162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75297" r:id="rId7"/>
        </w:object>
      </w:r>
    </w:p>
    <w:p w:rsidR="0021620D" w:rsidRDefault="0021620D" w:rsidP="0021620D">
      <w:pPr>
        <w:pStyle w:val="bpuState"/>
      </w:pPr>
      <w:r>
        <w:t>STATE OF NEW JERSEY</w:t>
      </w:r>
    </w:p>
    <w:p w:rsidR="0021620D" w:rsidRDefault="0021620D" w:rsidP="0021620D">
      <w:pPr>
        <w:pStyle w:val="bpuLegislature"/>
      </w:pPr>
      <w:r>
        <w:t>219th LEGISLATURE</w:t>
      </w:r>
    </w:p>
    <w:p w:rsidR="0021620D" w:rsidRDefault="0021620D" w:rsidP="0021620D">
      <w:pPr>
        <w:pStyle w:val="bpuWpGraphic"/>
      </w:pPr>
      <w:r>
        <w:object w:dxaOrig="8985" w:dyaOrig="255">
          <v:shape id="_x0000_i1026" type="#_x0000_t75" style="width:6in;height:12pt" o:ole="">
            <v:imagedata r:id="rId6" o:title=""/>
          </v:shape>
          <o:OLEObject Type="Embed" ProgID="WPWin6.1" ShapeID="_x0000_i1026" DrawAspect="Content" ObjectID="_1698575298" r:id="rId8"/>
        </w:object>
      </w:r>
      <w:r>
        <w:t xml:space="preserve">  </w:t>
      </w:r>
    </w:p>
    <w:p w:rsidR="0021620D" w:rsidRDefault="0021620D" w:rsidP="0021620D">
      <w:pPr>
        <w:pStyle w:val="bpuIntro"/>
      </w:pPr>
      <w:r>
        <w:t>INTRODUCED AUGUST 13, 2020</w:t>
      </w:r>
    </w:p>
    <w:p w:rsidR="0021620D" w:rsidRDefault="0021620D" w:rsidP="0021620D">
      <w:pPr>
        <w:pStyle w:val="bpuIntro"/>
      </w:pPr>
    </w:p>
    <w:p w:rsidR="0021620D" w:rsidRDefault="0021620D" w:rsidP="0021620D">
      <w:pPr>
        <w:pStyle w:val="bpuIntro"/>
        <w:sectPr w:rsidR="0021620D" w:rsidSect="007902C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620D" w:rsidRDefault="0021620D" w:rsidP="0021620D">
      <w:pPr>
        <w:pStyle w:val="bpuIntro"/>
      </w:pPr>
    </w:p>
    <w:p w:rsidR="0021620D" w:rsidRDefault="0021620D" w:rsidP="0021620D">
      <w:pPr>
        <w:pStyle w:val="bpuSponsor"/>
      </w:pPr>
      <w:r>
        <w:t>Sponsored by:</w:t>
      </w:r>
    </w:p>
    <w:p w:rsidR="0021620D" w:rsidRDefault="0021620D" w:rsidP="0021620D">
      <w:pPr>
        <w:pStyle w:val="bpuSponsor"/>
      </w:pPr>
      <w:r>
        <w:t>Assemblyman  RALPH R. CAPUTO</w:t>
      </w:r>
    </w:p>
    <w:p w:rsidR="0021620D" w:rsidRDefault="0021620D" w:rsidP="0021620D">
      <w:pPr>
        <w:pStyle w:val="bpuSponsor"/>
      </w:pPr>
      <w:r>
        <w:t>District 28 (Essex)</w:t>
      </w:r>
    </w:p>
    <w:p w:rsidR="0021620D" w:rsidRDefault="001B701F" w:rsidP="001B701F">
      <w:pPr>
        <w:pStyle w:val="bpuSponsor"/>
      </w:pPr>
      <w:r>
        <w:t>Assemblywoman  ANGELA V. MCKNIGHT</w:t>
      </w:r>
    </w:p>
    <w:p w:rsidR="001B701F" w:rsidRDefault="001B701F" w:rsidP="001B701F">
      <w:pPr>
        <w:pStyle w:val="bpuSponsor"/>
      </w:pPr>
      <w:r>
        <w:t>District 31 (Hudson)</w:t>
      </w:r>
    </w:p>
    <w:p w:rsidR="001B701F" w:rsidRDefault="007902C9" w:rsidP="007902C9">
      <w:pPr>
        <w:pStyle w:val="bpuSponsor"/>
      </w:pPr>
      <w:r>
        <w:t>Assemblyman  RAJ MUKHERJI</w:t>
      </w:r>
    </w:p>
    <w:p w:rsidR="007902C9" w:rsidRDefault="007902C9" w:rsidP="007902C9">
      <w:pPr>
        <w:pStyle w:val="bpuSponsor"/>
      </w:pPr>
      <w:r>
        <w:t>District 33 (Hudson)</w:t>
      </w:r>
    </w:p>
    <w:p w:rsidR="007902C9" w:rsidRPr="007902C9" w:rsidRDefault="007902C9" w:rsidP="007902C9">
      <w:pPr>
        <w:pStyle w:val="bpuSponsor"/>
      </w:pPr>
    </w:p>
    <w:p w:rsidR="0021620D" w:rsidRDefault="006F675F" w:rsidP="006F675F">
      <w:pPr>
        <w:pStyle w:val="bpuSponsor"/>
      </w:pPr>
      <w:r>
        <w:t>Co-Sponsored by:</w:t>
      </w:r>
    </w:p>
    <w:p w:rsidR="006F675F" w:rsidRDefault="006F675F" w:rsidP="006F675F">
      <w:pPr>
        <w:pStyle w:val="bpuSponsor"/>
      </w:pPr>
      <w:r w:rsidRPr="006F675F">
        <w:t>Assemblywoman Timberlake</w:t>
      </w:r>
    </w:p>
    <w:p w:rsidR="006F675F" w:rsidRDefault="006F675F" w:rsidP="006F675F"/>
    <w:p w:rsidR="006F675F" w:rsidRPr="006F675F" w:rsidRDefault="006F675F" w:rsidP="006F675F"/>
    <w:p w:rsidR="0021620D" w:rsidRDefault="0021620D" w:rsidP="0021620D">
      <w:pPr>
        <w:pStyle w:val="bpuSponsor"/>
      </w:pPr>
    </w:p>
    <w:p w:rsidR="0021620D" w:rsidRDefault="0021620D" w:rsidP="0021620D">
      <w:pPr>
        <w:pStyle w:val="bpuSponsor"/>
      </w:pPr>
    </w:p>
    <w:p w:rsidR="0021620D" w:rsidRDefault="0021620D" w:rsidP="0021620D">
      <w:pPr>
        <w:pStyle w:val="bpuSponsor"/>
      </w:pPr>
      <w:r>
        <w:t>SYNOPSIS</w:t>
      </w:r>
    </w:p>
    <w:p w:rsidR="0021620D" w:rsidRDefault="0021620D" w:rsidP="0021620D">
      <w:pPr>
        <w:pStyle w:val="bpuNormText"/>
      </w:pPr>
      <w:r>
        <w:tab/>
        <w:t xml:space="preserve">Requires civil service commission to notify a certified eligible by certified mail and via electronic mail. </w:t>
      </w:r>
    </w:p>
    <w:p w:rsidR="0021620D" w:rsidRDefault="0021620D" w:rsidP="0021620D">
      <w:pPr>
        <w:pStyle w:val="bpuNormText"/>
      </w:pPr>
    </w:p>
    <w:p w:rsidR="0021620D" w:rsidRDefault="0021620D" w:rsidP="0021620D">
      <w:pPr>
        <w:pStyle w:val="bpuSponsor"/>
      </w:pPr>
      <w:r>
        <w:t xml:space="preserve">CURRENT VERSION OF TEXT </w:t>
      </w:r>
    </w:p>
    <w:p w:rsidR="0021620D" w:rsidRDefault="0021620D" w:rsidP="0021620D">
      <w:pPr>
        <w:pStyle w:val="bpuNormText"/>
      </w:pPr>
      <w:r>
        <w:tab/>
        <w:t>As introduced.</w:t>
      </w:r>
    </w:p>
    <w:p w:rsidR="0021620D" w:rsidRDefault="0021620D" w:rsidP="002162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620D" w:rsidRDefault="0021620D" w:rsidP="008916EC">
      <w:pPr>
        <w:pStyle w:val="FronterPage"/>
        <w:tabs>
          <w:tab w:val="clear" w:pos="720"/>
          <w:tab w:val="clear" w:pos="1440"/>
          <w:tab w:val="clear" w:pos="2160"/>
          <w:tab w:val="clear" w:pos="2880"/>
          <w:tab w:val="clear" w:pos="3600"/>
          <w:tab w:val="clear" w:pos="4320"/>
          <w:tab w:val="clear" w:pos="5040"/>
        </w:tabs>
        <w:sectPr w:rsidR="0021620D" w:rsidSect="0021620D">
          <w:type w:val="continuous"/>
          <w:pgSz w:w="12240" w:h="20160" w:code="5"/>
          <w:pgMar w:top="1440" w:right="2275" w:bottom="1440" w:left="2275" w:header="72" w:footer="720" w:gutter="0"/>
          <w:pgNumType w:start="1"/>
          <w:cols w:space="720"/>
          <w:docGrid w:linePitch="360"/>
        </w:sectPr>
      </w:pPr>
    </w:p>
    <w:p w:rsidR="007D5435" w:rsidRPr="00747053" w:rsidRDefault="007D5435" w:rsidP="007D5435">
      <w:pPr>
        <w:pStyle w:val="HangingAnAct"/>
        <w:rPr>
          <w:rStyle w:val="HangingAnActChar"/>
        </w:rPr>
      </w:pPr>
      <w:r w:rsidRPr="00747053">
        <w:rPr>
          <w:rStyle w:val="BillHead"/>
        </w:rPr>
        <w:lastRenderedPageBreak/>
        <w:t>An Act</w:t>
      </w:r>
      <w:r w:rsidRPr="00747053">
        <w:rPr>
          <w:rStyle w:val="HangingAnActChar"/>
        </w:rPr>
        <w:t xml:space="preserve"> concerning civil service certification and amending N.J.S.11A:4-4.</w:t>
      </w:r>
    </w:p>
    <w:p w:rsidR="007D5435" w:rsidRPr="00747053" w:rsidRDefault="007D5435" w:rsidP="007D5435"/>
    <w:p w:rsidR="007D5435" w:rsidRPr="00747053" w:rsidRDefault="007D5435" w:rsidP="007D5435">
      <w:r w:rsidRPr="00747053">
        <w:tab/>
      </w:r>
      <w:r w:rsidRPr="00747053">
        <w:rPr>
          <w:rStyle w:val="BillHeading2"/>
        </w:rPr>
        <w:t xml:space="preserve">Be It Enacted </w:t>
      </w:r>
      <w:r w:rsidRPr="00747053">
        <w:rPr>
          <w:rStyle w:val="BillLanguage"/>
        </w:rPr>
        <w:t>by the Senate and General Assembly of the State of New Jersey:</w:t>
      </w:r>
    </w:p>
    <w:p w:rsidR="007D5435" w:rsidRPr="00747053" w:rsidRDefault="007D5435" w:rsidP="007D5435"/>
    <w:p w:rsidR="007D5435" w:rsidRPr="00747053" w:rsidRDefault="007D5435" w:rsidP="007D5435">
      <w:r w:rsidRPr="00747053">
        <w:tab/>
        <w:t>1.  N.J.S.11A:4-4 is amended to read as follows:</w:t>
      </w:r>
    </w:p>
    <w:p w:rsidR="007D5435" w:rsidRPr="00747053" w:rsidRDefault="007D5435" w:rsidP="007D5435">
      <w:r w:rsidRPr="00747053">
        <w:tab/>
        <w:t xml:space="preserve">11A:4-4.  Eligible lists and certifications. </w:t>
      </w:r>
      <w:r w:rsidRPr="00747053">
        <w:rPr>
          <w:u w:val="single"/>
        </w:rPr>
        <w:t>1.</w:t>
      </w:r>
      <w:r w:rsidRPr="00747053">
        <w:t xml:space="preserve">  The commission shall provide for:</w:t>
      </w:r>
    </w:p>
    <w:p w:rsidR="007D5435" w:rsidRPr="00747053" w:rsidRDefault="007D5435" w:rsidP="007D5435">
      <w:r w:rsidRPr="00747053">
        <w:tab/>
        <w:t>a.  The establishment and cancellation of eligible lists;</w:t>
      </w:r>
    </w:p>
    <w:p w:rsidR="007D5435" w:rsidRPr="00747053" w:rsidRDefault="007D5435" w:rsidP="007D5435">
      <w:r w:rsidRPr="00747053">
        <w:tab/>
        <w:t>b.  The certification of an eligible list to positions in other appropriate titles; and</w:t>
      </w:r>
    </w:p>
    <w:p w:rsidR="007D5435" w:rsidRPr="00747053" w:rsidRDefault="007D5435" w:rsidP="007D5435">
      <w:r w:rsidRPr="00747053">
        <w:tab/>
        <w:t xml:space="preserve">c.  The consolidation of eligible lists which may include, but is not limited to, the combining of names of </w:t>
      </w:r>
      <w:proofErr w:type="spellStart"/>
      <w:r w:rsidRPr="00747053">
        <w:t>eligibles</w:t>
      </w:r>
      <w:proofErr w:type="spellEnd"/>
      <w:r w:rsidRPr="00747053">
        <w:t xml:space="preserve"> by scores.</w:t>
      </w:r>
    </w:p>
    <w:p w:rsidR="007D5435" w:rsidRPr="00747053" w:rsidRDefault="007D5435" w:rsidP="007D5435">
      <w:pPr>
        <w:rPr>
          <w:u w:val="single"/>
        </w:rPr>
      </w:pPr>
      <w:r w:rsidRPr="00747053">
        <w:tab/>
      </w:r>
      <w:r w:rsidRPr="00747053">
        <w:rPr>
          <w:u w:val="single"/>
        </w:rPr>
        <w:t xml:space="preserve">2.  Upon the issuance of a certification, the commission shall notify, or authorize the notification of, each certified eligible whose name appears on the eligible list by </w:t>
      </w:r>
      <w:r w:rsidR="00D86020" w:rsidRPr="00747053">
        <w:rPr>
          <w:u w:val="single"/>
        </w:rPr>
        <w:t xml:space="preserve">certified </w:t>
      </w:r>
      <w:r w:rsidRPr="00747053">
        <w:rPr>
          <w:u w:val="single"/>
        </w:rPr>
        <w:t>mail and via electronic mail at the last known address.  “Last known address” means the postal address or electronic mailing address provided by the certified eligible on the application, or the postal address or electronic mailing address provided by the certified eligible in a subsequent written notice of a change of address.</w:t>
      </w:r>
    </w:p>
    <w:p w:rsidR="007D5435" w:rsidRPr="00747053" w:rsidRDefault="007D5435" w:rsidP="007D5435">
      <w:pPr>
        <w:rPr>
          <w:u w:val="single"/>
        </w:rPr>
      </w:pPr>
      <w:r w:rsidRPr="00747053">
        <w:t>(</w:t>
      </w:r>
      <w:proofErr w:type="spellStart"/>
      <w:r w:rsidRPr="00747053">
        <w:t>cf</w:t>
      </w:r>
      <w:proofErr w:type="spellEnd"/>
      <w:r w:rsidRPr="00747053">
        <w:t>: P.L.2008, c.29, s.33)</w:t>
      </w:r>
    </w:p>
    <w:p w:rsidR="007D5435" w:rsidRPr="00747053" w:rsidRDefault="007D5435" w:rsidP="007D5435"/>
    <w:p w:rsidR="007D5435" w:rsidRPr="00747053" w:rsidRDefault="007D5435" w:rsidP="007D5435">
      <w:r w:rsidRPr="00747053">
        <w:tab/>
        <w:t>2.  This act shall take effect immediately.</w:t>
      </w:r>
    </w:p>
    <w:p w:rsidR="007D5435" w:rsidRPr="00747053" w:rsidRDefault="007D5435" w:rsidP="007D5435"/>
    <w:p w:rsidR="00A6078E" w:rsidRPr="00747053" w:rsidRDefault="00A6078E" w:rsidP="007D5435"/>
    <w:p w:rsidR="007D5435" w:rsidRPr="00747053" w:rsidRDefault="007D5435" w:rsidP="007D5435">
      <w:pPr>
        <w:jc w:val="center"/>
      </w:pPr>
      <w:r w:rsidRPr="00747053">
        <w:t>STATEMENT</w:t>
      </w:r>
    </w:p>
    <w:p w:rsidR="007D5435" w:rsidRPr="00747053" w:rsidRDefault="007D5435" w:rsidP="007D5435"/>
    <w:p w:rsidR="007D5435" w:rsidRPr="00747053" w:rsidRDefault="007D5435" w:rsidP="007D5435">
      <w:r w:rsidRPr="00747053">
        <w:tab/>
        <w:t xml:space="preserve">This bill requires the civil service commission to notify a certified eligible by </w:t>
      </w:r>
      <w:r w:rsidR="00D86020" w:rsidRPr="00747053">
        <w:t xml:space="preserve">certified </w:t>
      </w:r>
      <w:r w:rsidRPr="00747053">
        <w:t>mail and via electronic mail.</w:t>
      </w:r>
    </w:p>
    <w:p w:rsidR="007D5435" w:rsidRPr="00747053" w:rsidRDefault="007D5435" w:rsidP="007D5435">
      <w:r w:rsidRPr="00747053">
        <w:tab/>
        <w:t>Currently, after an eligibility list is issued, an appointing authority will contact the Civil Service Commission when there is a need to fill a vacancy.  At that time, the Civil Service Commission will issue a certification and mail each eligible person a notice of certification.  If an eligible person does not respond to the notice of certification within five business days, the eligible person is removed from the eligible list and will no longer receive certifications issued from that list.</w:t>
      </w:r>
    </w:p>
    <w:p w:rsidR="00646ADC" w:rsidRDefault="007D5435" w:rsidP="00646ADC">
      <w:r w:rsidRPr="00747053">
        <w:tab/>
        <w:t xml:space="preserve">Under the bill, the Civil Service Commission is required to send the notice of certification by </w:t>
      </w:r>
      <w:r w:rsidR="00D86020" w:rsidRPr="00747053">
        <w:t xml:space="preserve">certified </w:t>
      </w:r>
      <w:r w:rsidRPr="00747053">
        <w:t xml:space="preserve">mail and via electronic mail to the last known address.  </w:t>
      </w:r>
      <w:r w:rsidR="00D86020" w:rsidRPr="00747053">
        <w:t xml:space="preserve">Mailing the notice by certified mail will provide the commission with a mailing receipt and electronic verification that the notice was delivered or that a delivery attempt was made.  </w:t>
      </w:r>
      <w:r w:rsidRPr="00747053">
        <w:t xml:space="preserve">“Last known address” means the postal address or </w:t>
      </w:r>
      <w:r w:rsidR="00646ADC">
        <w:br w:type="page"/>
      </w:r>
    </w:p>
    <w:p w:rsidR="007D5435" w:rsidRPr="00747053" w:rsidRDefault="007D5435" w:rsidP="007D5435">
      <w:r w:rsidRPr="00747053">
        <w:t>electronic mailing address provided by the eligible person on the application, or the postal address or electronic mailing address provided by the eligible person in a subsequent written notice of a change of address.</w:t>
      </w:r>
    </w:p>
    <w:sectPr w:rsidR="007D5435" w:rsidRPr="00747053" w:rsidSect="0021620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A91" w:rsidRDefault="00210A91">
      <w:r>
        <w:separator/>
      </w:r>
    </w:p>
  </w:endnote>
  <w:endnote w:type="continuationSeparator" w:id="0">
    <w:p w:rsidR="00210A91" w:rsidRDefault="00210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01F" w:rsidRDefault="007902C9" w:rsidP="007902C9">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83A" w:rsidRPr="00921C91" w:rsidRDefault="003338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383A" w:rsidRPr="00921C91" w:rsidRDefault="0033383A">
    <w:pPr>
      <w:pStyle w:val="Footer"/>
      <w:rPr>
        <w:szCs w:val="18"/>
      </w:rPr>
    </w:pPr>
  </w:p>
  <w:p w:rsidR="0033383A" w:rsidRPr="00921C91" w:rsidRDefault="003338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A91" w:rsidRDefault="00210A91">
      <w:r>
        <w:separator/>
      </w:r>
    </w:p>
  </w:footnote>
  <w:footnote w:type="continuationSeparator" w:id="0">
    <w:p w:rsidR="00210A91" w:rsidRDefault="00210A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72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620D" w:rsidRDefault="0021620D" w:rsidP="0021620D">
    <w:pPr>
      <w:pStyle w:val="bpuHeadSpon"/>
    </w:pPr>
    <w:r w:rsidRPr="0021620D">
      <w:rPr>
        <w:rStyle w:val="bpuHeadSponChar"/>
      </w:rPr>
      <w:t>A4543</w:t>
    </w:r>
    <w:r>
      <w:t xml:space="preserve"> CAPUTO</w:t>
    </w:r>
    <w:r w:rsidR="001B701F">
      <w:t>, MCKNIGHT</w:t>
    </w:r>
  </w:p>
  <w:p w:rsidR="0021620D" w:rsidRDefault="0021620D" w:rsidP="0021620D">
    <w:pPr>
      <w:pStyle w:val="bpuHeadSpon"/>
    </w:pPr>
    <w:r>
      <w:fldChar w:fldCharType="begin"/>
    </w:r>
    <w:r>
      <w:instrText xml:space="preserve"> PAGE  \* MERGEFORMAT </w:instrText>
    </w:r>
    <w:r>
      <w:fldChar w:fldCharType="separate"/>
    </w:r>
    <w:r w:rsidR="0051455C">
      <w:rPr>
        <w:noProof/>
      </w:rPr>
      <w:t>3</w:t>
    </w:r>
    <w:r>
      <w:fldChar w:fldCharType="end"/>
    </w:r>
  </w:p>
  <w:p w:rsidR="0021620D" w:rsidRDefault="0021620D" w:rsidP="002162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620D" w:rsidRDefault="0021620D" w:rsidP="0021620D">
    <w:pPr>
      <w:pStyle w:val="bpuHeadSpon"/>
    </w:pPr>
    <w:r w:rsidRPr="0021620D">
      <w:rPr>
        <w:rStyle w:val="bpuHeadSponChar"/>
      </w:rPr>
      <w:t>A4543</w:t>
    </w:r>
    <w:r>
      <w:t xml:space="preserve"> CAPUTO</w:t>
    </w:r>
    <w:r w:rsidR="001B701F">
      <w:t>, MCKNIGHT</w:t>
    </w:r>
  </w:p>
  <w:p w:rsidR="0021620D" w:rsidRDefault="0021620D" w:rsidP="0021620D">
    <w:pPr>
      <w:pStyle w:val="bpuHeadSpon"/>
    </w:pPr>
    <w:r>
      <w:fldChar w:fldCharType="begin"/>
    </w:r>
    <w:r>
      <w:instrText xml:space="preserve"> PAGE  \* MERGEFORMAT </w:instrText>
    </w:r>
    <w:r>
      <w:fldChar w:fldCharType="separate"/>
    </w:r>
    <w:r w:rsidR="0051455C">
      <w:rPr>
        <w:noProof/>
      </w:rPr>
      <w:t>2</w:t>
    </w:r>
    <w:r>
      <w:fldChar w:fldCharType="end"/>
    </w:r>
  </w:p>
  <w:p w:rsidR="0021620D" w:rsidRDefault="0021620D" w:rsidP="002162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A9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01F"/>
    <w:rsid w:val="001C7C52"/>
    <w:rsid w:val="001D25F3"/>
    <w:rsid w:val="001E15F1"/>
    <w:rsid w:val="001E16FA"/>
    <w:rsid w:val="001E6213"/>
    <w:rsid w:val="001F14C7"/>
    <w:rsid w:val="001F7405"/>
    <w:rsid w:val="00205533"/>
    <w:rsid w:val="00210A91"/>
    <w:rsid w:val="00212B8D"/>
    <w:rsid w:val="0021620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DB0"/>
    <w:rsid w:val="00325776"/>
    <w:rsid w:val="00325E27"/>
    <w:rsid w:val="00330395"/>
    <w:rsid w:val="00333704"/>
    <w:rsid w:val="0033383A"/>
    <w:rsid w:val="00336624"/>
    <w:rsid w:val="0034025F"/>
    <w:rsid w:val="00340458"/>
    <w:rsid w:val="0034200F"/>
    <w:rsid w:val="003446A0"/>
    <w:rsid w:val="0034481B"/>
    <w:rsid w:val="00346915"/>
    <w:rsid w:val="00350130"/>
    <w:rsid w:val="00353EC6"/>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737"/>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55C"/>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ADC"/>
    <w:rsid w:val="00665CBC"/>
    <w:rsid w:val="00667A5C"/>
    <w:rsid w:val="00671E23"/>
    <w:rsid w:val="00677316"/>
    <w:rsid w:val="00686AEB"/>
    <w:rsid w:val="006B7897"/>
    <w:rsid w:val="006B7FA7"/>
    <w:rsid w:val="006C086A"/>
    <w:rsid w:val="006C21C1"/>
    <w:rsid w:val="006C7327"/>
    <w:rsid w:val="006D00E5"/>
    <w:rsid w:val="006D791B"/>
    <w:rsid w:val="006E2895"/>
    <w:rsid w:val="006F180D"/>
    <w:rsid w:val="006F1BE8"/>
    <w:rsid w:val="006F4334"/>
    <w:rsid w:val="006F47AF"/>
    <w:rsid w:val="006F675F"/>
    <w:rsid w:val="006F6B8A"/>
    <w:rsid w:val="00707CD3"/>
    <w:rsid w:val="00716BB9"/>
    <w:rsid w:val="007256D1"/>
    <w:rsid w:val="007279FD"/>
    <w:rsid w:val="00747053"/>
    <w:rsid w:val="007502CB"/>
    <w:rsid w:val="00752D79"/>
    <w:rsid w:val="00752E20"/>
    <w:rsid w:val="00756EDE"/>
    <w:rsid w:val="00764456"/>
    <w:rsid w:val="00781B4D"/>
    <w:rsid w:val="007824BF"/>
    <w:rsid w:val="00783B8D"/>
    <w:rsid w:val="007902C9"/>
    <w:rsid w:val="00794B94"/>
    <w:rsid w:val="00794BD4"/>
    <w:rsid w:val="007A2F73"/>
    <w:rsid w:val="007A3061"/>
    <w:rsid w:val="007A5A0B"/>
    <w:rsid w:val="007C0E14"/>
    <w:rsid w:val="007C4775"/>
    <w:rsid w:val="007C7DE4"/>
    <w:rsid w:val="007D40CB"/>
    <w:rsid w:val="007D5435"/>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878"/>
    <w:rsid w:val="009C5630"/>
    <w:rsid w:val="009C6B13"/>
    <w:rsid w:val="009D0E5D"/>
    <w:rsid w:val="009D0F63"/>
    <w:rsid w:val="009D7934"/>
    <w:rsid w:val="009D7CCF"/>
    <w:rsid w:val="009E5961"/>
    <w:rsid w:val="009F4FAC"/>
    <w:rsid w:val="00A017C0"/>
    <w:rsid w:val="00A11228"/>
    <w:rsid w:val="00A222C2"/>
    <w:rsid w:val="00A305D6"/>
    <w:rsid w:val="00A342C4"/>
    <w:rsid w:val="00A47CFF"/>
    <w:rsid w:val="00A50F6B"/>
    <w:rsid w:val="00A52237"/>
    <w:rsid w:val="00A551D6"/>
    <w:rsid w:val="00A6078E"/>
    <w:rsid w:val="00A6251B"/>
    <w:rsid w:val="00A6754E"/>
    <w:rsid w:val="00A70F58"/>
    <w:rsid w:val="00A72987"/>
    <w:rsid w:val="00A7346B"/>
    <w:rsid w:val="00A84C4F"/>
    <w:rsid w:val="00A932A1"/>
    <w:rsid w:val="00A96E06"/>
    <w:rsid w:val="00AA0F70"/>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C9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5A8"/>
    <w:rsid w:val="00C04F4D"/>
    <w:rsid w:val="00C12E48"/>
    <w:rsid w:val="00C13D14"/>
    <w:rsid w:val="00C15F53"/>
    <w:rsid w:val="00C23F09"/>
    <w:rsid w:val="00C25356"/>
    <w:rsid w:val="00C311E7"/>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FBB"/>
    <w:rsid w:val="00D8602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39F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694EFF-FB66-4300-8340-282F8381E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1620D"/>
  </w:style>
  <w:style w:type="paragraph" w:styleId="BalloonText">
    <w:name w:val="Balloon Text"/>
    <w:basedOn w:val="Normal"/>
    <w:link w:val="BalloonTextChar"/>
    <w:semiHidden/>
    <w:unhideWhenUsed/>
    <w:rsid w:val="00A47C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7C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438</Words>
  <Characters>2379</Characters>
  <Application>Microsoft Office Word</Application>
  <DocSecurity>0</DocSecurity>
  <Lines>80</Lines>
  <Paragraphs>32</Paragraphs>
  <ScaleCrop>false</ScaleCrop>
  <HeadingPairs>
    <vt:vector size="2" baseType="variant">
      <vt:variant>
        <vt:lpstr>Title</vt:lpstr>
      </vt:variant>
      <vt:variant>
        <vt:i4>1</vt:i4>
      </vt:variant>
    </vt:vector>
  </HeadingPairs>
  <TitlesOfParts>
    <vt:vector size="1" baseType="lpstr">
      <vt:lpstr>A4543</vt:lpstr>
    </vt:vector>
  </TitlesOfParts>
  <Manager>R229</Manager>
  <Company>NJ Office of Legislative Services</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A4543</dc:title>
  <dc:subject/>
  <dc:creator>Assemblyman  CAPUTO</dc:creator>
  <cp:keywords>A4543|3|SG |305|76|76|F|0|</cp:keywords>
  <dc:description>INTRODUCED AUGUST 13, 2020</dc:description>
  <cp:lastModifiedBy>Todaro, Vivian</cp:lastModifiedBy>
  <cp:revision>2</cp:revision>
  <cp:lastPrinted>2021-11-16T18:41:00Z</cp:lastPrinted>
  <dcterms:created xsi:type="dcterms:W3CDTF">2021-11-16T18:42:00Z</dcterms:created>
  <dcterms:modified xsi:type="dcterms:W3CDTF">2021-11-16T18:42:00Z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