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198F" w:rsidRDefault="00BE3DF1" w:rsidP="0064198F">
      <w:pPr>
        <w:pStyle w:val="bpuReprint"/>
      </w:pPr>
      <w:r>
        <w:t>[Third Reprint]</w:t>
      </w:r>
    </w:p>
    <w:p w:rsidR="00004C05" w:rsidRDefault="00004C05" w:rsidP="00004C05">
      <w:pPr>
        <w:pStyle w:val="bpuBill"/>
      </w:pPr>
      <w:bookmarkStart w:id="0" w:name="_GoBack"/>
      <w:bookmarkEnd w:id="0"/>
      <w:r>
        <w:t xml:space="preserve">ASSEMBLY, No. 4544 </w:t>
      </w:r>
    </w:p>
    <w:p w:rsidR="00004C05" w:rsidRPr="009D38FF" w:rsidRDefault="00004C05" w:rsidP="00004C0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961236" r:id="rId7"/>
        </w:object>
      </w:r>
    </w:p>
    <w:p w:rsidR="00004C05" w:rsidRDefault="00004C05" w:rsidP="00004C05">
      <w:pPr>
        <w:pStyle w:val="bpuState"/>
      </w:pPr>
      <w:r>
        <w:t>STATE OF NEW JERSEY</w:t>
      </w:r>
    </w:p>
    <w:p w:rsidR="00004C05" w:rsidRDefault="00004C05" w:rsidP="00004C05">
      <w:pPr>
        <w:pStyle w:val="bpuLegislature"/>
      </w:pPr>
      <w:r>
        <w:t>219th LEGISLATURE</w:t>
      </w:r>
    </w:p>
    <w:p w:rsidR="00004C05" w:rsidRDefault="00004C05" w:rsidP="00004C05">
      <w:pPr>
        <w:pStyle w:val="bpuWpGraphic"/>
      </w:pPr>
      <w:r>
        <w:object w:dxaOrig="8985" w:dyaOrig="255">
          <v:shape id="_x0000_i1026" type="#_x0000_t75" style="width:6in;height:12pt" o:ole="">
            <v:imagedata r:id="rId6" o:title=""/>
          </v:shape>
          <o:OLEObject Type="Embed" ProgID="WPWin6.1" ShapeID="_x0000_i1026" DrawAspect="Content" ObjectID="_1685961237" r:id="rId8"/>
        </w:object>
      </w:r>
      <w:r>
        <w:t xml:space="preserve">  </w:t>
      </w:r>
    </w:p>
    <w:p w:rsidR="00004C05" w:rsidRDefault="00004C05" w:rsidP="00004C05">
      <w:pPr>
        <w:pStyle w:val="bpuIntro"/>
      </w:pPr>
      <w:r>
        <w:t>INTRODUCED AUGUST 13, 2020</w:t>
      </w:r>
    </w:p>
    <w:p w:rsidR="00004C05" w:rsidRDefault="00004C05" w:rsidP="00004C05">
      <w:pPr>
        <w:pStyle w:val="bpuIntro"/>
      </w:pPr>
    </w:p>
    <w:p w:rsidR="00004C05" w:rsidRDefault="00004C05" w:rsidP="00004C05">
      <w:pPr>
        <w:pStyle w:val="bpuIntro"/>
        <w:sectPr w:rsidR="00004C05" w:rsidSect="00D0211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04C05" w:rsidRDefault="00004C05" w:rsidP="00004C05">
      <w:pPr>
        <w:pStyle w:val="bpuIntro"/>
      </w:pPr>
    </w:p>
    <w:p w:rsidR="00004C05" w:rsidRDefault="00004C05" w:rsidP="00004C05">
      <w:pPr>
        <w:pStyle w:val="bpuSponsor"/>
      </w:pPr>
      <w:r>
        <w:t>Sponsored by:</w:t>
      </w:r>
    </w:p>
    <w:p w:rsidR="00004C05" w:rsidRDefault="00004C05" w:rsidP="00004C05">
      <w:pPr>
        <w:pStyle w:val="bpuSponsor"/>
      </w:pPr>
      <w:r>
        <w:t>Assemblyman  RALPH R. CAPUTO</w:t>
      </w:r>
    </w:p>
    <w:p w:rsidR="00004C05" w:rsidRDefault="00004C05" w:rsidP="00004C05">
      <w:pPr>
        <w:pStyle w:val="bpuSponsor"/>
      </w:pPr>
      <w:r>
        <w:t>District 28 (Essex)</w:t>
      </w:r>
    </w:p>
    <w:p w:rsidR="00004C05" w:rsidRDefault="009A7EBB" w:rsidP="009A7EBB">
      <w:pPr>
        <w:pStyle w:val="bpuSponsor"/>
      </w:pPr>
      <w:r>
        <w:t>Assemblywoman  MILA M. JASEY</w:t>
      </w:r>
    </w:p>
    <w:p w:rsidR="009A7EBB" w:rsidRDefault="009A7EBB" w:rsidP="009A7EBB">
      <w:pPr>
        <w:pStyle w:val="bpuSponsor"/>
      </w:pPr>
      <w:r>
        <w:t>District 27 (Essex and Morris)</w:t>
      </w:r>
    </w:p>
    <w:p w:rsidR="009A7EBB" w:rsidRDefault="00A7207E" w:rsidP="00A7207E">
      <w:pPr>
        <w:pStyle w:val="bpuSponsor"/>
      </w:pPr>
      <w:r>
        <w:t>Assemblywoman  CAROL A. MURPHY</w:t>
      </w:r>
    </w:p>
    <w:p w:rsidR="00A7207E" w:rsidRDefault="00A7207E" w:rsidP="00A7207E">
      <w:pPr>
        <w:pStyle w:val="bpuSponsor"/>
      </w:pPr>
      <w:r>
        <w:t>District 7 (Burlington)</w:t>
      </w:r>
    </w:p>
    <w:p w:rsidR="00A7207E" w:rsidRDefault="00D02111" w:rsidP="00D02111">
      <w:pPr>
        <w:pStyle w:val="bpuSponsor"/>
      </w:pPr>
      <w:r>
        <w:t>Senator  NELLIE POU</w:t>
      </w:r>
    </w:p>
    <w:p w:rsidR="00D02111" w:rsidRDefault="00D02111" w:rsidP="00D02111">
      <w:pPr>
        <w:pStyle w:val="bpuSponsor"/>
      </w:pPr>
      <w:r>
        <w:t>District 35 (Bergen and Passaic)</w:t>
      </w:r>
    </w:p>
    <w:p w:rsidR="00D02111" w:rsidRDefault="00D02111" w:rsidP="00D02111">
      <w:pPr>
        <w:pStyle w:val="bpuSponsor"/>
      </w:pPr>
      <w:r>
        <w:t>Senator  RICHARD J. CODEY</w:t>
      </w:r>
    </w:p>
    <w:p w:rsidR="00D02111" w:rsidRDefault="00D02111" w:rsidP="00D02111">
      <w:pPr>
        <w:pStyle w:val="bpuSponsor"/>
      </w:pPr>
      <w:r>
        <w:t>District 27 (Essex and Morris)</w:t>
      </w:r>
    </w:p>
    <w:p w:rsidR="00D02111" w:rsidRPr="00D02111" w:rsidRDefault="00D02111" w:rsidP="00D02111"/>
    <w:p w:rsidR="00004C05" w:rsidRDefault="00D02111" w:rsidP="00D02111">
      <w:pPr>
        <w:pStyle w:val="bpuSponsor"/>
      </w:pPr>
      <w:r>
        <w:t>Co-Sponsored by:</w:t>
      </w:r>
    </w:p>
    <w:p w:rsidR="00D02111" w:rsidRPr="00D02111" w:rsidRDefault="00D02111" w:rsidP="00D02111">
      <w:pPr>
        <w:pStyle w:val="bpuSponsor"/>
      </w:pPr>
      <w:r w:rsidRPr="00D02111">
        <w:t xml:space="preserve">Senators </w:t>
      </w:r>
      <w:proofErr w:type="spellStart"/>
      <w:r w:rsidRPr="00D02111">
        <w:t>O'Scanlon</w:t>
      </w:r>
      <w:proofErr w:type="spellEnd"/>
      <w:r w:rsidRPr="00D02111">
        <w:t xml:space="preserve"> and Ruiz</w:t>
      </w:r>
    </w:p>
    <w:p w:rsidR="00004C05" w:rsidRDefault="00004C05" w:rsidP="00004C05">
      <w:pPr>
        <w:pStyle w:val="bpuSponsor"/>
      </w:pPr>
    </w:p>
    <w:p w:rsidR="00D02111" w:rsidRDefault="00D02111" w:rsidP="00D02111"/>
    <w:p w:rsidR="00D02111" w:rsidRPr="00D02111" w:rsidRDefault="00D02111" w:rsidP="00D02111"/>
    <w:p w:rsidR="00004C05" w:rsidRDefault="00004C05" w:rsidP="00004C05">
      <w:pPr>
        <w:pStyle w:val="bpuSponsor"/>
      </w:pPr>
    </w:p>
    <w:p w:rsidR="00004C05" w:rsidRDefault="00004C05" w:rsidP="00004C05">
      <w:pPr>
        <w:pStyle w:val="bpuSponsor"/>
      </w:pPr>
      <w:r>
        <w:t>SYNOPSIS</w:t>
      </w:r>
    </w:p>
    <w:p w:rsidR="000E0B4A" w:rsidRDefault="00A061A6" w:rsidP="000E0B4A">
      <w:r>
        <w:rPr>
          <w:spacing w:val="0"/>
        </w:rPr>
        <w:tab/>
      </w:r>
      <w:r w:rsidR="000E0B4A" w:rsidRPr="000118F2">
        <w:t>Permits school nurse who is retired from TPAF to return to employment for up to two years without reenrollment in TPAF.</w:t>
      </w:r>
    </w:p>
    <w:p w:rsidR="00004C05" w:rsidRDefault="00004C05" w:rsidP="000E0B4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004C05" w:rsidRDefault="00004C05" w:rsidP="00004C05">
      <w:pPr>
        <w:pStyle w:val="bpuSponsor"/>
      </w:pPr>
      <w:r>
        <w:t xml:space="preserve">CURRENT VERSION OF TEXT </w:t>
      </w:r>
    </w:p>
    <w:p w:rsidR="00004C05" w:rsidRDefault="00BE3DF1" w:rsidP="00004C05">
      <w:pPr>
        <w:pStyle w:val="bpuNormText"/>
      </w:pPr>
      <w:r>
        <w:tab/>
        <w:t>As amended by the Senate on June 3, 2021.</w:t>
      </w:r>
    </w:p>
    <w:p w:rsidR="00004C05" w:rsidRDefault="00004C05" w:rsidP="00004C0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04C05" w:rsidRDefault="00004C05" w:rsidP="008916EC">
      <w:pPr>
        <w:pStyle w:val="FronterPage"/>
        <w:tabs>
          <w:tab w:val="clear" w:pos="720"/>
          <w:tab w:val="clear" w:pos="1440"/>
          <w:tab w:val="clear" w:pos="2160"/>
          <w:tab w:val="clear" w:pos="2880"/>
          <w:tab w:val="clear" w:pos="3600"/>
          <w:tab w:val="clear" w:pos="4320"/>
          <w:tab w:val="clear" w:pos="5040"/>
        </w:tabs>
        <w:sectPr w:rsidR="00004C05" w:rsidSect="00004C05">
          <w:type w:val="continuous"/>
          <w:pgSz w:w="12240" w:h="20160" w:code="5"/>
          <w:pgMar w:top="1440" w:right="2275" w:bottom="1440" w:left="2275" w:header="72" w:footer="720" w:gutter="0"/>
          <w:pgNumType w:start="1"/>
          <w:cols w:space="720"/>
          <w:docGrid w:linePitch="360"/>
        </w:sectPr>
      </w:pPr>
    </w:p>
    <w:p w:rsidR="00BE3DF1" w:rsidRPr="00D96841" w:rsidRDefault="00BE3DF1" w:rsidP="00BE3DF1">
      <w:pPr>
        <w:ind w:left="288" w:hanging="288"/>
      </w:pPr>
      <w:r w:rsidRPr="004A1996">
        <w:rPr>
          <w:b/>
          <w:smallCaps/>
          <w:szCs w:val="20"/>
        </w:rPr>
        <w:lastRenderedPageBreak/>
        <w:t>An Act</w:t>
      </w:r>
      <w:r w:rsidRPr="004A1996">
        <w:t xml:space="preserve"> concerning a return to employment by a school nurse </w:t>
      </w:r>
      <w:r>
        <w:rPr>
          <w:rFonts w:ascii="Albertus Extra Bold" w:hAnsi="Albertus Extra Bold"/>
          <w:b/>
          <w:vertAlign w:val="superscript"/>
        </w:rPr>
        <w:t>3</w:t>
      </w:r>
      <w:r w:rsidRPr="009F2D8B">
        <w:rPr>
          <w:rFonts w:ascii="Albertus Extra Bold" w:hAnsi="Albertus Extra Bold"/>
          <w:b/>
        </w:rPr>
        <w:t>[</w:t>
      </w:r>
      <w:r w:rsidRPr="004A1996">
        <w:rPr>
          <w:rFonts w:ascii="Albertus Extra Bold" w:hAnsi="Albertus Extra Bold"/>
          <w:b/>
          <w:vertAlign w:val="superscript"/>
        </w:rPr>
        <w:t>1</w:t>
      </w:r>
      <w:r w:rsidRPr="004A1996">
        <w:rPr>
          <w:u w:val="single"/>
        </w:rPr>
        <w:t>during the public health emergency and state of emergency for the COVID-19 pandemic</w:t>
      </w:r>
      <w:r w:rsidRPr="004A1996">
        <w:rPr>
          <w:rFonts w:ascii="Albertus Extra Bold" w:hAnsi="Albertus Extra Bold"/>
          <w:b/>
          <w:vertAlign w:val="superscript"/>
        </w:rPr>
        <w:t>1</w:t>
      </w:r>
      <w:r w:rsidRPr="009F2D8B">
        <w:rPr>
          <w:rFonts w:ascii="Albertus Extra Bold" w:hAnsi="Albertus Extra Bold"/>
          <w:b/>
        </w:rPr>
        <w:t>]</w:t>
      </w:r>
      <w:r>
        <w:rPr>
          <w:rFonts w:ascii="Albertus Extra Bold" w:hAnsi="Albertus Extra Bold"/>
          <w:b/>
          <w:vertAlign w:val="superscript"/>
        </w:rPr>
        <w:t>3</w:t>
      </w:r>
      <w:r>
        <w:t xml:space="preserve"> </w:t>
      </w:r>
      <w:r w:rsidRPr="004A1996">
        <w:t xml:space="preserve">after retirement from the Teachers’ Pension and Annuity Fund </w:t>
      </w:r>
      <w:r w:rsidRPr="004A1996">
        <w:rPr>
          <w:rFonts w:ascii="Albertus Extra Bold" w:hAnsi="Albertus Extra Bold"/>
          <w:b/>
          <w:vertAlign w:val="superscript"/>
        </w:rPr>
        <w:t>1</w:t>
      </w:r>
      <w:r w:rsidRPr="004A1996">
        <w:rPr>
          <w:rFonts w:ascii="Albertus Extra Bold" w:hAnsi="Albertus Extra Bold"/>
          <w:b/>
        </w:rPr>
        <w:t>[</w:t>
      </w:r>
      <w:r w:rsidRPr="004A1996">
        <w:t>, and amending N.J.S.18A:66-53.2</w:t>
      </w:r>
      <w:r w:rsidRPr="004A1996">
        <w:rPr>
          <w:rFonts w:ascii="Albertus Extra Bold" w:hAnsi="Albertus Extra Bold"/>
          <w:b/>
        </w:rPr>
        <w:t>]</w:t>
      </w:r>
      <w:r w:rsidRPr="004A1996">
        <w:rPr>
          <w:rFonts w:ascii="Albertus Extra Bold" w:hAnsi="Albertus Extra Bold"/>
          <w:b/>
          <w:vertAlign w:val="superscript"/>
        </w:rPr>
        <w:t>1</w:t>
      </w:r>
      <w:r>
        <w:t xml:space="preserve"> </w:t>
      </w:r>
      <w:r>
        <w:rPr>
          <w:rFonts w:ascii="Albertus Extra Bold" w:hAnsi="Albertus Extra Bold"/>
          <w:b/>
          <w:vertAlign w:val="superscript"/>
        </w:rPr>
        <w:t>3</w:t>
      </w:r>
      <w:r w:rsidRPr="00D96841">
        <w:rPr>
          <w:u w:val="single"/>
        </w:rPr>
        <w:t>and amending N.J.S.18A:66-53.2</w:t>
      </w:r>
      <w:r>
        <w:rPr>
          <w:rFonts w:ascii="Albertus Extra Bold" w:hAnsi="Albertus Extra Bold"/>
          <w:b/>
          <w:vertAlign w:val="superscript"/>
        </w:rPr>
        <w:t>3</w:t>
      </w:r>
      <w:r>
        <w:t>.</w:t>
      </w:r>
    </w:p>
    <w:p w:rsidR="0064198F" w:rsidRPr="0064198F" w:rsidRDefault="0064198F" w:rsidP="0064198F">
      <w:pPr>
        <w:ind w:left="288" w:hanging="288"/>
      </w:pPr>
    </w:p>
    <w:p w:rsidR="00686AEB" w:rsidRPr="00AA7880" w:rsidRDefault="00686AEB" w:rsidP="00686AEB">
      <w:r>
        <w:tab/>
      </w:r>
      <w:r w:rsidR="000D1C31">
        <w:rPr>
          <w:rStyle w:val="BillHeading2"/>
        </w:rPr>
        <w:t>Be It Enacted</w:t>
      </w:r>
      <w:r>
        <w:rPr>
          <w:rStyle w:val="BillHeading2"/>
        </w:rPr>
        <w:t xml:space="preserve"> </w:t>
      </w:r>
      <w:r w:rsidR="000D1C31">
        <w:rPr>
          <w:rStyle w:val="BillLanguage"/>
        </w:rPr>
        <w:t>by the Senate and General Assembly of the State of New Jersey:</w:t>
      </w:r>
    </w:p>
    <w:p w:rsidR="00686AEB" w:rsidRPr="00D71D68" w:rsidRDefault="00686AEB" w:rsidP="00686AEB"/>
    <w:p w:rsidR="00F94D0E" w:rsidRDefault="0067522B" w:rsidP="006E35FC">
      <w:r>
        <w:tab/>
      </w:r>
      <w:r w:rsidR="0064198F">
        <w:rPr>
          <w:rFonts w:ascii="Albertus Extra Bold" w:hAnsi="Albertus Extra Bold"/>
          <w:b/>
          <w:vertAlign w:val="superscript"/>
        </w:rPr>
        <w:t>1</w:t>
      </w:r>
      <w:r w:rsidR="0064198F" w:rsidRPr="0064198F">
        <w:rPr>
          <w:rFonts w:ascii="Albertus Extra Bold" w:hAnsi="Albertus Extra Bold"/>
          <w:b/>
        </w:rPr>
        <w:t>[</w:t>
      </w:r>
      <w:r>
        <w:t xml:space="preserve">1.  </w:t>
      </w:r>
      <w:r w:rsidR="00820AD2">
        <w:t>N.J.S.18A:66-53.2</w:t>
      </w:r>
      <w:r w:rsidR="00F94D0E">
        <w:t xml:space="preserve"> is amended to read as follows:</w:t>
      </w:r>
    </w:p>
    <w:p w:rsidR="00820AD2" w:rsidRDefault="006E35FC" w:rsidP="00820AD2">
      <w:r>
        <w:tab/>
      </w:r>
      <w:r w:rsidR="00820AD2">
        <w:t>18A:66-53.2.</w:t>
      </w:r>
      <w:r w:rsidR="00BC2545">
        <w:t xml:space="preserve"> </w:t>
      </w:r>
      <w:r w:rsidR="00820AD2">
        <w:t xml:space="preserve"> a.  Except as provided in subsection b. of this section, if a former member of the retirement system who has been granted a retirement allowance for any cause other than disability, becomes employed again in a position which makes him eligible to be a member of the retirement system, his retirement allowance and the right to any death benefit as a result of his former membership, shall be canceled until he again retires.</w:t>
      </w:r>
    </w:p>
    <w:p w:rsidR="00820AD2" w:rsidRDefault="00820AD2" w:rsidP="00820AD2">
      <w:r>
        <w:tab/>
        <w:t>Such person shall be reenrolled in the retirement system and shall contribute thereto at a rate based on his age at the time of reenrollment. Such person shall be treated as an active member for determining disability or death benefits while in service and no benefits pursuant to an optional selection with respect to his former membership shall be paid if his death shall occur during the period of such reenrollment.</w:t>
      </w:r>
    </w:p>
    <w:p w:rsidR="00820AD2" w:rsidRDefault="00820AD2" w:rsidP="00820AD2">
      <w:r>
        <w:tab/>
        <w:t>Upon subsequent retirement of such member, his former retirement allowance shall be reinstated together with any optional selection, based on his former membership.  In addition, he shall receive an additional retirement allowance based on his subsequent service as a member computed in accordance with applicable provisions of this article; provided, however, that his total retirement allowance upon such subsequent retirement shall not be a greater proportion of his final compensation than the proportion to which he would have been entitled had he remained in service during the period of his prior retirement.  Any death benefit to which such member shall be eligible shall be based on his latest retirement, but shall not be less than the death benefit that was applicable to his former retirement.</w:t>
      </w:r>
    </w:p>
    <w:p w:rsidR="00820AD2" w:rsidRDefault="00820AD2" w:rsidP="00820AD2">
      <w:r>
        <w:tab/>
        <w:t>b.</w:t>
      </w:r>
      <w:r>
        <w:tab/>
        <w:t>The cancellation, reenrollment, and additional retirement allowance provisions of subsection a. of this section shall not apply to a former member of the retirement system who is a certificated superintendent or a certificated administrator and who, after having been granted a retirement allowance, becomes employed by the State Department of Education in a position of critical need as determined by the State Commissioner of Education, or becomes employed by a board of education as a certificated superintendent or a certificated administrator</w:t>
      </w:r>
      <w:r w:rsidRPr="00F94D0E">
        <w:rPr>
          <w:u w:val="single"/>
        </w:rPr>
        <w:t xml:space="preserve">, or </w:t>
      </w:r>
      <w:r w:rsidR="00C05E46">
        <w:rPr>
          <w:u w:val="single"/>
        </w:rPr>
        <w:t>who is a certifi</w:t>
      </w:r>
      <w:r w:rsidR="00094464">
        <w:rPr>
          <w:u w:val="single"/>
        </w:rPr>
        <w:t xml:space="preserve">ed </w:t>
      </w:r>
      <w:r w:rsidR="00C05E46">
        <w:rPr>
          <w:u w:val="single"/>
        </w:rPr>
        <w:t xml:space="preserve">school nurse and </w:t>
      </w:r>
      <w:r w:rsidR="00C05E46" w:rsidRPr="00C05E46">
        <w:rPr>
          <w:u w:val="single"/>
        </w:rPr>
        <w:t xml:space="preserve">who, after having been granted a retirement allowance, </w:t>
      </w:r>
      <w:r w:rsidRPr="00C05E46">
        <w:rPr>
          <w:u w:val="single"/>
        </w:rPr>
        <w:t>becomes empl</w:t>
      </w:r>
      <w:r>
        <w:rPr>
          <w:u w:val="single"/>
        </w:rPr>
        <w:t xml:space="preserve">oyed by a board of education </w:t>
      </w:r>
      <w:r w:rsidRPr="00F94D0E">
        <w:rPr>
          <w:u w:val="single"/>
        </w:rPr>
        <w:t xml:space="preserve">as a </w:t>
      </w:r>
      <w:r w:rsidR="00C05E46">
        <w:rPr>
          <w:u w:val="single"/>
        </w:rPr>
        <w:t>certifi</w:t>
      </w:r>
      <w:r w:rsidR="00094464">
        <w:rPr>
          <w:u w:val="single"/>
        </w:rPr>
        <w:t>ed</w:t>
      </w:r>
      <w:r w:rsidR="00C05E46">
        <w:rPr>
          <w:u w:val="single"/>
        </w:rPr>
        <w:t xml:space="preserve"> </w:t>
      </w:r>
      <w:r w:rsidRPr="00F94D0E">
        <w:rPr>
          <w:u w:val="single"/>
        </w:rPr>
        <w:t>school nurse</w:t>
      </w:r>
      <w:r>
        <w:rPr>
          <w:u w:val="single"/>
        </w:rPr>
        <w:t>,</w:t>
      </w:r>
      <w:r>
        <w:t xml:space="preserve"> on a contractual basis for a term of not more than one year; except that the cancellation, reenrollment, and additional retirement allowance provisions shall apply if the former member becomes employed within 120 days of retirement</w:t>
      </w:r>
      <w:r w:rsidRPr="00F94D0E">
        <w:rPr>
          <w:u w:val="single"/>
        </w:rPr>
        <w:t>, or</w:t>
      </w:r>
      <w:r>
        <w:rPr>
          <w:u w:val="single"/>
        </w:rPr>
        <w:t xml:space="preserve"> if the former member becomes employed as a </w:t>
      </w:r>
      <w:r w:rsidR="00C05E46">
        <w:rPr>
          <w:u w:val="single"/>
        </w:rPr>
        <w:t>certifi</w:t>
      </w:r>
      <w:r w:rsidR="00094464">
        <w:rPr>
          <w:u w:val="single"/>
        </w:rPr>
        <w:t>ed s</w:t>
      </w:r>
      <w:r>
        <w:rPr>
          <w:u w:val="single"/>
        </w:rPr>
        <w:t>chool nurse within 60 days</w:t>
      </w:r>
      <w:r w:rsidRPr="00F94D0E">
        <w:rPr>
          <w:u w:val="single"/>
        </w:rPr>
        <w:t xml:space="preserve"> </w:t>
      </w:r>
      <w:r>
        <w:rPr>
          <w:u w:val="single"/>
        </w:rPr>
        <w:t>of</w:t>
      </w:r>
      <w:r w:rsidRPr="00D72F2B">
        <w:rPr>
          <w:u w:val="single"/>
        </w:rPr>
        <w:t xml:space="preserve"> retirement</w:t>
      </w:r>
      <w:r>
        <w:rPr>
          <w:u w:val="single"/>
        </w:rPr>
        <w:t>,</w:t>
      </w:r>
      <w:r>
        <w:t xml:space="preserve"> with the employer from which the member retired.  Nothing herein shall preclude a former member so reemployed with a board of education from renewing a contract for one additional year; provided that the total period of employment with any individual board of education does not exceed a two-year period, unless so approved by the Commissioner of Education as being in the best interests of the school district; and provided that no such renewal shall provide the former member an election regarding whether or not to be reenrolled.</w:t>
      </w:r>
    </w:p>
    <w:p w:rsidR="00820AD2" w:rsidRDefault="00820AD2" w:rsidP="00820AD2">
      <w:r>
        <w:tab/>
        <w:t>c.</w:t>
      </w:r>
      <w:r>
        <w:tab/>
        <w:t>A former member of the retirement system who has been granted a retirement allowance, for any cause other than disability, may become employed again with the former employer in a position as a coach of an athletics activity if: (1) the employment commences after the retirement allowance becomes due and payable; (2) the former member had attained the service retirement age, applicable to that member, as of the date of retirement; and (3) the compensation for the employment is less than  $15,000 per year.  This subsection shall be effective if the qualified status of the retirement system under federal law can be maintained upon its application, and such modifications to the system as may be available shall be made to allow for its application.  As used in this section, "former employer" means the employer with which the former member held employment immediately prior to retirement.</w:t>
      </w:r>
    </w:p>
    <w:p w:rsidR="00820AD2" w:rsidRDefault="00820AD2" w:rsidP="00820AD2">
      <w:pPr>
        <w:rPr>
          <w:rFonts w:ascii="Albertus Extra Bold" w:hAnsi="Albertus Extra Bold"/>
          <w:b/>
          <w:vertAlign w:val="superscript"/>
        </w:rPr>
      </w:pPr>
      <w:r>
        <w:t>(</w:t>
      </w:r>
      <w:proofErr w:type="spellStart"/>
      <w:r>
        <w:t>cf</w:t>
      </w:r>
      <w:proofErr w:type="spellEnd"/>
      <w:r>
        <w:t>: P.L.2019, c.184, s.1)</w:t>
      </w:r>
      <w:r w:rsidR="0064198F" w:rsidRPr="0064198F">
        <w:rPr>
          <w:rFonts w:ascii="Albertus Extra Bold" w:hAnsi="Albertus Extra Bold"/>
          <w:b/>
        </w:rPr>
        <w:t>]</w:t>
      </w:r>
      <w:r w:rsidR="0064198F">
        <w:rPr>
          <w:rFonts w:ascii="Albertus Extra Bold" w:hAnsi="Albertus Extra Bold"/>
          <w:b/>
          <w:vertAlign w:val="superscript"/>
        </w:rPr>
        <w:t>1</w:t>
      </w:r>
    </w:p>
    <w:p w:rsidR="00A061A6" w:rsidRDefault="00A061A6" w:rsidP="00820AD2">
      <w:pPr>
        <w:rPr>
          <w:rFonts w:ascii="Albertus Extra Bold" w:hAnsi="Albertus Extra Bold"/>
          <w:b/>
          <w:vertAlign w:val="superscript"/>
        </w:rPr>
      </w:pPr>
    </w:p>
    <w:p w:rsidR="000D1AEF" w:rsidRDefault="000D1AEF" w:rsidP="000D1AEF">
      <w:pPr>
        <w:rPr>
          <w:u w:val="single"/>
        </w:rPr>
      </w:pPr>
      <w:r>
        <w:tab/>
      </w:r>
      <w:r w:rsidR="00CE1573">
        <w:rPr>
          <w:rFonts w:ascii="Albertus Extra Bold" w:hAnsi="Albertus Extra Bold"/>
          <w:b/>
          <w:vertAlign w:val="superscript"/>
        </w:rPr>
        <w:t>3</w:t>
      </w:r>
      <w:r w:rsidR="00CE1573" w:rsidRPr="00CE1573">
        <w:rPr>
          <w:rFonts w:ascii="Albertus Extra Bold" w:hAnsi="Albertus Extra Bold"/>
          <w:b/>
        </w:rPr>
        <w:t>[</w:t>
      </w:r>
      <w:r w:rsidRPr="003746BF">
        <w:rPr>
          <w:rFonts w:ascii="Albertus Extra Bold" w:hAnsi="Albertus Extra Bold"/>
          <w:b/>
          <w:vertAlign w:val="superscript"/>
        </w:rPr>
        <w:t>1</w:t>
      </w:r>
      <w:r w:rsidRPr="003746BF">
        <w:rPr>
          <w:u w:val="single"/>
        </w:rPr>
        <w:t>1.  Notwithstanding the provisions of N.J.S.18A:66-53.2 to the contrary, the cancellation, reenrollment, and additional retirement allowance provisions of subsection a. of N.J.S.18A:66-53.2 shall not apply to a former member of the Teachers’ Pension and Annuity Fund who is a certified school nurse and who, after having been granted a retirement allowance, becomes employed by a board of education as a certified school nurse on a contractual basis for a term of not more than one year; except that the cancellation, reenrollment, and additional retirement allowance provisions shall apply if the former member becomes employed as a certified school nurse within 60 days of retirement with the employer from which the member retired.  Nothing herein shall preclude a former member so reemployed with a board of education from renewing a contract for one additional year; provided that the total period of employment with any individual board of education does not exceed a two-year period, unless so approved by the Commissioner of Education as being in the best interests of the school district; and provided that no such renewal shall provide the former member an election regarding whether or not to be reenrolled.</w:t>
      </w:r>
    </w:p>
    <w:p w:rsidR="000D1AEF" w:rsidRPr="00BF00CB" w:rsidRDefault="000D1AEF" w:rsidP="000D1AEF">
      <w:r>
        <w:tab/>
      </w:r>
      <w:r>
        <w:rPr>
          <w:rFonts w:ascii="Albertus Extra Bold" w:hAnsi="Albertus Extra Bold"/>
          <w:b/>
          <w:vertAlign w:val="superscript"/>
        </w:rPr>
        <w:t>2</w:t>
      </w:r>
      <w:r>
        <w:rPr>
          <w:u w:val="single"/>
        </w:rPr>
        <w:t xml:space="preserve">The former member’s retirement </w:t>
      </w:r>
      <w:r w:rsidRPr="0010584D">
        <w:rPr>
          <w:u w:val="single"/>
        </w:rPr>
        <w:t xml:space="preserve">shall have been a bona fide retirement </w:t>
      </w:r>
      <w:r>
        <w:rPr>
          <w:u w:val="single"/>
        </w:rPr>
        <w:t>and any employment or reemployment under this section shall not be prearranged before retirement.</w:t>
      </w:r>
      <w:r>
        <w:rPr>
          <w:rFonts w:ascii="Albertus Extra Bold" w:hAnsi="Albertus Extra Bold"/>
          <w:b/>
          <w:vertAlign w:val="superscript"/>
        </w:rPr>
        <w:t>2</w:t>
      </w:r>
    </w:p>
    <w:p w:rsidR="000D1AEF" w:rsidRPr="00CE1573" w:rsidRDefault="000D1AEF" w:rsidP="000D1AEF">
      <w:pPr>
        <w:rPr>
          <w:rFonts w:ascii="Albertus Extra Bold" w:hAnsi="Albertus Extra Bold"/>
          <w:b/>
          <w:vertAlign w:val="superscript"/>
        </w:rPr>
      </w:pPr>
      <w:r w:rsidRPr="003746BF">
        <w:tab/>
      </w:r>
      <w:r w:rsidRPr="003746BF">
        <w:rPr>
          <w:u w:val="single"/>
        </w:rPr>
        <w:t>This section shall apply only with regard to a certified school nurse whose reemployment with any board of education commences during the public health emergency and state of emergency declared by the Governor in Executive Order No. 103 for the COVID-19 pandemic and during any extensions of that public health emergency and state of emergency.</w:t>
      </w:r>
      <w:r w:rsidRPr="003746BF">
        <w:rPr>
          <w:rFonts w:ascii="Albertus Extra Bold" w:hAnsi="Albertus Extra Bold"/>
          <w:b/>
          <w:vertAlign w:val="superscript"/>
        </w:rPr>
        <w:t>1</w:t>
      </w:r>
      <w:r w:rsidR="00CE1573" w:rsidRPr="00CE1573">
        <w:rPr>
          <w:rFonts w:ascii="Albertus Extra Bold" w:hAnsi="Albertus Extra Bold"/>
          <w:b/>
        </w:rPr>
        <w:t>]</w:t>
      </w:r>
      <w:r w:rsidR="00CE1573">
        <w:rPr>
          <w:rFonts w:ascii="Albertus Extra Bold" w:hAnsi="Albertus Extra Bold"/>
          <w:b/>
          <w:vertAlign w:val="superscript"/>
        </w:rPr>
        <w:t>3</w:t>
      </w:r>
    </w:p>
    <w:p w:rsidR="00820AD2" w:rsidRDefault="00820AD2" w:rsidP="00820AD2"/>
    <w:p w:rsidR="000E0B4A" w:rsidRPr="004A1996" w:rsidRDefault="000E0B4A" w:rsidP="000E0B4A">
      <w:r>
        <w:tab/>
      </w:r>
      <w:r>
        <w:rPr>
          <w:rFonts w:ascii="Albertus Extra Bold" w:hAnsi="Albertus Extra Bold"/>
          <w:b/>
          <w:vertAlign w:val="superscript"/>
        </w:rPr>
        <w:t>3</w:t>
      </w:r>
      <w:r w:rsidRPr="004A1996">
        <w:t>1.  N.J.S.18A:66-53.2 is amended to read as follows:</w:t>
      </w:r>
    </w:p>
    <w:p w:rsidR="000E0B4A" w:rsidRPr="004A1996" w:rsidRDefault="000E0B4A" w:rsidP="000E0B4A">
      <w:r w:rsidRPr="004A1996">
        <w:tab/>
        <w:t>18A:66-53.2.  a.  Except as provided in subsection b. of this section, if a former member of the retirement system who has been granted a retirement allowance for any cause other than disability, becomes employed again in a position which makes him eligible to be a member of the retirement system, his retirement allowance and the right to any death benefit as a result of his former membership, shall be canceled until he again retires.</w:t>
      </w:r>
    </w:p>
    <w:p w:rsidR="000E0B4A" w:rsidRPr="004A1996" w:rsidRDefault="000E0B4A" w:rsidP="000E0B4A">
      <w:r w:rsidRPr="004A1996">
        <w:tab/>
        <w:t>Such person shall be reenrolled in the retirement system and shall contribute thereto at a rate based on his age at the time of reenrollment. Such person shall be treated as an active member for determining disability or death benefits while in service and no benefits pursuant to an optional selection with respect to his former membership shall be paid if his death shall occur during the period of such reenrollment.</w:t>
      </w:r>
    </w:p>
    <w:p w:rsidR="000E0B4A" w:rsidRPr="004A1996" w:rsidRDefault="000E0B4A" w:rsidP="000E0B4A">
      <w:r w:rsidRPr="004A1996">
        <w:tab/>
        <w:t>Upon subsequent retirement of such member, his former retirement allowance shall be reinstated together with any optional selection, based on his former membership.  In addition, he shall receive an additional retirement allowance based on his subsequent service as a member computed in accordance with applicable provisions of this article; provided, however, that his total retirement allowance upon such subsequent retirement shall not be a greater proportion of his final compensation than the proportion to which he would have been entitled had he remained in service during the period of his prior retirement.  Any death benefit to which such member shall be eligible shall be based on his latest retirement, but shall not be less than the death benefit that was applicable to his former retirement.</w:t>
      </w:r>
    </w:p>
    <w:p w:rsidR="000E0B4A" w:rsidRPr="004A1996" w:rsidRDefault="000E0B4A" w:rsidP="000E0B4A">
      <w:pPr>
        <w:rPr>
          <w:u w:val="single"/>
        </w:rPr>
      </w:pPr>
      <w:r w:rsidRPr="004A1996">
        <w:tab/>
        <w:t>b.</w:t>
      </w:r>
      <w:r w:rsidRPr="004A1996">
        <w:tab/>
        <w:t>The cancellation, reenrollment, and additional retirement allowance provisions of subsection a. of this section shall not apply to a former member of the retirement system who is a certificated superintendent or a certificated administrator and who, after having been granted a retirement allowance, becomes employed by the State Department of Education in a position of critical need as determined by the State Commissioner of Education, or becomes employed by a board of education as a certificated superintendent or a certificated administrator</w:t>
      </w:r>
      <w:r w:rsidRPr="004A1996">
        <w:rPr>
          <w:u w:val="single"/>
        </w:rPr>
        <w:t>, or who is a certified school nurse and who, after having been granted a retirement allowance, becomes empl</w:t>
      </w:r>
      <w:r>
        <w:rPr>
          <w:u w:val="single"/>
        </w:rPr>
        <w:t xml:space="preserve">oyed by a </w:t>
      </w:r>
      <w:r w:rsidRPr="004A1996">
        <w:rPr>
          <w:u w:val="single"/>
        </w:rPr>
        <w:t>board of education as a certified school nurse,</w:t>
      </w:r>
      <w:r w:rsidRPr="004A1996">
        <w:t xml:space="preserve"> on a contractual basis for a term of not more than one year; except that the cancellation, reenrollment, and additional retirement allowance provisions shall apply if the former member becomes employed within 120 days of retirement</w:t>
      </w:r>
      <w:r w:rsidRPr="004A1996">
        <w:rPr>
          <w:u w:val="single"/>
        </w:rPr>
        <w:t>, or if the former member becomes employed as a certified s</w:t>
      </w:r>
      <w:r>
        <w:rPr>
          <w:u w:val="single"/>
        </w:rPr>
        <w:t>chool nurse within 180</w:t>
      </w:r>
      <w:r w:rsidRPr="004A1996">
        <w:rPr>
          <w:u w:val="single"/>
        </w:rPr>
        <w:t xml:space="preserve"> days of retirement,</w:t>
      </w:r>
      <w:r w:rsidRPr="004A1996">
        <w:t xml:space="preserve"> with the employer from which the member retired.  Nothing herein shall preclude a former member so reemployed with a board of education from renewing a contract for one additional year; provided that the total period of employment with any individual board of education does not exceed a two-year period, unless so approved by the Commissioner of Education as being in the best interests of the school district; and provided that no such renewal shall provide the former member an election regarding whether or not to be reenrolled.</w:t>
      </w:r>
    </w:p>
    <w:p w:rsidR="000E0B4A" w:rsidRPr="004A1996" w:rsidRDefault="000E0B4A" w:rsidP="000E0B4A">
      <w:r w:rsidRPr="004A1996">
        <w:tab/>
        <w:t>c.</w:t>
      </w:r>
      <w:r w:rsidRPr="004A1996">
        <w:tab/>
        <w:t>A former member of the retirement system who has been granted a retirement allowance, for any cause other than disability, may become employed again with the former employer in a position as a coach of an athletics activity if: (1) the employment commences after the retirement allowance becomes due and payable; (2) the former member had attained the service retirement age, applicable to that member, as of the date of retirement; and (3) the compensation for the employment is less than  $15,000 per year.  This subsection shall be effective if the qualified status of the retirement system under federal law can be maintained upon its application, and such modifications to the system as may be available shall be made to allow for its application.  As used in this section, "former employer" means the employer with which the former member held employment immediately prior to retirement.</w:t>
      </w:r>
      <w:r>
        <w:rPr>
          <w:rFonts w:ascii="Albertus Extra Bold" w:hAnsi="Albertus Extra Bold"/>
          <w:b/>
          <w:vertAlign w:val="superscript"/>
        </w:rPr>
        <w:t>3</w:t>
      </w:r>
    </w:p>
    <w:p w:rsidR="000E0B4A" w:rsidRPr="004A1996" w:rsidRDefault="000E0B4A" w:rsidP="000E0B4A">
      <w:r w:rsidRPr="004A1996">
        <w:t>(</w:t>
      </w:r>
      <w:proofErr w:type="spellStart"/>
      <w:r w:rsidRPr="004A1996">
        <w:t>cf</w:t>
      </w:r>
      <w:proofErr w:type="spellEnd"/>
      <w:r w:rsidRPr="004A1996">
        <w:t>: P.L.2019, c.184, s.1)</w:t>
      </w:r>
    </w:p>
    <w:p w:rsidR="000E0B4A" w:rsidRDefault="000E0B4A" w:rsidP="00820AD2"/>
    <w:p w:rsidR="00686AEB" w:rsidRPr="00AA7880" w:rsidRDefault="00A030B9" w:rsidP="00686AEB">
      <w:r>
        <w:tab/>
      </w:r>
      <w:r w:rsidR="0067522B">
        <w:t>2</w:t>
      </w:r>
      <w:r w:rsidR="000D1C31">
        <w:t>.</w:t>
      </w:r>
      <w:r w:rsidR="00BD3ED1">
        <w:tab/>
      </w:r>
      <w:r w:rsidR="000D1C31">
        <w:t>This act shall take effect</w:t>
      </w:r>
      <w:r w:rsidR="0067522B">
        <w:t xml:space="preserve"> immediately.</w:t>
      </w:r>
    </w:p>
    <w:sectPr w:rsidR="00686AEB" w:rsidRPr="00AA7880" w:rsidSect="00F32BF6">
      <w:headerReference w:type="default" r:id="rId13"/>
      <w:footerReference w:type="default" r:id="rId14"/>
      <w:headerReference w:type="first" r:id="rId15"/>
      <w:footerReference w:type="first" r:id="rId16"/>
      <w:pgSz w:w="12240" w:h="20160" w:code="5"/>
      <w:pgMar w:top="1440" w:right="2520" w:bottom="1872" w:left="2880" w:header="1181" w:footer="91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4D1A" w:rsidRDefault="003B4D1A">
      <w:r>
        <w:separator/>
      </w:r>
    </w:p>
  </w:endnote>
  <w:endnote w:type="continuationSeparator" w:id="0">
    <w:p w:rsidR="003B4D1A" w:rsidRDefault="003B4D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7EBB" w:rsidRDefault="00D02111" w:rsidP="00D02111">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1C31" w:rsidRPr="00921C91" w:rsidRDefault="000D1C3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D1C31" w:rsidRPr="00921C91" w:rsidRDefault="000D1C31">
    <w:pPr>
      <w:pStyle w:val="Footer"/>
      <w:rPr>
        <w:szCs w:val="18"/>
      </w:rPr>
    </w:pPr>
  </w:p>
  <w:p w:rsidR="0064198F" w:rsidRDefault="000D1C31">
    <w:pPr>
      <w:pStyle w:val="Footer"/>
      <w:rPr>
        <w:szCs w:val="18"/>
      </w:rPr>
    </w:pPr>
    <w:r>
      <w:rPr>
        <w:szCs w:val="18"/>
      </w:rPr>
      <w:tab/>
    </w:r>
    <w:r w:rsidRPr="00921C91">
      <w:rPr>
        <w:szCs w:val="18"/>
      </w:rPr>
      <w:t xml:space="preserve">Matter underlined </w:t>
    </w:r>
    <w:r w:rsidRPr="00000D7D">
      <w:rPr>
        <w:szCs w:val="18"/>
        <w:u w:val="single"/>
      </w:rPr>
      <w:t>thus</w:t>
    </w:r>
    <w:r w:rsidR="0064198F">
      <w:rPr>
        <w:szCs w:val="18"/>
      </w:rPr>
      <w:t xml:space="preserve"> is new matter</w:t>
    </w:r>
  </w:p>
  <w:p w:rsidR="0064198F" w:rsidRDefault="0064198F">
    <w:pPr>
      <w:pStyle w:val="Footer"/>
      <w:rPr>
        <w:szCs w:val="18"/>
      </w:rPr>
    </w:pPr>
    <w:r>
      <w:rPr>
        <w:szCs w:val="18"/>
      </w:rPr>
      <w:tab/>
      <w:t>Matter enclosed in superscript numerals has been adopted as follows:</w:t>
    </w:r>
  </w:p>
  <w:p w:rsidR="0064198F" w:rsidRDefault="0064198F">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ASL committee amendments adopted October 19, 2020.</w:t>
    </w:r>
  </w:p>
  <w:p w:rsidR="00CE1573" w:rsidRDefault="000D1AEF">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Senate SSG committee amendments adopted December 14, 2020.</w:t>
    </w:r>
  </w:p>
  <w:p w:rsidR="0064198F" w:rsidRDefault="00BE3DF1">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3</w:t>
    </w:r>
    <w:r>
      <w:rPr>
        <w:rFonts w:ascii="AlbertusExtraBold" w:hAnsi="AlbertusExtraBold"/>
        <w:szCs w:val="18"/>
      </w:rPr>
      <w:t>Senate floor amendments adopted June 3, 2021.</w:t>
    </w:r>
  </w:p>
  <w:p w:rsidR="00BE3DF1" w:rsidRPr="00BE3DF1" w:rsidRDefault="00BE3DF1">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4D1A" w:rsidRDefault="003B4D1A">
      <w:r>
        <w:separator/>
      </w:r>
    </w:p>
  </w:footnote>
  <w:footnote w:type="continuationSeparator" w:id="0">
    <w:p w:rsidR="003B4D1A" w:rsidRDefault="003B4D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2707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04C05" w:rsidRDefault="00004C05" w:rsidP="00004C05">
    <w:pPr>
      <w:pStyle w:val="bpuHeadSpon"/>
    </w:pPr>
    <w:r w:rsidRPr="00004C05">
      <w:rPr>
        <w:rStyle w:val="bpuHeadSponChar"/>
      </w:rPr>
      <w:t>A4544</w:t>
    </w:r>
    <w:r>
      <w:t xml:space="preserve"> </w:t>
    </w:r>
    <w:r w:rsidR="00BE3DF1">
      <w:t>[3R]</w:t>
    </w:r>
    <w:r w:rsidR="00BD3ED1">
      <w:t xml:space="preserve"> </w:t>
    </w:r>
    <w:r>
      <w:t>CAPUTO</w:t>
    </w:r>
    <w:r w:rsidR="009A7EBB">
      <w:t>, JASEY</w:t>
    </w:r>
  </w:p>
  <w:p w:rsidR="00004C05" w:rsidRDefault="00004C05" w:rsidP="00004C05">
    <w:pPr>
      <w:pStyle w:val="bpuHeadSpon"/>
    </w:pPr>
    <w:r>
      <w:fldChar w:fldCharType="begin"/>
    </w:r>
    <w:r>
      <w:instrText xml:space="preserve"> PAGE  \* MERGEFORMAT </w:instrText>
    </w:r>
    <w:r>
      <w:fldChar w:fldCharType="separate"/>
    </w:r>
    <w:r w:rsidR="008B7E07">
      <w:rPr>
        <w:noProof/>
      </w:rPr>
      <w:t>5</w:t>
    </w:r>
    <w:r>
      <w:fldChar w:fldCharType="end"/>
    </w:r>
  </w:p>
  <w:p w:rsidR="00004C05" w:rsidRDefault="00004C05" w:rsidP="00004C0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04C05" w:rsidRDefault="00004C05" w:rsidP="00004C05">
    <w:pPr>
      <w:pStyle w:val="bpuHeadSpon"/>
    </w:pPr>
    <w:r w:rsidRPr="00004C05">
      <w:rPr>
        <w:rStyle w:val="bpuHeadSponChar"/>
      </w:rPr>
      <w:t>A4544</w:t>
    </w:r>
    <w:r>
      <w:t xml:space="preserve"> </w:t>
    </w:r>
    <w:r w:rsidR="00BE3DF1">
      <w:t>[3R]</w:t>
    </w:r>
    <w:r w:rsidR="00BD3ED1">
      <w:t xml:space="preserve"> </w:t>
    </w:r>
    <w:r>
      <w:t>CAPUTO</w:t>
    </w:r>
    <w:r w:rsidR="009A7EBB">
      <w:t>, JASEY</w:t>
    </w:r>
  </w:p>
  <w:p w:rsidR="00004C05" w:rsidRDefault="00004C05" w:rsidP="00004C05">
    <w:pPr>
      <w:pStyle w:val="bpuHeadSpon"/>
    </w:pPr>
    <w:r>
      <w:fldChar w:fldCharType="begin"/>
    </w:r>
    <w:r>
      <w:instrText xml:space="preserve"> PAGE  \* MERGEFORMAT </w:instrText>
    </w:r>
    <w:r>
      <w:fldChar w:fldCharType="separate"/>
    </w:r>
    <w:r w:rsidR="008B7E07">
      <w:rPr>
        <w:noProof/>
      </w:rPr>
      <w:t>2</w:t>
    </w:r>
    <w:r>
      <w:fldChar w:fldCharType="end"/>
    </w:r>
  </w:p>
  <w:p w:rsidR="00004C05" w:rsidRDefault="00004C05" w:rsidP="00004C0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hideGrammaticalErrors/>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D1A"/>
    <w:rsid w:val="00004C05"/>
    <w:rsid w:val="000051BD"/>
    <w:rsid w:val="000151E5"/>
    <w:rsid w:val="000160A5"/>
    <w:rsid w:val="0002335B"/>
    <w:rsid w:val="000255CB"/>
    <w:rsid w:val="0003549A"/>
    <w:rsid w:val="000367AE"/>
    <w:rsid w:val="00043B22"/>
    <w:rsid w:val="00045C30"/>
    <w:rsid w:val="00054975"/>
    <w:rsid w:val="00057D20"/>
    <w:rsid w:val="0006083C"/>
    <w:rsid w:val="0006197C"/>
    <w:rsid w:val="0006281F"/>
    <w:rsid w:val="00075E70"/>
    <w:rsid w:val="0008141C"/>
    <w:rsid w:val="00094464"/>
    <w:rsid w:val="00094A55"/>
    <w:rsid w:val="000A44A7"/>
    <w:rsid w:val="000B1054"/>
    <w:rsid w:val="000B3411"/>
    <w:rsid w:val="000C054C"/>
    <w:rsid w:val="000C12C2"/>
    <w:rsid w:val="000C1C6A"/>
    <w:rsid w:val="000C772A"/>
    <w:rsid w:val="000D11AF"/>
    <w:rsid w:val="000D1AEF"/>
    <w:rsid w:val="000D1C31"/>
    <w:rsid w:val="000D6255"/>
    <w:rsid w:val="000D6262"/>
    <w:rsid w:val="000D7B4A"/>
    <w:rsid w:val="000E0B4A"/>
    <w:rsid w:val="000E4006"/>
    <w:rsid w:val="000E4C9A"/>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43E6"/>
    <w:rsid w:val="00255958"/>
    <w:rsid w:val="00257FA2"/>
    <w:rsid w:val="0026574A"/>
    <w:rsid w:val="002660BB"/>
    <w:rsid w:val="002720E8"/>
    <w:rsid w:val="00275293"/>
    <w:rsid w:val="002776B0"/>
    <w:rsid w:val="002779AC"/>
    <w:rsid w:val="00280C1A"/>
    <w:rsid w:val="00286C7E"/>
    <w:rsid w:val="002A1029"/>
    <w:rsid w:val="002A3A1A"/>
    <w:rsid w:val="002A4692"/>
    <w:rsid w:val="002A51BA"/>
    <w:rsid w:val="002A6363"/>
    <w:rsid w:val="002B2E26"/>
    <w:rsid w:val="002B3FE6"/>
    <w:rsid w:val="002C2D81"/>
    <w:rsid w:val="002C461E"/>
    <w:rsid w:val="002C6CEC"/>
    <w:rsid w:val="002E09CE"/>
    <w:rsid w:val="002E69D1"/>
    <w:rsid w:val="002F3BA6"/>
    <w:rsid w:val="00303BB9"/>
    <w:rsid w:val="00315320"/>
    <w:rsid w:val="00325776"/>
    <w:rsid w:val="00325E27"/>
    <w:rsid w:val="00330395"/>
    <w:rsid w:val="0033167D"/>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78C2"/>
    <w:rsid w:val="003A3C64"/>
    <w:rsid w:val="003A3F83"/>
    <w:rsid w:val="003B4D1A"/>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5AE7"/>
    <w:rsid w:val="00484144"/>
    <w:rsid w:val="00484C19"/>
    <w:rsid w:val="00485866"/>
    <w:rsid w:val="00492076"/>
    <w:rsid w:val="00493B1D"/>
    <w:rsid w:val="00497037"/>
    <w:rsid w:val="004A2F77"/>
    <w:rsid w:val="004A3009"/>
    <w:rsid w:val="004A6940"/>
    <w:rsid w:val="004A77A4"/>
    <w:rsid w:val="004C4EA2"/>
    <w:rsid w:val="004C742C"/>
    <w:rsid w:val="004E1F3E"/>
    <w:rsid w:val="004F21BD"/>
    <w:rsid w:val="004F4F1D"/>
    <w:rsid w:val="004F74DD"/>
    <w:rsid w:val="00501317"/>
    <w:rsid w:val="0050495C"/>
    <w:rsid w:val="00505DC9"/>
    <w:rsid w:val="005060F2"/>
    <w:rsid w:val="00506E1E"/>
    <w:rsid w:val="00513C81"/>
    <w:rsid w:val="00527BFB"/>
    <w:rsid w:val="00532A32"/>
    <w:rsid w:val="00540B0B"/>
    <w:rsid w:val="0054460F"/>
    <w:rsid w:val="00547383"/>
    <w:rsid w:val="005536CD"/>
    <w:rsid w:val="00554051"/>
    <w:rsid w:val="00557240"/>
    <w:rsid w:val="005629A4"/>
    <w:rsid w:val="005651F3"/>
    <w:rsid w:val="00572184"/>
    <w:rsid w:val="00577A15"/>
    <w:rsid w:val="00580533"/>
    <w:rsid w:val="0059131D"/>
    <w:rsid w:val="00591F35"/>
    <w:rsid w:val="005B3F92"/>
    <w:rsid w:val="005B479C"/>
    <w:rsid w:val="005B561E"/>
    <w:rsid w:val="005C07E4"/>
    <w:rsid w:val="005C2124"/>
    <w:rsid w:val="005C336F"/>
    <w:rsid w:val="005C7F3C"/>
    <w:rsid w:val="005D34D3"/>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198F"/>
    <w:rsid w:val="00645E6A"/>
    <w:rsid w:val="00645F18"/>
    <w:rsid w:val="0065260A"/>
    <w:rsid w:val="00665CBC"/>
    <w:rsid w:val="00667A5C"/>
    <w:rsid w:val="0067522B"/>
    <w:rsid w:val="00677316"/>
    <w:rsid w:val="00686AEB"/>
    <w:rsid w:val="006B7897"/>
    <w:rsid w:val="006B7FA7"/>
    <w:rsid w:val="006C086A"/>
    <w:rsid w:val="006C21C1"/>
    <w:rsid w:val="006C7327"/>
    <w:rsid w:val="006D00E5"/>
    <w:rsid w:val="006D791B"/>
    <w:rsid w:val="006E2895"/>
    <w:rsid w:val="006E35FC"/>
    <w:rsid w:val="006F180D"/>
    <w:rsid w:val="006F4334"/>
    <w:rsid w:val="006F47AF"/>
    <w:rsid w:val="006F6B8A"/>
    <w:rsid w:val="00701FA8"/>
    <w:rsid w:val="0070218F"/>
    <w:rsid w:val="00707CD3"/>
    <w:rsid w:val="00716BB9"/>
    <w:rsid w:val="00723292"/>
    <w:rsid w:val="007256D1"/>
    <w:rsid w:val="00725B3B"/>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62C0"/>
    <w:rsid w:val="007E7175"/>
    <w:rsid w:val="007F485D"/>
    <w:rsid w:val="007F6050"/>
    <w:rsid w:val="007F73D7"/>
    <w:rsid w:val="008058F6"/>
    <w:rsid w:val="00813627"/>
    <w:rsid w:val="00820AD2"/>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70F7"/>
    <w:rsid w:val="008803AC"/>
    <w:rsid w:val="00884D51"/>
    <w:rsid w:val="008916EC"/>
    <w:rsid w:val="00891E4F"/>
    <w:rsid w:val="008A31C5"/>
    <w:rsid w:val="008A4F9A"/>
    <w:rsid w:val="008B2850"/>
    <w:rsid w:val="008B7E07"/>
    <w:rsid w:val="008C79B3"/>
    <w:rsid w:val="008D77BD"/>
    <w:rsid w:val="008E454C"/>
    <w:rsid w:val="008F1E5A"/>
    <w:rsid w:val="00901BDA"/>
    <w:rsid w:val="009121D8"/>
    <w:rsid w:val="00916F7A"/>
    <w:rsid w:val="00917FE3"/>
    <w:rsid w:val="009221DF"/>
    <w:rsid w:val="009318C7"/>
    <w:rsid w:val="00931C09"/>
    <w:rsid w:val="009348C2"/>
    <w:rsid w:val="009440D0"/>
    <w:rsid w:val="009523A3"/>
    <w:rsid w:val="00960958"/>
    <w:rsid w:val="00963A46"/>
    <w:rsid w:val="00966A3E"/>
    <w:rsid w:val="00971493"/>
    <w:rsid w:val="00971AD9"/>
    <w:rsid w:val="00973069"/>
    <w:rsid w:val="00973523"/>
    <w:rsid w:val="00975950"/>
    <w:rsid w:val="00980766"/>
    <w:rsid w:val="009835D4"/>
    <w:rsid w:val="00985C7F"/>
    <w:rsid w:val="009865D4"/>
    <w:rsid w:val="00997152"/>
    <w:rsid w:val="009972CD"/>
    <w:rsid w:val="009A0E9C"/>
    <w:rsid w:val="009A45DA"/>
    <w:rsid w:val="009A7EBB"/>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0B9"/>
    <w:rsid w:val="00A061A6"/>
    <w:rsid w:val="00A11228"/>
    <w:rsid w:val="00A222C2"/>
    <w:rsid w:val="00A305D6"/>
    <w:rsid w:val="00A342C4"/>
    <w:rsid w:val="00A50F6B"/>
    <w:rsid w:val="00A52237"/>
    <w:rsid w:val="00A551D6"/>
    <w:rsid w:val="00A6251B"/>
    <w:rsid w:val="00A6754E"/>
    <w:rsid w:val="00A70F58"/>
    <w:rsid w:val="00A7207E"/>
    <w:rsid w:val="00A72987"/>
    <w:rsid w:val="00A7346B"/>
    <w:rsid w:val="00A76534"/>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230E"/>
    <w:rsid w:val="00B2574A"/>
    <w:rsid w:val="00B35D8A"/>
    <w:rsid w:val="00B43656"/>
    <w:rsid w:val="00B45B34"/>
    <w:rsid w:val="00B57047"/>
    <w:rsid w:val="00B61D86"/>
    <w:rsid w:val="00B6342D"/>
    <w:rsid w:val="00B726BD"/>
    <w:rsid w:val="00B732BC"/>
    <w:rsid w:val="00B8146E"/>
    <w:rsid w:val="00B81C8F"/>
    <w:rsid w:val="00B828AD"/>
    <w:rsid w:val="00B90E33"/>
    <w:rsid w:val="00B9676B"/>
    <w:rsid w:val="00BA2EA5"/>
    <w:rsid w:val="00BA364B"/>
    <w:rsid w:val="00BB1190"/>
    <w:rsid w:val="00BB31D0"/>
    <w:rsid w:val="00BB3A11"/>
    <w:rsid w:val="00BB4DDB"/>
    <w:rsid w:val="00BB5D79"/>
    <w:rsid w:val="00BB5F02"/>
    <w:rsid w:val="00BC2398"/>
    <w:rsid w:val="00BC2545"/>
    <w:rsid w:val="00BC7892"/>
    <w:rsid w:val="00BD3ED1"/>
    <w:rsid w:val="00BE24D6"/>
    <w:rsid w:val="00BE3DF1"/>
    <w:rsid w:val="00BE7EFA"/>
    <w:rsid w:val="00BF06AD"/>
    <w:rsid w:val="00BF2C67"/>
    <w:rsid w:val="00C04F4D"/>
    <w:rsid w:val="00C05E46"/>
    <w:rsid w:val="00C12E48"/>
    <w:rsid w:val="00C13D14"/>
    <w:rsid w:val="00C15F53"/>
    <w:rsid w:val="00C23F09"/>
    <w:rsid w:val="00C25356"/>
    <w:rsid w:val="00C328D0"/>
    <w:rsid w:val="00C46BC1"/>
    <w:rsid w:val="00C5235F"/>
    <w:rsid w:val="00C54CE2"/>
    <w:rsid w:val="00C55E84"/>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1573"/>
    <w:rsid w:val="00CE78BF"/>
    <w:rsid w:val="00CF65EB"/>
    <w:rsid w:val="00CF72AD"/>
    <w:rsid w:val="00D02111"/>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2F2B"/>
    <w:rsid w:val="00D82164"/>
    <w:rsid w:val="00D9410B"/>
    <w:rsid w:val="00D9695B"/>
    <w:rsid w:val="00DA2417"/>
    <w:rsid w:val="00DA5585"/>
    <w:rsid w:val="00DB02AC"/>
    <w:rsid w:val="00DB66B4"/>
    <w:rsid w:val="00DB6AA2"/>
    <w:rsid w:val="00DC1C59"/>
    <w:rsid w:val="00DD33EC"/>
    <w:rsid w:val="00DE10D1"/>
    <w:rsid w:val="00DE2514"/>
    <w:rsid w:val="00DE6851"/>
    <w:rsid w:val="00DF03EE"/>
    <w:rsid w:val="00DF7B62"/>
    <w:rsid w:val="00E01B71"/>
    <w:rsid w:val="00E05CC9"/>
    <w:rsid w:val="00E15573"/>
    <w:rsid w:val="00E25A5B"/>
    <w:rsid w:val="00E32FE0"/>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6C84"/>
    <w:rsid w:val="00EF1CD6"/>
    <w:rsid w:val="00F00D08"/>
    <w:rsid w:val="00F13498"/>
    <w:rsid w:val="00F1350D"/>
    <w:rsid w:val="00F15583"/>
    <w:rsid w:val="00F17274"/>
    <w:rsid w:val="00F200EE"/>
    <w:rsid w:val="00F22481"/>
    <w:rsid w:val="00F2542E"/>
    <w:rsid w:val="00F27278"/>
    <w:rsid w:val="00F32BF6"/>
    <w:rsid w:val="00F344E3"/>
    <w:rsid w:val="00F34D58"/>
    <w:rsid w:val="00F40FC9"/>
    <w:rsid w:val="00F41A9D"/>
    <w:rsid w:val="00F44314"/>
    <w:rsid w:val="00F54B9C"/>
    <w:rsid w:val="00F56E96"/>
    <w:rsid w:val="00F573DD"/>
    <w:rsid w:val="00F61E59"/>
    <w:rsid w:val="00F63D99"/>
    <w:rsid w:val="00F6426B"/>
    <w:rsid w:val="00F709B3"/>
    <w:rsid w:val="00F71A5E"/>
    <w:rsid w:val="00F94D0E"/>
    <w:rsid w:val="00FA0AFC"/>
    <w:rsid w:val="00FA1C82"/>
    <w:rsid w:val="00FA2ED1"/>
    <w:rsid w:val="00FA4A52"/>
    <w:rsid w:val="00FB4045"/>
    <w:rsid w:val="00FB4D8E"/>
    <w:rsid w:val="00FC0D0A"/>
    <w:rsid w:val="00FC1B0B"/>
    <w:rsid w:val="00FD2F97"/>
    <w:rsid w:val="00FF50C0"/>
    <w:rsid w:val="00FF62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23C759"/>
  <w15:docId w15:val="{D61517C3-5DAB-472E-9B6A-422391174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04C05"/>
  </w:style>
  <w:style w:type="paragraph" w:styleId="BalloonText">
    <w:name w:val="Balloon Text"/>
    <w:basedOn w:val="Normal"/>
    <w:link w:val="BalloonTextChar"/>
    <w:semiHidden/>
    <w:unhideWhenUsed/>
    <w:rsid w:val="000C1C6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C1C6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1787</Words>
  <Characters>9410</Characters>
  <Application>Microsoft Office Word</Application>
  <DocSecurity>0</DocSecurity>
  <Lines>214</Lines>
  <Paragraphs>42</Paragraphs>
  <ScaleCrop>false</ScaleCrop>
  <HeadingPairs>
    <vt:vector size="2" baseType="variant">
      <vt:variant>
        <vt:lpstr>Title</vt:lpstr>
      </vt:variant>
      <vt:variant>
        <vt:i4>1</vt:i4>
      </vt:variant>
    </vt:vector>
  </HeadingPairs>
  <TitlesOfParts>
    <vt:vector size="1" baseType="lpstr">
      <vt:lpstr>A4544 3R</vt:lpstr>
    </vt:vector>
  </TitlesOfParts>
  <Manager>R225</Manager>
  <Company>NJ Office of Legislative Services</Company>
  <LinksUpToDate>false</LinksUpToDate>
  <CharactersWithSpaces>11204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A4544 3R</dc:title>
  <dc:subject/>
  <dc:creator>Assemblyman  CAPUTO</dc:creator>
  <cp:keywords>A4544|5|SG |223|76|305|!|0|</cp:keywords>
  <dc:description>INTRODUCED AUGUST 13, 2020_x000d_
AMENDED OCTOBER 19, 2020_x000d_
Amended 12/14/20_x000d_
Amended 6/3/21</dc:description>
  <cp:lastModifiedBy>Todaro, Vivian</cp:lastModifiedBy>
  <cp:revision>2</cp:revision>
  <cp:lastPrinted>2021-06-23T17:47:00Z</cp:lastPrinted>
  <dcterms:created xsi:type="dcterms:W3CDTF">2021-06-23T17:47:00Z</dcterms:created>
  <dcterms:modified xsi:type="dcterms:W3CDTF">2021-06-23T17:47:00Z</dcterms:modified>
  <cp:category>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