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982" w:rsidRDefault="002C0982" w:rsidP="002C0982">
      <w:pPr>
        <w:pStyle w:val="bpuBill"/>
      </w:pPr>
      <w:bookmarkStart w:id="0" w:name="bpuFrontPg"/>
      <w:bookmarkEnd w:id="0"/>
      <w:r>
        <w:t xml:space="preserve">ASSEMBLY, No. 4545 </w:t>
      </w:r>
    </w:p>
    <w:p w:rsidR="002C0982" w:rsidRPr="009D38FF" w:rsidRDefault="002C0982" w:rsidP="002C09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2485" r:id="rId7"/>
        </w:object>
      </w:r>
    </w:p>
    <w:p w:rsidR="002C0982" w:rsidRDefault="002C0982" w:rsidP="002C0982">
      <w:pPr>
        <w:pStyle w:val="bpuState"/>
      </w:pPr>
      <w:r>
        <w:t>STATE OF NEW JERSEY</w:t>
      </w:r>
    </w:p>
    <w:p w:rsidR="002C0982" w:rsidRDefault="002C0982" w:rsidP="002C0982">
      <w:pPr>
        <w:pStyle w:val="bpuLegislature"/>
      </w:pPr>
      <w:r>
        <w:t>219th LEGISLATURE</w:t>
      </w:r>
    </w:p>
    <w:p w:rsidR="002C0982" w:rsidRDefault="002C0982" w:rsidP="002C0982">
      <w:pPr>
        <w:pStyle w:val="bpuWpGraphic"/>
      </w:pPr>
      <w:r>
        <w:object w:dxaOrig="8985" w:dyaOrig="255">
          <v:shape id="_x0000_i1026" type="#_x0000_t75" style="width:6in;height:12pt" o:ole="">
            <v:imagedata r:id="rId6" o:title=""/>
          </v:shape>
          <o:OLEObject Type="Embed" ProgID="WPWin6.1" ShapeID="_x0000_i1026" DrawAspect="Content" ObjectID="_1664712486" r:id="rId8"/>
        </w:object>
      </w:r>
      <w:r>
        <w:t xml:space="preserve">  </w:t>
      </w:r>
    </w:p>
    <w:p w:rsidR="002C0982" w:rsidRDefault="002C0982" w:rsidP="002C0982">
      <w:pPr>
        <w:pStyle w:val="bpuIntro"/>
      </w:pPr>
      <w:r>
        <w:t>INTRODUCED AUGUST 13, 2020</w:t>
      </w:r>
    </w:p>
    <w:p w:rsidR="002C0982" w:rsidRDefault="002C0982" w:rsidP="002C0982">
      <w:pPr>
        <w:pStyle w:val="bpuIntro"/>
      </w:pPr>
    </w:p>
    <w:p w:rsidR="002C0982" w:rsidRDefault="002C0982" w:rsidP="002C0982">
      <w:pPr>
        <w:pStyle w:val="bpuIntro"/>
        <w:sectPr w:rsidR="002C0982" w:rsidSect="005A69A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0982" w:rsidRDefault="002C0982" w:rsidP="002C0982">
      <w:pPr>
        <w:pStyle w:val="bpuIntro"/>
      </w:pPr>
    </w:p>
    <w:p w:rsidR="002C0982" w:rsidRDefault="002C0982" w:rsidP="002C0982">
      <w:pPr>
        <w:pStyle w:val="bpuSponsor"/>
      </w:pPr>
      <w:r>
        <w:t>Sponsored by:</w:t>
      </w:r>
    </w:p>
    <w:p w:rsidR="002C0982" w:rsidRDefault="002C0982" w:rsidP="002C0982">
      <w:pPr>
        <w:pStyle w:val="bpuSponsor"/>
      </w:pPr>
      <w:r>
        <w:t>Assemblyman  HERB CONAWAY, JR.</w:t>
      </w:r>
    </w:p>
    <w:p w:rsidR="002C0982" w:rsidRDefault="002C0982" w:rsidP="002C0982">
      <w:pPr>
        <w:pStyle w:val="bpuSponsor"/>
      </w:pPr>
      <w:r>
        <w:t>District 7 (Burlington)</w:t>
      </w:r>
    </w:p>
    <w:p w:rsidR="002C0982" w:rsidRDefault="005A69A7" w:rsidP="005A69A7">
      <w:pPr>
        <w:pStyle w:val="bpuSponsor"/>
      </w:pPr>
      <w:r>
        <w:t>Assemblywoman  CAROL A. MURPHY</w:t>
      </w:r>
    </w:p>
    <w:p w:rsidR="005A69A7" w:rsidRDefault="005A69A7" w:rsidP="005A69A7">
      <w:pPr>
        <w:pStyle w:val="bpuSponsor"/>
      </w:pPr>
      <w:r>
        <w:t>District 7 (Burlington)</w:t>
      </w:r>
    </w:p>
    <w:p w:rsidR="005A69A7" w:rsidRPr="005A69A7" w:rsidRDefault="005A69A7" w:rsidP="005A69A7">
      <w:pPr>
        <w:pStyle w:val="bpuSponsor"/>
      </w:pPr>
    </w:p>
    <w:p w:rsidR="002C0982" w:rsidRDefault="00221977" w:rsidP="00221977">
      <w:pPr>
        <w:pStyle w:val="bpuSponsor"/>
      </w:pPr>
      <w:r>
        <w:t>Co-Sponsored by:</w:t>
      </w:r>
    </w:p>
    <w:p w:rsidR="00221977" w:rsidRDefault="00221977" w:rsidP="00221977">
      <w:pPr>
        <w:pStyle w:val="bpuSponsor"/>
      </w:pPr>
      <w:r w:rsidRPr="00221977">
        <w:t xml:space="preserve">Assemblywoman </w:t>
      </w:r>
      <w:proofErr w:type="spellStart"/>
      <w:r w:rsidRPr="00221977">
        <w:t>Vainieri</w:t>
      </w:r>
      <w:proofErr w:type="spellEnd"/>
      <w:r w:rsidRPr="00221977">
        <w:t xml:space="preserve"> </w:t>
      </w:r>
      <w:proofErr w:type="spellStart"/>
      <w:r w:rsidRPr="00221977">
        <w:t>Huttle</w:t>
      </w:r>
      <w:proofErr w:type="spellEnd"/>
    </w:p>
    <w:p w:rsidR="00221977" w:rsidRDefault="00221977" w:rsidP="00221977"/>
    <w:p w:rsidR="00221977" w:rsidRPr="00221977" w:rsidRDefault="00221977" w:rsidP="00221977"/>
    <w:p w:rsidR="002C0982" w:rsidRDefault="002C0982" w:rsidP="002C0982">
      <w:pPr>
        <w:pStyle w:val="bpuSponsor"/>
      </w:pPr>
    </w:p>
    <w:p w:rsidR="002C0982" w:rsidRDefault="002C0982" w:rsidP="002C0982">
      <w:pPr>
        <w:pStyle w:val="bpuSponsor"/>
      </w:pPr>
    </w:p>
    <w:p w:rsidR="002C0982" w:rsidRDefault="002C0982" w:rsidP="002C0982">
      <w:pPr>
        <w:pStyle w:val="bpuSponsor"/>
      </w:pPr>
      <w:r>
        <w:t>SYNOPSIS</w:t>
      </w:r>
    </w:p>
    <w:p w:rsidR="002C0982" w:rsidRDefault="002C0982" w:rsidP="002C0982">
      <w:pPr>
        <w:pStyle w:val="bpuNormText"/>
      </w:pPr>
      <w:r>
        <w:tab/>
        <w:t xml:space="preserve">Requires school districts to include instruction on certain events involving racial discrimination and social justice as part of implementation of New Jersey Student Learning Standards in Social Studies for middle school students. </w:t>
      </w:r>
    </w:p>
    <w:p w:rsidR="002C0982" w:rsidRDefault="002C0982" w:rsidP="002C0982">
      <w:pPr>
        <w:pStyle w:val="bpuNormText"/>
      </w:pPr>
    </w:p>
    <w:p w:rsidR="002C0982" w:rsidRDefault="002C0982" w:rsidP="002C0982">
      <w:pPr>
        <w:pStyle w:val="bpuSponsor"/>
      </w:pPr>
      <w:r>
        <w:t xml:space="preserve">CURRENT VERSION OF TEXT </w:t>
      </w:r>
    </w:p>
    <w:p w:rsidR="002C0982" w:rsidRDefault="002C0982" w:rsidP="002C0982">
      <w:pPr>
        <w:pStyle w:val="bpuNormText"/>
      </w:pPr>
      <w:r>
        <w:tab/>
        <w:t>As introduced.</w:t>
      </w:r>
    </w:p>
    <w:p w:rsidR="002C0982" w:rsidRDefault="002C0982" w:rsidP="002C09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0982" w:rsidRDefault="002C0982" w:rsidP="008916EC">
      <w:pPr>
        <w:pStyle w:val="FronterPage"/>
        <w:tabs>
          <w:tab w:val="clear" w:pos="720"/>
          <w:tab w:val="clear" w:pos="1440"/>
          <w:tab w:val="clear" w:pos="2160"/>
          <w:tab w:val="clear" w:pos="2880"/>
          <w:tab w:val="clear" w:pos="3600"/>
          <w:tab w:val="clear" w:pos="4320"/>
          <w:tab w:val="clear" w:pos="5040"/>
        </w:tabs>
        <w:sectPr w:rsidR="002C0982" w:rsidSect="002C0982">
          <w:type w:val="continuous"/>
          <w:pgSz w:w="12240" w:h="20160" w:code="5"/>
          <w:pgMar w:top="1440" w:right="2275" w:bottom="1440" w:left="2275" w:header="72" w:footer="720" w:gutter="0"/>
          <w:pgNumType w:start="1"/>
          <w:cols w:space="720"/>
          <w:docGrid w:linePitch="360"/>
        </w:sectPr>
      </w:pPr>
    </w:p>
    <w:p w:rsidR="00686AEB" w:rsidRPr="00677316" w:rsidRDefault="002E1DF6" w:rsidP="003E47BA">
      <w:pPr>
        <w:pStyle w:val="HangingAnAct"/>
        <w:rPr>
          <w:rStyle w:val="HangingAnActChar"/>
        </w:rPr>
      </w:pPr>
      <w:r>
        <w:rPr>
          <w:rStyle w:val="BillHead"/>
        </w:rPr>
        <w:lastRenderedPageBreak/>
        <w:t>An Act</w:t>
      </w:r>
      <w:r w:rsidR="00686AEB" w:rsidRPr="006B7FA7">
        <w:rPr>
          <w:rStyle w:val="HangingAnActChar"/>
        </w:rPr>
        <w:t xml:space="preserve"> </w:t>
      </w:r>
      <w:r w:rsidR="00B8669B" w:rsidRPr="00B8669B">
        <w:rPr>
          <w:rStyle w:val="HangingAnActChar"/>
        </w:rPr>
        <w:t xml:space="preserve">concerning public school instruction on certain events in United States history and supplementing chapter 35 of Title 18A of the New Jersey Statutes.  </w:t>
      </w:r>
    </w:p>
    <w:p w:rsidR="000B1054" w:rsidRPr="00D71D68" w:rsidRDefault="000B1054" w:rsidP="000B1054"/>
    <w:p w:rsidR="00686AEB" w:rsidRPr="00AA7880" w:rsidRDefault="00686AEB" w:rsidP="00686AEB">
      <w:r>
        <w:tab/>
      </w:r>
      <w:r w:rsidR="002E1DF6">
        <w:rPr>
          <w:rStyle w:val="BillHeading2"/>
        </w:rPr>
        <w:t>Be It Enacted</w:t>
      </w:r>
      <w:r>
        <w:rPr>
          <w:rStyle w:val="BillHeading2"/>
        </w:rPr>
        <w:t xml:space="preserve"> </w:t>
      </w:r>
      <w:r w:rsidR="002E1DF6">
        <w:rPr>
          <w:rStyle w:val="BillLanguage"/>
        </w:rPr>
        <w:t>by the Senate and General Assembly of the State of New Jersey:</w:t>
      </w:r>
    </w:p>
    <w:p w:rsidR="00686AEB" w:rsidRPr="00D71D68" w:rsidRDefault="00686AEB" w:rsidP="00686AEB"/>
    <w:p w:rsidR="00B8669B" w:rsidRDefault="00B8669B" w:rsidP="00B8669B">
      <w:r>
        <w:tab/>
        <w:t xml:space="preserve">1.  a.  A board of education shall include instruction on certain events in United States history, which involve racial discrimination and social justice, in an appropriate place in the curriculum of middle school students as part of the school district’s implementation of the New Jersey Student Learning Standards in Social Studies.  The instruction shall include information on the following events: </w:t>
      </w:r>
    </w:p>
    <w:p w:rsidR="00B8669B" w:rsidRDefault="00F11250" w:rsidP="00B8669B">
      <w:r>
        <w:tab/>
        <w:t>(1)</w:t>
      </w:r>
      <w:r>
        <w:tab/>
      </w:r>
      <w:r w:rsidR="00B8669B">
        <w:t xml:space="preserve">the death of Emmett Till in 1955, the circumstances surrounding his death, and the events following his death, including the role his death played as an important catalyst for the Civil Rights Movement;  </w:t>
      </w:r>
    </w:p>
    <w:p w:rsidR="00B8669B" w:rsidRDefault="00B8669B" w:rsidP="00B8669B">
      <w:r>
        <w:tab/>
        <w:t>(2)  the Civil Rights Movement in the 1950s and the 1960s;</w:t>
      </w:r>
    </w:p>
    <w:p w:rsidR="00B8669B" w:rsidRDefault="00F11250" w:rsidP="00B8669B">
      <w:r>
        <w:tab/>
        <w:t>(3)</w:t>
      </w:r>
      <w:r>
        <w:tab/>
      </w:r>
      <w:r w:rsidR="00B8669B">
        <w:t>civil unrest stemming from racial discrimination that occurred during the 1990s including, but not limited to, the death of Rodney King and the ensuing riots that occurred in Los Angeles, California; and</w:t>
      </w:r>
    </w:p>
    <w:p w:rsidR="00B8669B" w:rsidRDefault="00F11250" w:rsidP="00B8669B">
      <w:r>
        <w:tab/>
        <w:t>(4)</w:t>
      </w:r>
      <w:r>
        <w:tab/>
      </w:r>
      <w:r w:rsidR="00B8669B">
        <w:t xml:space="preserve">the death of George Floyd in 2020, the circumstances surrounding his death, and the events following his death, including the international protests against excessive police force that were triggered as a result of his death.  </w:t>
      </w:r>
    </w:p>
    <w:p w:rsidR="00B8669B" w:rsidRPr="00355834" w:rsidRDefault="00B8669B" w:rsidP="00B8669B">
      <w:r w:rsidRPr="00355834">
        <w:tab/>
        <w:t>b.  The Commissioner of Education shall provide school districts with age-appropriate sample learning activities and resources designed to enhance students’ overall understanding of</w:t>
      </w:r>
      <w:r>
        <w:t xml:space="preserve"> the events enumerated in subsection a. of this section</w:t>
      </w:r>
      <w:r w:rsidRPr="00355834">
        <w:t>.</w:t>
      </w:r>
    </w:p>
    <w:p w:rsidR="00B8669B" w:rsidRDefault="00B8669B" w:rsidP="00B8669B"/>
    <w:p w:rsidR="00B8669B" w:rsidRPr="00AA7880" w:rsidRDefault="00B8669B" w:rsidP="00B8669B">
      <w:r>
        <w:tab/>
        <w:t xml:space="preserve">2.  This act shall take effect immediately and shall first apply to the first full school year following the date of enactment.  </w:t>
      </w:r>
    </w:p>
    <w:p w:rsidR="00B8669B" w:rsidRDefault="00B8669B" w:rsidP="00B8669B"/>
    <w:p w:rsidR="00B8669B" w:rsidRPr="00CE7BD8" w:rsidRDefault="00B8669B" w:rsidP="00B8669B"/>
    <w:p w:rsidR="00B8669B" w:rsidRPr="00AA7880" w:rsidRDefault="00B8669B" w:rsidP="00B8669B">
      <w:pPr>
        <w:jc w:val="center"/>
      </w:pPr>
      <w:r w:rsidRPr="00D71D68">
        <w:t>STATEMENT</w:t>
      </w:r>
    </w:p>
    <w:p w:rsidR="00B8669B" w:rsidRDefault="00B8669B" w:rsidP="00B8669B"/>
    <w:p w:rsidR="00B8669B" w:rsidRDefault="00B8669B" w:rsidP="00B8669B">
      <w:r>
        <w:tab/>
        <w:t xml:space="preserve">This bill would require school districts to provide to middle school students instruction on certain events that occurred throughout United States history, which involve issues around racial discrimination and social justice.  Specifically, the bill would require instruction on: </w:t>
      </w:r>
      <w:r w:rsidRPr="005748D5">
        <w:t>t</w:t>
      </w:r>
      <w:r>
        <w:t xml:space="preserve">he death of Emmett Till in 1955; the Civil Rights Movement in the 1950s and the 1960s; </w:t>
      </w:r>
      <w:r w:rsidRPr="00850C67">
        <w:t xml:space="preserve">civil unrest </w:t>
      </w:r>
      <w:r>
        <w:t xml:space="preserve">stemming from racial discrimination </w:t>
      </w:r>
      <w:r w:rsidRPr="00850C67">
        <w:t>that occurred during the 1990s including, but not limited to, the death of Rodney King and the ensuing riots that occurred in Los Angeles, California; and</w:t>
      </w:r>
      <w:r>
        <w:t xml:space="preserve"> the death of George Floyd in 2020.  Under the bill, the </w:t>
      </w:r>
      <w:r w:rsidRPr="00850C67">
        <w:t xml:space="preserve">Commissioner of Education </w:t>
      </w:r>
      <w:r>
        <w:t xml:space="preserve">will </w:t>
      </w:r>
      <w:r w:rsidRPr="00850C67">
        <w:lastRenderedPageBreak/>
        <w:t>provide school districts with age-appropriate sample learning activities and resources designed to enhance students’ overall understanding of the</w:t>
      </w:r>
      <w:r>
        <w:t>se</w:t>
      </w:r>
      <w:r w:rsidRPr="00850C67">
        <w:t xml:space="preserve"> events.</w:t>
      </w:r>
      <w:bookmarkStart w:id="1" w:name="_GoBack"/>
      <w:bookmarkEnd w:id="1"/>
    </w:p>
    <w:sectPr w:rsidR="00B8669B" w:rsidSect="002C09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265" w:rsidRDefault="00C82265">
      <w:r>
        <w:separator/>
      </w:r>
    </w:p>
  </w:endnote>
  <w:endnote w:type="continuationSeparator" w:id="0">
    <w:p w:rsidR="00C82265" w:rsidRDefault="00C8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7" w:rsidRDefault="005A69A7" w:rsidP="005A69A7">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265" w:rsidRDefault="00C82265">
      <w:r>
        <w:separator/>
      </w:r>
    </w:p>
  </w:footnote>
  <w:footnote w:type="continuationSeparator" w:id="0">
    <w:p w:rsidR="00C82265" w:rsidRDefault="00C82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65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0982" w:rsidRDefault="002C0982" w:rsidP="002C0982">
    <w:pPr>
      <w:pStyle w:val="bpuHeadSpon"/>
    </w:pPr>
    <w:r w:rsidRPr="002C0982">
      <w:rPr>
        <w:rStyle w:val="bpuHeadSponChar"/>
      </w:rPr>
      <w:t>A4545</w:t>
    </w:r>
    <w:r>
      <w:t xml:space="preserve"> CONAWAY</w:t>
    </w:r>
    <w:r w:rsidR="005A69A7">
      <w:t xml:space="preserve">, </w:t>
    </w:r>
    <w:r w:rsidR="005A69A7">
      <w:t>MURPHY</w:t>
    </w:r>
  </w:p>
  <w:p w:rsidR="002C0982" w:rsidRDefault="002C0982" w:rsidP="002C0982">
    <w:pPr>
      <w:pStyle w:val="bpuHeadSpon"/>
    </w:pPr>
    <w:r>
      <w:fldChar w:fldCharType="begin"/>
    </w:r>
    <w:r>
      <w:instrText xml:space="preserve"> PAGE  \* MERGEFORMAT </w:instrText>
    </w:r>
    <w:r>
      <w:fldChar w:fldCharType="separate"/>
    </w:r>
    <w:r w:rsidR="008A65E5">
      <w:rPr>
        <w:noProof/>
      </w:rPr>
      <w:t>3</w:t>
    </w:r>
    <w:r>
      <w:fldChar w:fldCharType="end"/>
    </w:r>
  </w:p>
  <w:p w:rsidR="002C0982" w:rsidRDefault="002C0982" w:rsidP="002C09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0982" w:rsidRDefault="002C0982" w:rsidP="002C0982">
    <w:pPr>
      <w:pStyle w:val="bpuHeadSpon"/>
    </w:pPr>
    <w:r w:rsidRPr="002C0982">
      <w:rPr>
        <w:rStyle w:val="bpuHeadSponChar"/>
      </w:rPr>
      <w:t>A4545</w:t>
    </w:r>
    <w:r>
      <w:t xml:space="preserve"> CONAWAY</w:t>
    </w:r>
    <w:r w:rsidR="005A69A7">
      <w:t xml:space="preserve">, </w:t>
    </w:r>
    <w:r w:rsidR="005A69A7">
      <w:t>MURPHY</w:t>
    </w:r>
  </w:p>
  <w:p w:rsidR="002C0982" w:rsidRDefault="002C0982" w:rsidP="002C0982">
    <w:pPr>
      <w:pStyle w:val="bpuHeadSpon"/>
    </w:pPr>
    <w:r>
      <w:fldChar w:fldCharType="begin"/>
    </w:r>
    <w:r>
      <w:instrText xml:space="preserve"> PAGE  \* MERGEFORMAT </w:instrText>
    </w:r>
    <w:r>
      <w:fldChar w:fldCharType="separate"/>
    </w:r>
    <w:r w:rsidR="008A65E5">
      <w:rPr>
        <w:noProof/>
      </w:rPr>
      <w:t>2</w:t>
    </w:r>
    <w:r>
      <w:fldChar w:fldCharType="end"/>
    </w:r>
  </w:p>
  <w:p w:rsidR="002C0982" w:rsidRDefault="002C0982" w:rsidP="002C09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265"/>
    <w:rsid w:val="000051BD"/>
    <w:rsid w:val="000160A5"/>
    <w:rsid w:val="0002335B"/>
    <w:rsid w:val="0003549A"/>
    <w:rsid w:val="000367AE"/>
    <w:rsid w:val="00043B22"/>
    <w:rsid w:val="000548E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43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97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982"/>
    <w:rsid w:val="002C2D81"/>
    <w:rsid w:val="002C461E"/>
    <w:rsid w:val="002C6CEC"/>
    <w:rsid w:val="002E09CE"/>
    <w:rsid w:val="002E1DF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9A7"/>
    <w:rsid w:val="005B3F92"/>
    <w:rsid w:val="005B479C"/>
    <w:rsid w:val="005B561E"/>
    <w:rsid w:val="005C07E4"/>
    <w:rsid w:val="005C2124"/>
    <w:rsid w:val="005C336F"/>
    <w:rsid w:val="005C7F3C"/>
    <w:rsid w:val="005D0A8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42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85F"/>
    <w:rsid w:val="008573B0"/>
    <w:rsid w:val="00866563"/>
    <w:rsid w:val="00867AC2"/>
    <w:rsid w:val="0087056E"/>
    <w:rsid w:val="00875402"/>
    <w:rsid w:val="00884D51"/>
    <w:rsid w:val="008916EC"/>
    <w:rsid w:val="00891E4F"/>
    <w:rsid w:val="008A31C5"/>
    <w:rsid w:val="008A4F9A"/>
    <w:rsid w:val="008A65E5"/>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E5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922"/>
    <w:rsid w:val="00B45B34"/>
    <w:rsid w:val="00B57047"/>
    <w:rsid w:val="00B61D86"/>
    <w:rsid w:val="00B6342D"/>
    <w:rsid w:val="00B726BD"/>
    <w:rsid w:val="00B732BC"/>
    <w:rsid w:val="00B8669B"/>
    <w:rsid w:val="00B90E33"/>
    <w:rsid w:val="00B9676B"/>
    <w:rsid w:val="00BA2EA5"/>
    <w:rsid w:val="00BA364B"/>
    <w:rsid w:val="00BB1190"/>
    <w:rsid w:val="00BB31D0"/>
    <w:rsid w:val="00BB3A11"/>
    <w:rsid w:val="00BB4DDB"/>
    <w:rsid w:val="00BB5D79"/>
    <w:rsid w:val="00BB5F02"/>
    <w:rsid w:val="00BC7892"/>
    <w:rsid w:val="00BE24D6"/>
    <w:rsid w:val="00BE351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6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6A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064"/>
    <w:rsid w:val="00F11250"/>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821D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353DC7"/>
  <w15:docId w15:val="{942DF05C-004B-43B5-8C56-F536231FD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8568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85F"/>
    <w:rPr>
      <w:rFonts w:ascii="Segoe UI" w:hAnsi="Segoe UI" w:cs="Segoe UI"/>
      <w:spacing w:val="4"/>
      <w:sz w:val="18"/>
      <w:szCs w:val="18"/>
    </w:rPr>
  </w:style>
  <w:style w:type="character" w:styleId="LineNumber">
    <w:name w:val="line number"/>
    <w:basedOn w:val="DefaultParagraphFont"/>
    <w:semiHidden/>
    <w:unhideWhenUsed/>
    <w:rsid w:val="002C0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463</Words>
  <Characters>2593</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A4545</vt:lpstr>
    </vt:vector>
  </TitlesOfParts>
  <Manager>R229</Manager>
  <Company>NJ Office of Legislative Services</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A4545</dc:title>
  <dc:subject>20-8709</dc:subject>
  <dc:creator>Assemblyman  CONAWAY</dc:creator>
  <cp:keywords>A4545|3|ER |302|0|302|N|0|</cp:keywords>
  <dc:description>INTRODUCED AUGUST 13, 2020</dc:description>
  <cp:lastModifiedBy>Todaro, Vivian</cp:lastModifiedBy>
  <cp:revision>2</cp:revision>
  <cp:lastPrinted>2020-10-20T19:21:00Z</cp:lastPrinted>
  <dcterms:created xsi:type="dcterms:W3CDTF">2020-10-20T19:21:00Z</dcterms:created>
  <dcterms:modified xsi:type="dcterms:W3CDTF">2020-10-20T19:21:00Z</dcterms:modified>
  <cp:category>s.1: C.18A:35-2.2; s.2: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