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FFA" w:rsidRDefault="005C2FFA" w:rsidP="005C2FFA">
      <w:pPr>
        <w:pStyle w:val="bpuBill"/>
      </w:pPr>
      <w:bookmarkStart w:id="0" w:name="bpuFrontPg"/>
      <w:bookmarkStart w:id="1" w:name="_GoBack"/>
      <w:bookmarkEnd w:id="0"/>
      <w:bookmarkEnd w:id="1"/>
      <w:r>
        <w:t xml:space="preserve">ASSEMBLY, No. 4559 </w:t>
      </w:r>
    </w:p>
    <w:p w:rsidR="005C2FFA" w:rsidRPr="009D38FF" w:rsidRDefault="005C2FFA" w:rsidP="005C2F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60712" r:id="rId7"/>
        </w:object>
      </w:r>
    </w:p>
    <w:p w:rsidR="005C2FFA" w:rsidRDefault="005C2FFA" w:rsidP="005C2FFA">
      <w:pPr>
        <w:pStyle w:val="bpuState"/>
      </w:pPr>
      <w:r>
        <w:t>STATE OF NEW JERSEY</w:t>
      </w:r>
    </w:p>
    <w:p w:rsidR="005C2FFA" w:rsidRDefault="005C2FFA" w:rsidP="005C2FFA">
      <w:pPr>
        <w:pStyle w:val="bpuLegislature"/>
      </w:pPr>
      <w:r>
        <w:t>219th LEGISLATURE</w:t>
      </w:r>
    </w:p>
    <w:p w:rsidR="005C2FFA" w:rsidRDefault="005C2FFA" w:rsidP="005C2FFA">
      <w:pPr>
        <w:pStyle w:val="bpuWpGraphic"/>
      </w:pPr>
      <w:r>
        <w:object w:dxaOrig="8985" w:dyaOrig="255">
          <v:shape id="_x0000_i1026" type="#_x0000_t75" style="width:6in;height:12pt" o:ole="">
            <v:imagedata r:id="rId6" o:title=""/>
          </v:shape>
          <o:OLEObject Type="Embed" ProgID="WPWin6.1" ShapeID="_x0000_i1026" DrawAspect="Content" ObjectID="_1660460713" r:id="rId8"/>
        </w:object>
      </w:r>
      <w:r>
        <w:t xml:space="preserve">  </w:t>
      </w:r>
    </w:p>
    <w:p w:rsidR="005C2FFA" w:rsidRDefault="005C2FFA" w:rsidP="005C2FFA">
      <w:pPr>
        <w:pStyle w:val="bpuIntro"/>
      </w:pPr>
      <w:r>
        <w:t>INTRODUCED AUGUST 24, 2020</w:t>
      </w:r>
    </w:p>
    <w:p w:rsidR="005C2FFA" w:rsidRDefault="005C2FFA" w:rsidP="005C2FFA">
      <w:pPr>
        <w:pStyle w:val="bpuIntro"/>
      </w:pPr>
    </w:p>
    <w:p w:rsidR="005C2FFA" w:rsidRDefault="005C2FFA" w:rsidP="005C2FFA">
      <w:pPr>
        <w:pStyle w:val="bpuIntro"/>
        <w:sectPr w:rsidR="005C2FFA" w:rsidSect="004352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2FFA" w:rsidRDefault="005C2FFA" w:rsidP="005C2FFA">
      <w:pPr>
        <w:pStyle w:val="bpuIntro"/>
      </w:pPr>
    </w:p>
    <w:p w:rsidR="005C2FFA" w:rsidRDefault="005C2FFA" w:rsidP="005C2FFA">
      <w:pPr>
        <w:pStyle w:val="bpuSponsor"/>
      </w:pPr>
      <w:r>
        <w:t>Sponsored by:</w:t>
      </w:r>
    </w:p>
    <w:p w:rsidR="005C2FFA" w:rsidRDefault="005C2FFA" w:rsidP="005C2FFA">
      <w:pPr>
        <w:pStyle w:val="bpuSponsor"/>
      </w:pPr>
      <w:r>
        <w:t>Assemblywoman  JOANN DOWNEY</w:t>
      </w:r>
    </w:p>
    <w:p w:rsidR="005C2FFA" w:rsidRDefault="005C2FFA" w:rsidP="005C2FFA">
      <w:pPr>
        <w:pStyle w:val="bpuSponsor"/>
      </w:pPr>
      <w:r>
        <w:t>District 11 (Monmouth)</w:t>
      </w:r>
    </w:p>
    <w:p w:rsidR="005C2FFA" w:rsidRDefault="005C2FFA" w:rsidP="005C2FFA">
      <w:pPr>
        <w:pStyle w:val="bpuSponsor"/>
      </w:pPr>
    </w:p>
    <w:p w:rsidR="005C2FFA" w:rsidRDefault="004352ED" w:rsidP="004352ED">
      <w:pPr>
        <w:pStyle w:val="bpuSponsor"/>
      </w:pPr>
      <w:r>
        <w:t>Co-Sponsored by:</w:t>
      </w:r>
    </w:p>
    <w:p w:rsidR="004352ED" w:rsidRPr="004352ED" w:rsidRDefault="004352ED" w:rsidP="004352ED">
      <w:pPr>
        <w:pStyle w:val="bpuSponsor"/>
      </w:pPr>
      <w:r w:rsidRPr="004352ED">
        <w:t xml:space="preserve">Assemblywoman </w:t>
      </w:r>
      <w:proofErr w:type="spellStart"/>
      <w:r w:rsidRPr="004352ED">
        <w:t>Vainieri</w:t>
      </w:r>
      <w:proofErr w:type="spellEnd"/>
      <w:r w:rsidRPr="004352ED">
        <w:t xml:space="preserve"> </w:t>
      </w:r>
      <w:proofErr w:type="spellStart"/>
      <w:r w:rsidRPr="004352ED">
        <w:t>Huttle</w:t>
      </w:r>
      <w:proofErr w:type="spellEnd"/>
      <w:r w:rsidRPr="004352ED">
        <w:t xml:space="preserve"> and Assemblyman Benson</w:t>
      </w:r>
    </w:p>
    <w:p w:rsidR="005C2FFA" w:rsidRDefault="005C2FFA" w:rsidP="005C2FFA">
      <w:pPr>
        <w:pStyle w:val="bpuSponsor"/>
      </w:pPr>
    </w:p>
    <w:p w:rsidR="004352ED" w:rsidRDefault="004352ED" w:rsidP="004352ED"/>
    <w:p w:rsidR="004352ED" w:rsidRPr="004352ED" w:rsidRDefault="004352ED" w:rsidP="004352ED"/>
    <w:p w:rsidR="005C2FFA" w:rsidRDefault="005C2FFA" w:rsidP="005C2FFA">
      <w:pPr>
        <w:pStyle w:val="bpuSponsor"/>
      </w:pPr>
    </w:p>
    <w:p w:rsidR="005C2FFA" w:rsidRDefault="005C2FFA" w:rsidP="005C2FFA">
      <w:pPr>
        <w:pStyle w:val="bpuSponsor"/>
      </w:pPr>
      <w:r>
        <w:t>SYNOPSIS</w:t>
      </w:r>
    </w:p>
    <w:p w:rsidR="005C2FFA" w:rsidRDefault="005C2FFA" w:rsidP="005C2FFA">
      <w:pPr>
        <w:pStyle w:val="bpuNormText"/>
      </w:pPr>
      <w:r>
        <w:tab/>
        <w:t xml:space="preserve">Provides that certain civil immunities granted to for-profit healthcare facilities and healthcare systems during state of emergency and public health emergency would expire August 31, 2020. </w:t>
      </w:r>
    </w:p>
    <w:p w:rsidR="005C2FFA" w:rsidRDefault="005C2FFA" w:rsidP="005C2FFA">
      <w:pPr>
        <w:pStyle w:val="bpuNormText"/>
      </w:pPr>
    </w:p>
    <w:p w:rsidR="005C2FFA" w:rsidRDefault="005C2FFA" w:rsidP="005C2FFA">
      <w:pPr>
        <w:pStyle w:val="bpuSponsor"/>
      </w:pPr>
      <w:r>
        <w:t xml:space="preserve">CURRENT VERSION OF TEXT </w:t>
      </w:r>
    </w:p>
    <w:p w:rsidR="005C2FFA" w:rsidRDefault="005C2FFA" w:rsidP="005C2FFA">
      <w:pPr>
        <w:pStyle w:val="bpuNormText"/>
      </w:pPr>
      <w:r>
        <w:tab/>
        <w:t>As introduced.</w:t>
      </w:r>
    </w:p>
    <w:p w:rsidR="005C2FFA" w:rsidRDefault="005C2FFA" w:rsidP="005C2F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2FFA" w:rsidRDefault="005C2FFA" w:rsidP="008916EC">
      <w:pPr>
        <w:pStyle w:val="FronterPage"/>
        <w:tabs>
          <w:tab w:val="clear" w:pos="720"/>
          <w:tab w:val="clear" w:pos="1440"/>
          <w:tab w:val="clear" w:pos="2160"/>
          <w:tab w:val="clear" w:pos="2880"/>
          <w:tab w:val="clear" w:pos="3600"/>
          <w:tab w:val="clear" w:pos="4320"/>
          <w:tab w:val="clear" w:pos="5040"/>
        </w:tabs>
        <w:sectPr w:rsidR="005C2FFA" w:rsidSect="005C2FFA">
          <w:type w:val="continuous"/>
          <w:pgSz w:w="12240" w:h="20160" w:code="5"/>
          <w:pgMar w:top="1440" w:right="2275" w:bottom="1440" w:left="2275" w:header="72" w:footer="720" w:gutter="0"/>
          <w:pgNumType w:start="1"/>
          <w:cols w:space="720"/>
          <w:docGrid w:linePitch="360"/>
        </w:sectPr>
      </w:pPr>
    </w:p>
    <w:p w:rsidR="00686AEB" w:rsidRPr="00677316" w:rsidRDefault="005F3A82" w:rsidP="003E47BA">
      <w:pPr>
        <w:pStyle w:val="HangingAnAct"/>
        <w:rPr>
          <w:rStyle w:val="HangingAnActChar"/>
        </w:rPr>
      </w:pPr>
      <w:r>
        <w:rPr>
          <w:rStyle w:val="BillHead"/>
        </w:rPr>
        <w:lastRenderedPageBreak/>
        <w:t>An Act</w:t>
      </w:r>
      <w:r w:rsidR="00686AEB" w:rsidRPr="006B7FA7">
        <w:rPr>
          <w:rStyle w:val="HangingAnActChar"/>
        </w:rPr>
        <w:t xml:space="preserve"> </w:t>
      </w:r>
      <w:r w:rsidR="00DB5BED">
        <w:rPr>
          <w:rStyle w:val="HangingAnActChar"/>
        </w:rPr>
        <w:t>concerning certain immunities and amending P.L.2020, c.18.</w:t>
      </w:r>
    </w:p>
    <w:p w:rsidR="000B1054" w:rsidRPr="00D71D68" w:rsidRDefault="000B1054" w:rsidP="000B1054"/>
    <w:p w:rsidR="00686AEB" w:rsidRPr="00AA7880" w:rsidRDefault="00686AEB" w:rsidP="00686AEB">
      <w:r>
        <w:tab/>
      </w:r>
      <w:r w:rsidR="005F3A82">
        <w:rPr>
          <w:rStyle w:val="BillHeading2"/>
        </w:rPr>
        <w:t>Be It Enacted</w:t>
      </w:r>
      <w:r>
        <w:rPr>
          <w:rStyle w:val="BillHeading2"/>
        </w:rPr>
        <w:t xml:space="preserve"> </w:t>
      </w:r>
      <w:r w:rsidR="005F3A82">
        <w:rPr>
          <w:rStyle w:val="BillLanguage"/>
        </w:rPr>
        <w:t>by the Senate and General Assembly of the State of New Jersey:</w:t>
      </w:r>
    </w:p>
    <w:p w:rsidR="00686AEB" w:rsidRDefault="00686AEB" w:rsidP="00686AEB"/>
    <w:p w:rsidR="00DC61B3" w:rsidRDefault="00DB5BED" w:rsidP="00DB5BED">
      <w:r>
        <w:tab/>
        <w:t>1.</w:t>
      </w:r>
      <w:r w:rsidR="0083102F">
        <w:t xml:space="preserve"> </w:t>
      </w:r>
      <w:r>
        <w:t xml:space="preserve"> </w:t>
      </w:r>
      <w:r w:rsidR="00DC61B3">
        <w:t>Section 1 of P.L.2020, c.18 is amended to read as follows:</w:t>
      </w:r>
    </w:p>
    <w:p w:rsidR="00DB5BED" w:rsidRPr="001127BD" w:rsidRDefault="00DC61B3" w:rsidP="00DB5BED">
      <w:r>
        <w:tab/>
      </w:r>
      <w:r w:rsidR="00DB5BED" w:rsidRPr="001127BD">
        <w:t>1.</w:t>
      </w:r>
      <w:r w:rsidR="00DB5BED">
        <w:t xml:space="preserve"> </w:t>
      </w:r>
      <w:r w:rsidR="0083102F">
        <w:t xml:space="preserve"> </w:t>
      </w:r>
      <w:r w:rsidR="00DB5BED" w:rsidRPr="001127BD">
        <w:t>a.  The Legislature finds and declares:</w:t>
      </w:r>
    </w:p>
    <w:p w:rsidR="00DB5BED" w:rsidRPr="001127BD" w:rsidRDefault="00DB5BED" w:rsidP="00DB5BED">
      <w:r w:rsidRPr="001127BD">
        <w:tab/>
        <w:t>This statement of legislative intent is made to establish clearly our intent because of the lack of committee hearings. This statement shall be made an official part of the record in establishing this Legislature’s intent.</w:t>
      </w:r>
    </w:p>
    <w:p w:rsidR="00DB5BED" w:rsidRPr="001127BD" w:rsidRDefault="00DB5BED" w:rsidP="00DB5BED">
      <w:r w:rsidRPr="001127BD">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DB5BED" w:rsidRPr="001127BD" w:rsidRDefault="00DB5BED" w:rsidP="00DB5BED">
      <w:r w:rsidRPr="001127BD">
        <w:tab/>
        <w:t xml:space="preserve">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rsidRPr="001127BD">
        <w:t>cardiological</w:t>
      </w:r>
      <w:proofErr w:type="spellEnd"/>
      <w:r w:rsidRPr="001127BD">
        <w:t xml:space="preserve"> procedures.</w:t>
      </w:r>
    </w:p>
    <w:p w:rsidR="00DB5BED" w:rsidRPr="001127BD" w:rsidRDefault="00DB5BED" w:rsidP="00DB5BED">
      <w:r w:rsidRPr="001127BD">
        <w:tab/>
        <w:t>It is not the Legislature’s intent to grant immunity for medical services, treatment and procedures that are unrelated to the COVID-19 emergency.</w:t>
      </w:r>
    </w:p>
    <w:p w:rsidR="00DB5BED" w:rsidRPr="001127BD" w:rsidRDefault="00DB5BED" w:rsidP="00DB5BED">
      <w:r w:rsidRPr="001127BD">
        <w:tab/>
        <w:t>b.</w:t>
      </w:r>
      <w:r w:rsidRPr="001127BD">
        <w:tab/>
        <w:t xml:space="preserve">As used in this section: </w:t>
      </w:r>
    </w:p>
    <w:p w:rsidR="00DB5BED" w:rsidRPr="001127BD" w:rsidRDefault="00DB5BED" w:rsidP="00DB5BED">
      <w:r w:rsidRPr="001127BD">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83102F" w:rsidRDefault="00DB5BED" w:rsidP="0083102F">
      <w:r w:rsidRPr="001127BD">
        <w:tab/>
        <w:t xml:space="preserve">“Health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State, an emergency medical technician or mobile intensive care paramedic certified by the Commissioner of Health pursuant to </w:t>
      </w:r>
      <w:r w:rsidR="0083102F">
        <w:br w:type="page"/>
      </w:r>
    </w:p>
    <w:p w:rsidR="00DB5BED" w:rsidRPr="001127BD" w:rsidRDefault="00DB5BED" w:rsidP="00DB5BED">
      <w:r w:rsidRPr="001127BD">
        <w:lastRenderedPageBreak/>
        <w:t>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DB5BED" w:rsidRPr="001127BD" w:rsidRDefault="00DB5BED" w:rsidP="00DB5BED">
      <w:r w:rsidRPr="001127BD">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DB5BED" w:rsidRPr="001127BD" w:rsidRDefault="00DB5BED" w:rsidP="00DB5BED">
      <w:r w:rsidRPr="001127BD">
        <w:tab/>
        <w:t>c.</w:t>
      </w:r>
      <w:r>
        <w:tab/>
      </w:r>
      <w:r w:rsidRPr="001127BD">
        <w:t xml:space="preserve">Notwithstanding the provisions of any law, rule, or regulation to the contrary: </w:t>
      </w:r>
    </w:p>
    <w:p w:rsidR="00DB5BED" w:rsidRPr="001127BD" w:rsidRDefault="00DB5BED" w:rsidP="00DB5BED">
      <w:r w:rsidRPr="001127BD">
        <w:tab/>
        <w:t>(1)</w:t>
      </w:r>
      <w:r w:rsidRPr="001127BD">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w:t>
      </w:r>
      <w:r w:rsidR="00C75BD1" w:rsidRPr="00C75BD1">
        <w:rPr>
          <w:u w:val="single"/>
        </w:rPr>
        <w:t>except as set forth in subsection e. of this section,</w:t>
      </w:r>
      <w:r w:rsidR="00C75BD1">
        <w:t xml:space="preserve"> </w:t>
      </w:r>
      <w:r w:rsidRPr="001127BD">
        <w:t xml:space="preserve">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DB5BED" w:rsidRPr="001127BD" w:rsidRDefault="00DB5BED" w:rsidP="00DB5BED">
      <w:r w:rsidRPr="001127BD">
        <w:tab/>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DB5BED" w:rsidRDefault="00DB5BED" w:rsidP="00DB5BED">
      <w:r w:rsidRPr="001127BD">
        <w:tab/>
        <w:t>d.</w:t>
      </w:r>
      <w:r w:rsidRPr="001127BD">
        <w:tab/>
        <w:t>Notwithstanding the provisions of any law, rule, or regulation to the contrary, a health care facility or a health care system that owns or operates more than one health care facility shall not</w:t>
      </w:r>
      <w:r w:rsidR="00C75BD1">
        <w:rPr>
          <w:u w:val="single"/>
        </w:rPr>
        <w:t>,</w:t>
      </w:r>
      <w:r w:rsidR="00C75BD1" w:rsidRPr="00C75BD1">
        <w:rPr>
          <w:u w:val="single"/>
        </w:rPr>
        <w:t xml:space="preserve"> except as set forth in subsection e. of this section,</w:t>
      </w:r>
      <w:r w:rsidR="00C75BD1">
        <w:t xml:space="preserve"> </w:t>
      </w:r>
      <w:r w:rsidRPr="001127BD">
        <w:t xml:space="preserve">be criminally or civilly liable for damages for injury or death alleged to have been sustained as a result of an act or omission by the facility or system or one or more of the facility’s or system’s agents, officers, employees, servants, representatives or volunteers </w:t>
      </w:r>
      <w:r w:rsidRPr="001127BD">
        <w:lastRenderedPageBreak/>
        <w:t xml:space="preserve">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rsidRPr="001127BD">
        <w:t>facility’s</w:t>
      </w:r>
      <w:proofErr w:type="spellEnd"/>
      <w:r w:rsidRPr="001127BD">
        <w:t xml:space="preserve">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DC61B3" w:rsidRPr="00DC61B3" w:rsidRDefault="00DC61B3" w:rsidP="00DB5BED">
      <w:pPr>
        <w:rPr>
          <w:u w:val="single"/>
        </w:rPr>
      </w:pPr>
      <w:r>
        <w:tab/>
      </w:r>
      <w:r w:rsidRPr="00DC61B3">
        <w:rPr>
          <w:u w:val="single"/>
        </w:rPr>
        <w:t>e.</w:t>
      </w:r>
      <w:r>
        <w:rPr>
          <w:u w:val="single"/>
        </w:rPr>
        <w:t xml:space="preserve">  </w:t>
      </w:r>
      <w:r w:rsidR="00401527">
        <w:rPr>
          <w:u w:val="single"/>
        </w:rPr>
        <w:t>After August 31, 2020, the provisions of this section granting immunity shall no longer apply to</w:t>
      </w:r>
      <w:r w:rsidR="00914164">
        <w:rPr>
          <w:u w:val="single"/>
        </w:rPr>
        <w:t xml:space="preserve"> any healthcare facility or healthcare system that is operated for profit</w:t>
      </w:r>
      <w:r w:rsidR="009E672E">
        <w:rPr>
          <w:u w:val="single"/>
        </w:rPr>
        <w:t>.</w:t>
      </w:r>
      <w:r w:rsidRPr="00DC61B3">
        <w:rPr>
          <w:u w:val="single"/>
        </w:rPr>
        <w:t xml:space="preserve"> </w:t>
      </w:r>
    </w:p>
    <w:p w:rsidR="00DB5BED" w:rsidRPr="00D71D68" w:rsidRDefault="00DB5BED" w:rsidP="00DB5BED">
      <w:r w:rsidRPr="001127BD">
        <w:tab/>
      </w:r>
    </w:p>
    <w:p w:rsidR="00686AEB" w:rsidRPr="00AA7880" w:rsidRDefault="00686AEB" w:rsidP="00686AEB">
      <w:r>
        <w:tab/>
      </w:r>
      <w:r w:rsidR="00DC61B3">
        <w:t>2</w:t>
      </w:r>
      <w:r w:rsidR="005F3A82">
        <w:t xml:space="preserve">. </w:t>
      </w:r>
      <w:r w:rsidR="0083102F">
        <w:t xml:space="preserve"> </w:t>
      </w:r>
      <w:r w:rsidR="005F3A82">
        <w:t>This act shall take effect</w:t>
      </w:r>
      <w:r w:rsidR="00DC61B3">
        <w:t xml:space="preserve"> immediately.</w:t>
      </w:r>
    </w:p>
    <w:p w:rsidR="00686AEB" w:rsidRDefault="00686AEB" w:rsidP="00686AEB"/>
    <w:p w:rsidR="00E84A34" w:rsidRPr="00CE7BD8" w:rsidRDefault="00E84A34" w:rsidP="00686AEB"/>
    <w:p w:rsidR="00686AEB" w:rsidRPr="00AA7880" w:rsidRDefault="00686AEB" w:rsidP="00686AEB">
      <w:pPr>
        <w:jc w:val="center"/>
      </w:pPr>
      <w:r w:rsidRPr="00D71D68">
        <w:t>STATEMENT</w:t>
      </w:r>
    </w:p>
    <w:p w:rsidR="00DD2A13" w:rsidRDefault="00DD2A13" w:rsidP="00DD2A13"/>
    <w:p w:rsidR="003D6079" w:rsidRDefault="00DD2A13" w:rsidP="00DD2A13">
      <w:r>
        <w:tab/>
        <w:t xml:space="preserve">Under P.L.2020, c.18, enacted April 14, 2020, </w:t>
      </w:r>
      <w:r w:rsidRPr="00C72E41">
        <w:t xml:space="preserve">a health care </w:t>
      </w:r>
      <w:r>
        <w:t>facility or a health care system that owns or operates more than one health care facility is not</w:t>
      </w:r>
      <w:r w:rsidRPr="00C72E41">
        <w:t xml:space="preserve"> liable for civil damages for injury or death alleged to have been sustained as a result of an act or omission by one or more of its agents, officers, employees, servants, representatives or volunteers in the course of providing medical services in support of the State’s response to the outbreak of coronavirus disease during the public health emergency and state of emergency declared by the Governor in Executive Order 103 of 2020</w:t>
      </w:r>
      <w:r>
        <w:t xml:space="preserve">, issued March 9, 2020. </w:t>
      </w:r>
      <w:r w:rsidR="003D6079">
        <w:t xml:space="preserve"> </w:t>
      </w:r>
    </w:p>
    <w:p w:rsidR="00DD2A13" w:rsidRDefault="00401527" w:rsidP="00DD2A13">
      <w:r>
        <w:tab/>
      </w:r>
      <w:r w:rsidR="003D6079">
        <w:t xml:space="preserve">This bill provides that </w:t>
      </w:r>
      <w:r>
        <w:t>a</w:t>
      </w:r>
      <w:r w:rsidRPr="00401527">
        <w:t xml:space="preserve">fter August 31, 2020, the provisions of </w:t>
      </w:r>
      <w:r>
        <w:t>P.L.2020, c.18</w:t>
      </w:r>
      <w:r w:rsidRPr="00401527">
        <w:t xml:space="preserve"> granting immunity </w:t>
      </w:r>
      <w:r>
        <w:t>would</w:t>
      </w:r>
      <w:r w:rsidRPr="00401527">
        <w:t xml:space="preserve"> no longer apply to any healthcare facility or healthcare system that is operated for profit. </w:t>
      </w:r>
    </w:p>
    <w:sectPr w:rsidR="00DD2A13" w:rsidSect="005C2FF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967" w:rsidRDefault="000B1967">
      <w:r>
        <w:separator/>
      </w:r>
    </w:p>
  </w:endnote>
  <w:endnote w:type="continuationSeparator" w:id="0">
    <w:p w:rsidR="000B1967" w:rsidRDefault="000B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2ED" w:rsidRDefault="004352ED" w:rsidP="004352ED">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A82" w:rsidRPr="00921C91" w:rsidRDefault="005F3A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3A82" w:rsidRPr="00921C91" w:rsidRDefault="005F3A82">
    <w:pPr>
      <w:pStyle w:val="Footer"/>
      <w:rPr>
        <w:szCs w:val="18"/>
      </w:rPr>
    </w:pPr>
  </w:p>
  <w:p w:rsidR="005F3A82" w:rsidRPr="00921C91" w:rsidRDefault="005F3A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967" w:rsidRDefault="000B1967">
      <w:r>
        <w:separator/>
      </w:r>
    </w:p>
  </w:footnote>
  <w:footnote w:type="continuationSeparator" w:id="0">
    <w:p w:rsidR="000B1967" w:rsidRDefault="000B1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1F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2FFA" w:rsidRDefault="005C2FFA" w:rsidP="005C2FFA">
    <w:pPr>
      <w:pStyle w:val="bpuHeadSpon"/>
    </w:pPr>
    <w:r w:rsidRPr="005C2FFA">
      <w:rPr>
        <w:rStyle w:val="bpuHeadSponChar"/>
      </w:rPr>
      <w:t>A4559</w:t>
    </w:r>
    <w:r>
      <w:t xml:space="preserve"> DOWNEY</w:t>
    </w:r>
  </w:p>
  <w:p w:rsidR="005C2FFA" w:rsidRDefault="005C2FFA" w:rsidP="005C2FFA">
    <w:pPr>
      <w:pStyle w:val="bpuHeadSpon"/>
    </w:pPr>
    <w:r>
      <w:fldChar w:fldCharType="begin"/>
    </w:r>
    <w:r>
      <w:instrText xml:space="preserve"> PAGE  \* MERGEFORMAT </w:instrText>
    </w:r>
    <w:r>
      <w:fldChar w:fldCharType="separate"/>
    </w:r>
    <w:r w:rsidR="006C2F4A">
      <w:rPr>
        <w:noProof/>
      </w:rPr>
      <w:t>4</w:t>
    </w:r>
    <w:r>
      <w:fldChar w:fldCharType="end"/>
    </w:r>
  </w:p>
  <w:p w:rsidR="005C2FFA" w:rsidRDefault="005C2FFA" w:rsidP="005C2F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2FFA" w:rsidRDefault="005C2FFA" w:rsidP="005C2FFA">
    <w:pPr>
      <w:pStyle w:val="bpuHeadSpon"/>
    </w:pPr>
    <w:r w:rsidRPr="005C2FFA">
      <w:rPr>
        <w:rStyle w:val="bpuHeadSponChar"/>
      </w:rPr>
      <w:t>A4559</w:t>
    </w:r>
    <w:r>
      <w:t xml:space="preserve"> DOWNEY</w:t>
    </w:r>
  </w:p>
  <w:p w:rsidR="005C2FFA" w:rsidRDefault="005C2FFA" w:rsidP="005C2FFA">
    <w:pPr>
      <w:pStyle w:val="bpuHeadSpon"/>
    </w:pPr>
    <w:r>
      <w:fldChar w:fldCharType="begin"/>
    </w:r>
    <w:r>
      <w:instrText xml:space="preserve"> PAGE  \* MERGEFORMAT </w:instrText>
    </w:r>
    <w:r>
      <w:fldChar w:fldCharType="separate"/>
    </w:r>
    <w:r w:rsidR="00851F28">
      <w:rPr>
        <w:noProof/>
      </w:rPr>
      <w:t>2</w:t>
    </w:r>
    <w:r>
      <w:fldChar w:fldCharType="end"/>
    </w:r>
  </w:p>
  <w:p w:rsidR="005C2FFA" w:rsidRDefault="005C2FFA" w:rsidP="005C2F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9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967"/>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89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2B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079"/>
    <w:rsid w:val="003E26D4"/>
    <w:rsid w:val="003E47BA"/>
    <w:rsid w:val="003F3B37"/>
    <w:rsid w:val="00401527"/>
    <w:rsid w:val="0040195A"/>
    <w:rsid w:val="00402DC0"/>
    <w:rsid w:val="00415CB1"/>
    <w:rsid w:val="00416C4B"/>
    <w:rsid w:val="0041751E"/>
    <w:rsid w:val="004211E5"/>
    <w:rsid w:val="00422091"/>
    <w:rsid w:val="0043386C"/>
    <w:rsid w:val="004352ED"/>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FFA"/>
    <w:rsid w:val="005C336F"/>
    <w:rsid w:val="005C7F3C"/>
    <w:rsid w:val="005E017C"/>
    <w:rsid w:val="005E50C6"/>
    <w:rsid w:val="005F2A97"/>
    <w:rsid w:val="005F399B"/>
    <w:rsid w:val="005F3A8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F4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582"/>
    <w:rsid w:val="007A2F73"/>
    <w:rsid w:val="007A3061"/>
    <w:rsid w:val="007A5A0B"/>
    <w:rsid w:val="007C0E14"/>
    <w:rsid w:val="007C7DE4"/>
    <w:rsid w:val="007D40CB"/>
    <w:rsid w:val="007D5796"/>
    <w:rsid w:val="007D59C0"/>
    <w:rsid w:val="007D7D9C"/>
    <w:rsid w:val="007F485D"/>
    <w:rsid w:val="007F6050"/>
    <w:rsid w:val="00813627"/>
    <w:rsid w:val="0083102F"/>
    <w:rsid w:val="00832816"/>
    <w:rsid w:val="00837109"/>
    <w:rsid w:val="00840365"/>
    <w:rsid w:val="008406A3"/>
    <w:rsid w:val="00841D2C"/>
    <w:rsid w:val="00845F3C"/>
    <w:rsid w:val="008461B8"/>
    <w:rsid w:val="008462F1"/>
    <w:rsid w:val="00847EF1"/>
    <w:rsid w:val="00851F28"/>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164"/>
    <w:rsid w:val="00916F7A"/>
    <w:rsid w:val="00917FE3"/>
    <w:rsid w:val="009318C7"/>
    <w:rsid w:val="00931C09"/>
    <w:rsid w:val="009348C2"/>
    <w:rsid w:val="009440D0"/>
    <w:rsid w:val="009523A3"/>
    <w:rsid w:val="00960958"/>
    <w:rsid w:val="009638D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72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8AB"/>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BD1"/>
    <w:rsid w:val="00C822F6"/>
    <w:rsid w:val="00C82AC2"/>
    <w:rsid w:val="00C8456C"/>
    <w:rsid w:val="00C91E19"/>
    <w:rsid w:val="00C92402"/>
    <w:rsid w:val="00C92867"/>
    <w:rsid w:val="00C93B93"/>
    <w:rsid w:val="00CA037D"/>
    <w:rsid w:val="00CA0837"/>
    <w:rsid w:val="00CA2442"/>
    <w:rsid w:val="00CA4725"/>
    <w:rsid w:val="00CB6246"/>
    <w:rsid w:val="00CC0A17"/>
    <w:rsid w:val="00CC77D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BED"/>
    <w:rsid w:val="00DB6AA2"/>
    <w:rsid w:val="00DC61B3"/>
    <w:rsid w:val="00DD2A1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A34"/>
    <w:rsid w:val="00E93836"/>
    <w:rsid w:val="00EA7C16"/>
    <w:rsid w:val="00EC5281"/>
    <w:rsid w:val="00EC791D"/>
    <w:rsid w:val="00EC7CA6"/>
    <w:rsid w:val="00ED3C5D"/>
    <w:rsid w:val="00ED4553"/>
    <w:rsid w:val="00EE366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3F"/>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EB1F3B"/>
  <w15:docId w15:val="{4BE4A7C9-515B-4137-9A45-B85D98A0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2FFA"/>
  </w:style>
  <w:style w:type="paragraph" w:styleId="BalloonText">
    <w:name w:val="Balloon Text"/>
    <w:basedOn w:val="Normal"/>
    <w:link w:val="BalloonTextChar"/>
    <w:semiHidden/>
    <w:unhideWhenUsed/>
    <w:rsid w:val="006C2F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2F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1216</Words>
  <Characters>6477</Characters>
  <Application>Microsoft Office Word</Application>
  <DocSecurity>0</DocSecurity>
  <Lines>156</Lines>
  <Paragraphs>35</Paragraphs>
  <ScaleCrop>false</ScaleCrop>
  <HeadingPairs>
    <vt:vector size="2" baseType="variant">
      <vt:variant>
        <vt:lpstr>Title</vt:lpstr>
      </vt:variant>
      <vt:variant>
        <vt:i4>1</vt:i4>
      </vt:variant>
    </vt:vector>
  </HeadingPairs>
  <TitlesOfParts>
    <vt:vector size="1" baseType="lpstr">
      <vt:lpstr>A4559</vt:lpstr>
    </vt:vector>
  </TitlesOfParts>
  <Manager>R229</Manager>
  <Company>NJ Office of Legislative Services</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A4559</dc:title>
  <dc:subject/>
  <dc:creator>Assemblywoman  DOWNEY</dc:creator>
  <cp:keywords>A4559|4|JU |103|54|284|F|0|</cp:keywords>
  <dc:description>INTRODUCED AUGUST 24, 2020</dc:description>
  <cp:lastModifiedBy>Franks, Denise</cp:lastModifiedBy>
  <cp:revision>2</cp:revision>
  <cp:lastPrinted>2020-09-01T14:17:00Z</cp:lastPrinted>
  <dcterms:created xsi:type="dcterms:W3CDTF">2020-09-01T14:18:00Z</dcterms:created>
  <dcterms:modified xsi:type="dcterms:W3CDTF">2020-09-01T14:18:00Z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