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E1C" w:rsidRDefault="00181E1C" w:rsidP="00181E1C">
      <w:pPr>
        <w:pStyle w:val="bpuBill"/>
      </w:pPr>
      <w:bookmarkStart w:id="0" w:name="bpuFrontPg"/>
      <w:bookmarkStart w:id="1" w:name="_GoBack"/>
      <w:bookmarkEnd w:id="0"/>
      <w:bookmarkEnd w:id="1"/>
      <w:r>
        <w:t xml:space="preserve">ASSEMBLY, No. 4583 </w:t>
      </w:r>
    </w:p>
    <w:p w:rsidR="00181E1C" w:rsidRPr="009D38FF" w:rsidRDefault="00181E1C" w:rsidP="00181E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37842" r:id="rId7"/>
        </w:object>
      </w:r>
    </w:p>
    <w:p w:rsidR="00181E1C" w:rsidRDefault="00181E1C" w:rsidP="00181E1C">
      <w:pPr>
        <w:pStyle w:val="bpuState"/>
      </w:pPr>
      <w:r>
        <w:t>STATE OF NEW JERSEY</w:t>
      </w:r>
    </w:p>
    <w:p w:rsidR="00181E1C" w:rsidRDefault="00181E1C" w:rsidP="00181E1C">
      <w:pPr>
        <w:pStyle w:val="bpuLegislature"/>
      </w:pPr>
      <w:r>
        <w:t>219th LEGISLATURE</w:t>
      </w:r>
    </w:p>
    <w:p w:rsidR="00181E1C" w:rsidRDefault="00181E1C" w:rsidP="00181E1C">
      <w:pPr>
        <w:pStyle w:val="bpuWpGraphic"/>
      </w:pPr>
      <w:r>
        <w:object w:dxaOrig="8985" w:dyaOrig="255">
          <v:shape id="_x0000_i1026" type="#_x0000_t75" style="width:6in;height:12pt" o:ole="">
            <v:imagedata r:id="rId6" o:title=""/>
          </v:shape>
          <o:OLEObject Type="Embed" ProgID="WPWin6.1" ShapeID="_x0000_i1026" DrawAspect="Content" ObjectID="_1659937843" r:id="rId8"/>
        </w:object>
      </w:r>
      <w:r>
        <w:t xml:space="preserve">  </w:t>
      </w:r>
    </w:p>
    <w:p w:rsidR="00181E1C" w:rsidRDefault="00181E1C" w:rsidP="00181E1C">
      <w:pPr>
        <w:pStyle w:val="bpuIntro"/>
      </w:pPr>
      <w:r>
        <w:t>INTRODUCED AUGUST 25, 2020</w:t>
      </w:r>
    </w:p>
    <w:p w:rsidR="00181E1C" w:rsidRDefault="00181E1C" w:rsidP="00181E1C">
      <w:pPr>
        <w:pStyle w:val="bpuIntro"/>
      </w:pPr>
    </w:p>
    <w:p w:rsidR="00181E1C" w:rsidRDefault="00181E1C" w:rsidP="00181E1C">
      <w:pPr>
        <w:pStyle w:val="bpuIntro"/>
        <w:sectPr w:rsidR="00181E1C" w:rsidSect="00181E1C">
          <w:headerReference w:type="even" r:id="rId9"/>
          <w:headerReference w:type="default" r:id="rId10"/>
          <w:pgSz w:w="12240" w:h="20160" w:code="5"/>
          <w:pgMar w:top="2160" w:right="1440" w:bottom="1440" w:left="1440" w:header="72" w:footer="720" w:gutter="0"/>
          <w:pgNumType w:start="1"/>
          <w:cols w:space="720"/>
          <w:docGrid w:linePitch="360"/>
        </w:sectPr>
      </w:pPr>
    </w:p>
    <w:p w:rsidR="00181E1C" w:rsidRDefault="00181E1C" w:rsidP="00181E1C">
      <w:pPr>
        <w:pStyle w:val="bpuIntro"/>
      </w:pPr>
    </w:p>
    <w:p w:rsidR="00181E1C" w:rsidRDefault="00181E1C" w:rsidP="00181E1C">
      <w:pPr>
        <w:pStyle w:val="bpuSponsor"/>
      </w:pPr>
      <w:r>
        <w:t>Sponsored by:</w:t>
      </w:r>
    </w:p>
    <w:p w:rsidR="00181E1C" w:rsidRDefault="00181E1C" w:rsidP="00181E1C">
      <w:pPr>
        <w:pStyle w:val="bpuSponsor"/>
      </w:pPr>
      <w:r>
        <w:t>Assemblywoman  ANGELICA M. JIMENEZ</w:t>
      </w:r>
    </w:p>
    <w:p w:rsidR="00181E1C" w:rsidRDefault="00181E1C" w:rsidP="00181E1C">
      <w:pPr>
        <w:pStyle w:val="bpuSponsor"/>
      </w:pPr>
      <w:r>
        <w:t>District 32 (Bergen and Hudson)</w:t>
      </w:r>
    </w:p>
    <w:p w:rsidR="00181E1C" w:rsidRDefault="00181E1C" w:rsidP="00181E1C">
      <w:pPr>
        <w:pStyle w:val="bpuSponsor"/>
      </w:pPr>
    </w:p>
    <w:p w:rsidR="00181E1C" w:rsidRDefault="00181E1C" w:rsidP="00181E1C">
      <w:pPr>
        <w:pStyle w:val="bpuSponsor"/>
      </w:pPr>
    </w:p>
    <w:p w:rsidR="00181E1C" w:rsidRDefault="00181E1C" w:rsidP="00181E1C">
      <w:pPr>
        <w:pStyle w:val="bpuSponsor"/>
      </w:pPr>
    </w:p>
    <w:p w:rsidR="00181E1C" w:rsidRDefault="00181E1C" w:rsidP="00181E1C">
      <w:pPr>
        <w:pStyle w:val="bpuSponsor"/>
      </w:pPr>
    </w:p>
    <w:p w:rsidR="00181E1C" w:rsidRDefault="00181E1C" w:rsidP="00181E1C">
      <w:pPr>
        <w:pStyle w:val="bpuSponsor"/>
      </w:pPr>
      <w:r>
        <w:t>SYNOPSIS</w:t>
      </w:r>
    </w:p>
    <w:p w:rsidR="00181E1C" w:rsidRDefault="00181E1C" w:rsidP="00181E1C">
      <w:pPr>
        <w:pStyle w:val="bpuNormText"/>
      </w:pPr>
      <w:r>
        <w:tab/>
        <w:t xml:space="preserve">Provides prescriber or health care facility with discretion to number prescription blank forms consecutively. </w:t>
      </w:r>
    </w:p>
    <w:p w:rsidR="00181E1C" w:rsidRDefault="00181E1C" w:rsidP="00181E1C">
      <w:pPr>
        <w:pStyle w:val="bpuNormText"/>
      </w:pPr>
    </w:p>
    <w:p w:rsidR="00181E1C" w:rsidRDefault="00181E1C" w:rsidP="00181E1C">
      <w:pPr>
        <w:pStyle w:val="bpuSponsor"/>
      </w:pPr>
      <w:r>
        <w:t xml:space="preserve">CURRENT VERSION OF TEXT </w:t>
      </w:r>
    </w:p>
    <w:p w:rsidR="00181E1C" w:rsidRDefault="00181E1C" w:rsidP="00181E1C">
      <w:pPr>
        <w:pStyle w:val="bpuNormText"/>
      </w:pPr>
      <w:r>
        <w:tab/>
        <w:t>As introduced.</w:t>
      </w:r>
    </w:p>
    <w:p w:rsidR="00181E1C" w:rsidRDefault="00181E1C" w:rsidP="00181E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1E1C" w:rsidRDefault="00181E1C" w:rsidP="008916EC">
      <w:pPr>
        <w:pStyle w:val="FronterPage"/>
        <w:tabs>
          <w:tab w:val="clear" w:pos="720"/>
          <w:tab w:val="clear" w:pos="1440"/>
          <w:tab w:val="clear" w:pos="2160"/>
          <w:tab w:val="clear" w:pos="2880"/>
          <w:tab w:val="clear" w:pos="3600"/>
          <w:tab w:val="clear" w:pos="4320"/>
          <w:tab w:val="clear" w:pos="5040"/>
        </w:tabs>
        <w:sectPr w:rsidR="00181E1C" w:rsidSect="00181E1C">
          <w:type w:val="continuous"/>
          <w:pgSz w:w="12240" w:h="20160" w:code="5"/>
          <w:pgMar w:top="1440" w:right="2275" w:bottom="1440" w:left="2275" w:header="72" w:footer="720" w:gutter="0"/>
          <w:pgNumType w:start="1"/>
          <w:cols w:space="720"/>
          <w:docGrid w:linePitch="360"/>
        </w:sectPr>
      </w:pPr>
    </w:p>
    <w:p w:rsidR="00686AEB" w:rsidRPr="00677316" w:rsidRDefault="00CA38F2" w:rsidP="003E47BA">
      <w:pPr>
        <w:pStyle w:val="HangingAnAct"/>
        <w:rPr>
          <w:rStyle w:val="HangingAnActChar"/>
        </w:rPr>
      </w:pPr>
      <w:r>
        <w:rPr>
          <w:rStyle w:val="BillHead"/>
        </w:rPr>
        <w:lastRenderedPageBreak/>
        <w:t>An Act</w:t>
      </w:r>
      <w:r w:rsidR="00686AEB" w:rsidRPr="006B7FA7">
        <w:rPr>
          <w:rStyle w:val="HangingAnActChar"/>
        </w:rPr>
        <w:t xml:space="preserve"> </w:t>
      </w:r>
      <w:r w:rsidR="007839D5" w:rsidRPr="007839D5">
        <w:rPr>
          <w:rStyle w:val="HangingAnActChar"/>
        </w:rPr>
        <w:t>concerning prescription drug blank forms and amending P.L.2003, c.280.</w:t>
      </w:r>
    </w:p>
    <w:p w:rsidR="000B1054" w:rsidRPr="00D71D68" w:rsidRDefault="000B1054" w:rsidP="000B1054"/>
    <w:p w:rsidR="00686AEB" w:rsidRPr="00AA7880" w:rsidRDefault="00686AEB" w:rsidP="00686AEB">
      <w:r>
        <w:tab/>
      </w:r>
      <w:r w:rsidR="00CA38F2">
        <w:rPr>
          <w:rStyle w:val="BillHeading2"/>
        </w:rPr>
        <w:t>Be It Enacted</w:t>
      </w:r>
      <w:r>
        <w:rPr>
          <w:rStyle w:val="BillHeading2"/>
        </w:rPr>
        <w:t xml:space="preserve"> </w:t>
      </w:r>
      <w:r w:rsidR="00CA38F2">
        <w:rPr>
          <w:rStyle w:val="BillLanguage"/>
        </w:rPr>
        <w:t>by the Senate and General Assembly of the State of New Jersey:</w:t>
      </w:r>
    </w:p>
    <w:p w:rsidR="00686AEB" w:rsidRPr="00D71D68" w:rsidRDefault="00686AEB" w:rsidP="00686AEB"/>
    <w:p w:rsidR="007839D5" w:rsidRDefault="007839D5" w:rsidP="007839D5">
      <w:r>
        <w:tab/>
        <w:t>1.</w:t>
      </w:r>
      <w:r>
        <w:tab/>
        <w:t>Section 20 of P.L.2003, c.280 (C.45:14-59) is amended to read as follows:</w:t>
      </w:r>
    </w:p>
    <w:p w:rsidR="007839D5" w:rsidRDefault="00497505" w:rsidP="007839D5">
      <w:r w:rsidRPr="00497505">
        <w:tab/>
        <w:t>20.</w:t>
      </w:r>
      <w:r w:rsidRPr="00497505">
        <w:tab/>
        <w:t>The Division of Consumer Affairs in the Department of Law and Public Safety shall establish the format for uniform, non-reproducible, non-erasable safety paper prescription blanks, to be known as New Jersey Prescription Blanks, which format shall include an identifiable logo or symbol that will appear on all prescription blanks and additional security features to prevent erasure or duplication of prescription blanks that can be accomplished with widely available computer technology.  The prescription blanks for each prescriber or health care facility shall</w:t>
      </w:r>
      <w:r>
        <w:rPr>
          <w:u w:val="single"/>
        </w:rPr>
        <w:t>, at the discretion of the prescriber or health care facility,</w:t>
      </w:r>
      <w:r>
        <w:t xml:space="preserve"> </w:t>
      </w:r>
      <w:r w:rsidRPr="00497505">
        <w:t>be numbered consecutively and, if the prescriber or health care facility has a National Provider Identifier, the prescription blank shall include the National Provider Identifier. The division shall approve a sufficient number of vendors to ensure production of an adequate supply of New Jersey Prescription Blanks for practitioners and health care facilities Statewide, but shall limit the number of vendors as necessary to ensure that vendors may be appropriately monitored to ensure that prescription blanks are delivered only to intended prescribers and health care facilities.</w:t>
      </w:r>
    </w:p>
    <w:p w:rsidR="007839D5" w:rsidRDefault="00497505" w:rsidP="007839D5">
      <w:r>
        <w:t>(</w:t>
      </w:r>
      <w:proofErr w:type="spellStart"/>
      <w:r>
        <w:t>cf</w:t>
      </w:r>
      <w:proofErr w:type="spellEnd"/>
      <w:r>
        <w:t>: P.L.2015, c.74, s.7)</w:t>
      </w:r>
    </w:p>
    <w:p w:rsidR="00497505" w:rsidRPr="00D71D68" w:rsidRDefault="00497505" w:rsidP="007839D5"/>
    <w:p w:rsidR="007839D5" w:rsidRPr="00AA7880" w:rsidRDefault="007839D5" w:rsidP="007839D5">
      <w:r>
        <w:tab/>
        <w:t>2.</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839D5" w:rsidRDefault="007839D5" w:rsidP="00686AEB">
      <w:r w:rsidRPr="008D368E">
        <w:tab/>
        <w:t>This bill amends section 20 of P.L.2003, c.280 (C.45:14-59), concern</w:t>
      </w:r>
      <w:r>
        <w:t>ing</w:t>
      </w:r>
      <w:r w:rsidRPr="008D368E">
        <w:t xml:space="preserve"> the format for New Jersey </w:t>
      </w:r>
      <w:r>
        <w:t>Prescription Blanks (uniform, non-reproducible, non-erasable safety paper prescription blanks),</w:t>
      </w:r>
      <w:r w:rsidRPr="008D368E">
        <w:t xml:space="preserve"> to provide that the prescription blanks for each prescriber or health care facility would, at the discretion of the prescriber or health care facility, be numbered consecutively.  </w:t>
      </w:r>
      <w:r>
        <w:t>C</w:t>
      </w:r>
      <w:r w:rsidRPr="008D368E">
        <w:t>urrent law</w:t>
      </w:r>
      <w:r>
        <w:t xml:space="preserve"> </w:t>
      </w:r>
      <w:r w:rsidRPr="008D368E">
        <w:t>requires that the prescription blanks be numbered consecutively</w:t>
      </w:r>
      <w:r>
        <w:t>, without giving the prescriber or health care facility discretion to consecutively number the blanks.</w:t>
      </w:r>
    </w:p>
    <w:sectPr w:rsidR="007839D5" w:rsidSect="00181E1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7FA" w:rsidRDefault="00F707FA">
      <w:r>
        <w:separator/>
      </w:r>
    </w:p>
  </w:endnote>
  <w:endnote w:type="continuationSeparator" w:id="0">
    <w:p w:rsidR="00F707FA" w:rsidRDefault="00F7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8F2" w:rsidRPr="00921C91" w:rsidRDefault="00CA38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38F2" w:rsidRPr="00921C91" w:rsidRDefault="00CA38F2">
    <w:pPr>
      <w:pStyle w:val="Footer"/>
      <w:rPr>
        <w:szCs w:val="18"/>
      </w:rPr>
    </w:pPr>
  </w:p>
  <w:p w:rsidR="00CA38F2" w:rsidRPr="00921C91" w:rsidRDefault="00CA38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38F2" w:rsidRDefault="00CA38F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7FA" w:rsidRDefault="00F707FA">
      <w:r>
        <w:separator/>
      </w:r>
    </w:p>
  </w:footnote>
  <w:footnote w:type="continuationSeparator" w:id="0">
    <w:p w:rsidR="00F707FA" w:rsidRDefault="00F70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58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1E1C" w:rsidRDefault="00181E1C" w:rsidP="00181E1C">
    <w:pPr>
      <w:pStyle w:val="bpuHeadSpon"/>
    </w:pPr>
    <w:r w:rsidRPr="00181E1C">
      <w:rPr>
        <w:rStyle w:val="bpuHeadSponChar"/>
      </w:rPr>
      <w:t>A4583</w:t>
    </w:r>
    <w:r>
      <w:t xml:space="preserve"> JIMENEZ</w:t>
    </w:r>
  </w:p>
  <w:p w:rsidR="00181E1C" w:rsidRDefault="00181E1C" w:rsidP="00181E1C">
    <w:pPr>
      <w:pStyle w:val="bpuHeadSpon"/>
    </w:pPr>
    <w:r>
      <w:fldChar w:fldCharType="begin"/>
    </w:r>
    <w:r>
      <w:instrText xml:space="preserve"> PAGE  \* MERGEFORMAT </w:instrText>
    </w:r>
    <w:r>
      <w:fldChar w:fldCharType="separate"/>
    </w:r>
    <w:r w:rsidR="001876D9">
      <w:rPr>
        <w:noProof/>
      </w:rPr>
      <w:t>3</w:t>
    </w:r>
    <w:r>
      <w:fldChar w:fldCharType="end"/>
    </w:r>
  </w:p>
  <w:p w:rsidR="00181E1C" w:rsidRDefault="00181E1C" w:rsidP="00181E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1E1C" w:rsidRDefault="00181E1C" w:rsidP="00181E1C">
    <w:pPr>
      <w:pStyle w:val="bpuHeadSpon"/>
    </w:pPr>
    <w:r w:rsidRPr="00181E1C">
      <w:rPr>
        <w:rStyle w:val="bpuHeadSponChar"/>
      </w:rPr>
      <w:t>A4583</w:t>
    </w:r>
    <w:r>
      <w:t xml:space="preserve"> JIMENEZ</w:t>
    </w:r>
  </w:p>
  <w:p w:rsidR="00181E1C" w:rsidRDefault="00181E1C" w:rsidP="00181E1C">
    <w:pPr>
      <w:pStyle w:val="bpuHeadSpon"/>
    </w:pPr>
    <w:r>
      <w:fldChar w:fldCharType="begin"/>
    </w:r>
    <w:r>
      <w:instrText xml:space="preserve"> PAGE  \* MERGEFORMAT </w:instrText>
    </w:r>
    <w:r>
      <w:fldChar w:fldCharType="separate"/>
    </w:r>
    <w:r w:rsidR="009E5813">
      <w:rPr>
        <w:noProof/>
      </w:rPr>
      <w:t>2</w:t>
    </w:r>
    <w:r>
      <w:fldChar w:fldCharType="end"/>
    </w:r>
  </w:p>
  <w:p w:rsidR="00181E1C" w:rsidRDefault="00181E1C" w:rsidP="00181E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7F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DD5"/>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1E1C"/>
    <w:rsid w:val="00183603"/>
    <w:rsid w:val="0018410E"/>
    <w:rsid w:val="001876D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CB2"/>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170"/>
    <w:rsid w:val="00484144"/>
    <w:rsid w:val="00484C19"/>
    <w:rsid w:val="00485866"/>
    <w:rsid w:val="00492076"/>
    <w:rsid w:val="00493B1D"/>
    <w:rsid w:val="00497037"/>
    <w:rsid w:val="00497505"/>
    <w:rsid w:val="004A3009"/>
    <w:rsid w:val="004A6940"/>
    <w:rsid w:val="004A77A4"/>
    <w:rsid w:val="004C742C"/>
    <w:rsid w:val="004E1F3E"/>
    <w:rsid w:val="004F21BD"/>
    <w:rsid w:val="004F4F1D"/>
    <w:rsid w:val="004F74DD"/>
    <w:rsid w:val="00501317"/>
    <w:rsid w:val="0050495C"/>
    <w:rsid w:val="00505DC9"/>
    <w:rsid w:val="00506E1E"/>
    <w:rsid w:val="00513C81"/>
    <w:rsid w:val="00521147"/>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85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9D5"/>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81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8F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0B1"/>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7FA"/>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C9D103-7FD9-455A-A0B9-11A94DA2D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81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2046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A4583</vt:lpstr>
    </vt:vector>
  </TitlesOfParts>
  <Manager>R225</Manager>
  <Company>NJ Office of Legislative Services</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A4583</dc:title>
  <dc:subject>20-9111</dc:subject>
  <dc:creator>Assemblywoman  JIMENEZ</dc:creator>
  <cp:keywords>A4583|2|HS |263|0|263|N|0|</cp:keywords>
  <dc:description>INTRODUCED AUGUST 25, 2020</dc:description>
  <cp:lastModifiedBy>Siracusa, Nicole</cp:lastModifiedBy>
  <cp:revision>2</cp:revision>
  <cp:lastPrinted>2005-10-12T19:02:00Z</cp:lastPrinted>
  <dcterms:created xsi:type="dcterms:W3CDTF">2020-08-26T13:04:00Z</dcterms:created>
  <dcterms:modified xsi:type="dcterms:W3CDTF">2020-08-26T13:04:00Z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