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139EC" w:rsidP="00ED5E27">
      <w:pPr>
        <w:pStyle w:val="TopofPage1"/>
      </w:pPr>
      <w:bookmarkStart w:id="0" w:name="_GoBack"/>
      <w:bookmarkEnd w:id="0"/>
      <w:r>
        <w:t>ASSEMBLY</w:t>
      </w:r>
      <w:r w:rsidR="005C51A8">
        <w:t xml:space="preserve"> </w:t>
      </w:r>
      <w:r>
        <w:t>OVERSIGHT, REFORM AND FEDERAL RELATIONS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139E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4589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139EC">
        <w:rPr>
          <w:caps/>
          <w:szCs w:val="24"/>
        </w:rPr>
        <w:t>OCTOBER 8, 2020</w:t>
      </w:r>
    </w:p>
    <w:p w:rsidR="004144CF" w:rsidRDefault="004144CF" w:rsidP="0083060A"/>
    <w:p w:rsidR="009E54FF" w:rsidRPr="006731C3" w:rsidRDefault="009E54FF" w:rsidP="009E54FF">
      <w:r w:rsidRPr="006731C3">
        <w:tab/>
      </w:r>
      <w:r w:rsidRPr="006731C3">
        <w:rPr>
          <w:szCs w:val="24"/>
        </w:rPr>
        <w:t>The Assembly Oversight, Reform and Federal Relations Committee reports favorably Assembly Bill No. 4589.</w:t>
      </w:r>
    </w:p>
    <w:p w:rsidR="009E54FF" w:rsidRPr="009E54FF" w:rsidRDefault="009E54FF" w:rsidP="009E54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4FF">
        <w:rPr>
          <w:spacing w:val="4"/>
          <w:szCs w:val="24"/>
        </w:rPr>
        <w:tab/>
        <w:t xml:space="preserve">This bill temporarily extends until January 14, 2022 the time period during which the holder of a summer seasonal retail consumption license may sell alcoholic beverages.  </w:t>
      </w:r>
    </w:p>
    <w:p w:rsidR="009E54FF" w:rsidRPr="009E54FF" w:rsidRDefault="009E54FF" w:rsidP="009E54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9E54FF">
        <w:rPr>
          <w:color w:val="000000"/>
          <w:spacing w:val="4"/>
          <w:szCs w:val="24"/>
        </w:rPr>
        <w:tab/>
        <w:t>Under current law, the holder of a seasonal retail consumption license is allowed to sell alcoholic beverages for consumption on the licensed premises by the glass or other open receptacle similar to the holder of a plenary retail consumption license, but only during a summer or winter season. The summer seasonal license allows for the sale of alcoholic beverages from May 1 through November 14.</w:t>
      </w:r>
    </w:p>
    <w:p w:rsidR="009E54FF" w:rsidRPr="009E54FF" w:rsidRDefault="009E54FF" w:rsidP="009E54F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E54FF">
        <w:rPr>
          <w:color w:val="000000"/>
          <w:spacing w:val="4"/>
          <w:szCs w:val="24"/>
        </w:rPr>
        <w:tab/>
        <w:t xml:space="preserve">The </w:t>
      </w:r>
      <w:r w:rsidRPr="009E54FF">
        <w:rPr>
          <w:spacing w:val="4"/>
          <w:szCs w:val="24"/>
        </w:rPr>
        <w:t>COVID-19 pandemic has prohibited bars and restaurants from serving alcoholic beverages for consump</w:t>
      </w:r>
      <w:r w:rsidR="001B14ED">
        <w:rPr>
          <w:spacing w:val="4"/>
          <w:szCs w:val="24"/>
        </w:rPr>
        <w:t xml:space="preserve">tion on the licensed premises. </w:t>
      </w:r>
      <w:r w:rsidRPr="009E54FF">
        <w:rPr>
          <w:spacing w:val="4"/>
          <w:szCs w:val="24"/>
        </w:rPr>
        <w:t xml:space="preserve">This bill allows holders of summer seasonal retail consumption licenses to sell alcoholic beverages from the date of the bill’s enactment until January 14, 2022 in order to allow these business owners to recoup any income lost during the pandemic.  </w:t>
      </w:r>
    </w:p>
    <w:sectPr w:rsidR="009E54FF" w:rsidRPr="009E54F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9EC" w:rsidRDefault="009139EC">
      <w:r>
        <w:separator/>
      </w:r>
    </w:p>
  </w:endnote>
  <w:endnote w:type="continuationSeparator" w:id="0">
    <w:p w:rsidR="009139EC" w:rsidRDefault="00913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9EC" w:rsidRDefault="009139EC">
      <w:r>
        <w:separator/>
      </w:r>
    </w:p>
  </w:footnote>
  <w:footnote w:type="continuationSeparator" w:id="0">
    <w:p w:rsidR="009139EC" w:rsidRDefault="00913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14ED" w:rsidP="001B14ED">
    <w:pPr>
      <w:pStyle w:val="HeaderPage2"/>
      <w:jc w:val="center"/>
    </w:pPr>
    <w:r>
      <w:fldChar w:fldCharType="begin"/>
    </w:r>
    <w:r>
      <w:instrText xml:space="preserve"> PAGE  \* MERGEFORMAT </w:instrText>
    </w:r>
    <w:r>
      <w:fldChar w:fldCharType="separate"/>
    </w:r>
    <w:r>
      <w:rPr>
        <w:noProof/>
      </w:rPr>
      <w:t>2</w:t>
    </w:r>
    <w:r>
      <w:fldChar w:fldCharType="end"/>
    </w:r>
  </w:p>
  <w:p w:rsidR="001B14ED" w:rsidRDefault="001B14ED" w:rsidP="001B14E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9E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4ED"/>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06E"/>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FD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1C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73F"/>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9EC"/>
    <w:rsid w:val="00913C8C"/>
    <w:rsid w:val="009154B2"/>
    <w:rsid w:val="009163CE"/>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4F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E793C"/>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0AD"/>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2ED1C74-F274-4294-863F-1C8B637A1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A1F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1F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183</Words>
  <Characters>1006</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A4589 AOF Statement 10/8/20</vt:lpstr>
    </vt:vector>
  </TitlesOfParts>
  <Manager>R224</Manager>
  <Company>NJ OLS DMU</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A4589 AOF Statement 10/8/20</dc:title>
  <dc:subject/>
  <dc:creator>Assembly AOF</dc:creator>
  <cp:keywords>A4589|1|SG |310|0|0|!||</cp:keywords>
  <dc:description/>
  <cp:lastModifiedBy>Franks, Denise</cp:lastModifiedBy>
  <cp:revision>2</cp:revision>
  <cp:lastPrinted>2020-10-09T17:42:00Z</cp:lastPrinted>
  <dcterms:created xsi:type="dcterms:W3CDTF">2020-10-09T18:43:00Z</dcterms:created>
  <dcterms:modified xsi:type="dcterms:W3CDTF">2020-10-09T18:43:00Z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