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514" w:rsidRDefault="00710514" w:rsidP="00710514">
      <w:pPr>
        <w:pStyle w:val="bpuBill"/>
      </w:pPr>
      <w:bookmarkStart w:id="0" w:name="bpuFrontPg"/>
      <w:bookmarkStart w:id="1" w:name="_GoBack"/>
      <w:bookmarkEnd w:id="0"/>
      <w:bookmarkEnd w:id="1"/>
      <w:r>
        <w:t xml:space="preserve">ASSEMBLY, No. 4596 </w:t>
      </w:r>
    </w:p>
    <w:p w:rsidR="00710514" w:rsidRPr="009D38FF" w:rsidRDefault="00710514" w:rsidP="007105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2539" r:id="rId7"/>
        </w:object>
      </w:r>
    </w:p>
    <w:p w:rsidR="00710514" w:rsidRDefault="00710514" w:rsidP="00710514">
      <w:pPr>
        <w:pStyle w:val="bpuState"/>
      </w:pPr>
      <w:r>
        <w:t>STATE OF NEW JERSEY</w:t>
      </w:r>
    </w:p>
    <w:p w:rsidR="00710514" w:rsidRDefault="00710514" w:rsidP="00710514">
      <w:pPr>
        <w:pStyle w:val="bpuLegislature"/>
      </w:pPr>
      <w:r>
        <w:t>219th LEGISLATURE</w:t>
      </w:r>
    </w:p>
    <w:p w:rsidR="00710514" w:rsidRDefault="00710514" w:rsidP="00710514">
      <w:pPr>
        <w:pStyle w:val="bpuWpGraphic"/>
      </w:pPr>
      <w:r>
        <w:object w:dxaOrig="8985" w:dyaOrig="255">
          <v:shape id="_x0000_i1026" type="#_x0000_t75" style="width:6in;height:12pt" o:ole="">
            <v:imagedata r:id="rId6" o:title=""/>
          </v:shape>
          <o:OLEObject Type="Embed" ProgID="WPWin6.1" ShapeID="_x0000_i1026" DrawAspect="Content" ObjectID="_1666162540" r:id="rId8"/>
        </w:object>
      </w:r>
      <w:r>
        <w:t xml:space="preserve">  </w:t>
      </w:r>
    </w:p>
    <w:p w:rsidR="00710514" w:rsidRDefault="00710514" w:rsidP="00710514">
      <w:pPr>
        <w:pStyle w:val="bpuIntro"/>
      </w:pPr>
      <w:r>
        <w:t>INTRODUCED AUGUST 25, 2020</w:t>
      </w:r>
    </w:p>
    <w:p w:rsidR="00710514" w:rsidRDefault="00710514" w:rsidP="00710514">
      <w:pPr>
        <w:pStyle w:val="bpuIntro"/>
      </w:pPr>
    </w:p>
    <w:p w:rsidR="00710514" w:rsidRDefault="00710514" w:rsidP="00710514">
      <w:pPr>
        <w:pStyle w:val="bpuIntro"/>
        <w:sectPr w:rsidR="00710514" w:rsidSect="00BF06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0514" w:rsidRDefault="00710514" w:rsidP="00710514">
      <w:pPr>
        <w:pStyle w:val="bpuIntro"/>
      </w:pPr>
    </w:p>
    <w:p w:rsidR="00710514" w:rsidRDefault="00710514" w:rsidP="00710514">
      <w:pPr>
        <w:pStyle w:val="bpuSponsor"/>
      </w:pPr>
      <w:r>
        <w:t>Sponsored by:</w:t>
      </w:r>
    </w:p>
    <w:p w:rsidR="00710514" w:rsidRDefault="00710514" w:rsidP="00710514">
      <w:pPr>
        <w:pStyle w:val="bpuSponsor"/>
      </w:pPr>
      <w:r>
        <w:t>Assemblywoman  ANNETTE QUIJANO</w:t>
      </w:r>
    </w:p>
    <w:p w:rsidR="00710514" w:rsidRDefault="00710514" w:rsidP="00710514">
      <w:pPr>
        <w:pStyle w:val="bpuSponsor"/>
      </w:pPr>
      <w:r>
        <w:t>District 20 (Union)</w:t>
      </w:r>
    </w:p>
    <w:p w:rsidR="00710514" w:rsidRDefault="00411364" w:rsidP="00411364">
      <w:pPr>
        <w:pStyle w:val="bpuSponsor"/>
      </w:pPr>
      <w:r>
        <w:t>Assemblywoman  PAMELA R. LAMPITT</w:t>
      </w:r>
    </w:p>
    <w:p w:rsidR="00411364" w:rsidRDefault="00411364" w:rsidP="00411364">
      <w:pPr>
        <w:pStyle w:val="bpuSponsor"/>
      </w:pPr>
      <w:r>
        <w:t>District 6 (Burlington and Camden)</w:t>
      </w:r>
    </w:p>
    <w:p w:rsidR="00411364" w:rsidRDefault="00BF067F" w:rsidP="00BF067F">
      <w:pPr>
        <w:pStyle w:val="bpuSponsor"/>
      </w:pPr>
      <w:r>
        <w:t>Assemblywoman  VERLINA REYNOLDS-JACKSON</w:t>
      </w:r>
    </w:p>
    <w:p w:rsidR="00BF067F" w:rsidRDefault="00BF067F" w:rsidP="00BF067F">
      <w:pPr>
        <w:pStyle w:val="bpuSponsor"/>
      </w:pPr>
      <w:r>
        <w:t>District 15 (Hunterdon and Mercer)</w:t>
      </w:r>
    </w:p>
    <w:p w:rsidR="00BF067F" w:rsidRPr="00BF067F" w:rsidRDefault="00BF067F" w:rsidP="00BF067F">
      <w:pPr>
        <w:pStyle w:val="bpuSponsor"/>
      </w:pPr>
    </w:p>
    <w:p w:rsidR="00710514" w:rsidRDefault="007F23C4" w:rsidP="007F23C4">
      <w:pPr>
        <w:pStyle w:val="bpuSponsor"/>
      </w:pPr>
      <w:r>
        <w:t>Co-Sponsored by:</w:t>
      </w:r>
    </w:p>
    <w:p w:rsidR="007F23C4" w:rsidRPr="007F23C4" w:rsidRDefault="007F23C4" w:rsidP="007F23C4">
      <w:pPr>
        <w:pStyle w:val="bpuSponsor"/>
      </w:pPr>
      <w:r w:rsidRPr="007F23C4">
        <w:t xml:space="preserve">Assemblywoman </w:t>
      </w:r>
      <w:proofErr w:type="spellStart"/>
      <w:r w:rsidRPr="007F23C4">
        <w:t>Vainieri</w:t>
      </w:r>
      <w:proofErr w:type="spellEnd"/>
      <w:r w:rsidRPr="007F23C4">
        <w:t xml:space="preserve"> </w:t>
      </w:r>
      <w:proofErr w:type="spellStart"/>
      <w:r w:rsidRPr="007F23C4">
        <w:t>Huttle</w:t>
      </w:r>
      <w:proofErr w:type="spellEnd"/>
    </w:p>
    <w:p w:rsidR="00710514" w:rsidRDefault="00710514" w:rsidP="00710514">
      <w:pPr>
        <w:pStyle w:val="bpuSponsor"/>
      </w:pPr>
    </w:p>
    <w:p w:rsidR="007F23C4" w:rsidRDefault="007F23C4" w:rsidP="007F23C4"/>
    <w:p w:rsidR="007F23C4" w:rsidRPr="007F23C4" w:rsidRDefault="007F23C4" w:rsidP="007F23C4"/>
    <w:p w:rsidR="00710514" w:rsidRDefault="00710514" w:rsidP="00710514">
      <w:pPr>
        <w:pStyle w:val="bpuSponsor"/>
      </w:pPr>
    </w:p>
    <w:p w:rsidR="00710514" w:rsidRDefault="00710514" w:rsidP="00710514">
      <w:pPr>
        <w:pStyle w:val="bpuSponsor"/>
      </w:pPr>
      <w:r>
        <w:t>SYNOPSIS</w:t>
      </w:r>
    </w:p>
    <w:p w:rsidR="00710514" w:rsidRDefault="00710514" w:rsidP="00710514">
      <w:pPr>
        <w:pStyle w:val="bpuNormText"/>
      </w:pPr>
      <w:r>
        <w:tab/>
        <w:t xml:space="preserve">Requires DOE to develop credential to introduce teachers to culturally responsive teaching practices, characteristics, and methods. </w:t>
      </w:r>
    </w:p>
    <w:p w:rsidR="00710514" w:rsidRDefault="00710514" w:rsidP="00710514">
      <w:pPr>
        <w:pStyle w:val="bpuNormText"/>
      </w:pPr>
    </w:p>
    <w:p w:rsidR="00710514" w:rsidRDefault="00710514" w:rsidP="00710514">
      <w:pPr>
        <w:pStyle w:val="bpuSponsor"/>
      </w:pPr>
      <w:r>
        <w:t xml:space="preserve">CURRENT VERSION OF TEXT </w:t>
      </w:r>
    </w:p>
    <w:p w:rsidR="00710514" w:rsidRDefault="00710514" w:rsidP="00710514">
      <w:pPr>
        <w:pStyle w:val="bpuNormText"/>
      </w:pPr>
      <w:r>
        <w:tab/>
        <w:t>As introduced.</w:t>
      </w:r>
    </w:p>
    <w:p w:rsidR="00710514" w:rsidRDefault="00710514" w:rsidP="007105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0514" w:rsidRDefault="00710514" w:rsidP="008916EC">
      <w:pPr>
        <w:pStyle w:val="FronterPage"/>
        <w:tabs>
          <w:tab w:val="clear" w:pos="720"/>
          <w:tab w:val="clear" w:pos="1440"/>
          <w:tab w:val="clear" w:pos="2160"/>
          <w:tab w:val="clear" w:pos="2880"/>
          <w:tab w:val="clear" w:pos="3600"/>
          <w:tab w:val="clear" w:pos="4320"/>
          <w:tab w:val="clear" w:pos="5040"/>
        </w:tabs>
        <w:sectPr w:rsidR="00710514" w:rsidSect="00710514">
          <w:type w:val="continuous"/>
          <w:pgSz w:w="12240" w:h="20160" w:code="5"/>
          <w:pgMar w:top="1440" w:right="2275" w:bottom="1440" w:left="2275" w:header="72" w:footer="720" w:gutter="0"/>
          <w:pgNumType w:start="1"/>
          <w:cols w:space="720"/>
          <w:docGrid w:linePitch="360"/>
        </w:sectPr>
      </w:pPr>
    </w:p>
    <w:p w:rsidR="00053937" w:rsidRPr="00677316" w:rsidRDefault="00053937" w:rsidP="00053937">
      <w:pPr>
        <w:pStyle w:val="HangingAnAct"/>
        <w:rPr>
          <w:rStyle w:val="HangingAnActChar"/>
        </w:rPr>
      </w:pPr>
      <w:r w:rsidRPr="00053937">
        <w:rPr>
          <w:rStyle w:val="BillHead"/>
        </w:rPr>
        <w:lastRenderedPageBreak/>
        <w:t>An Act</w:t>
      </w:r>
      <w:r w:rsidRPr="006B7FA7">
        <w:rPr>
          <w:rStyle w:val="HangingAnActChar"/>
        </w:rPr>
        <w:t xml:space="preserve"> </w:t>
      </w:r>
      <w:r>
        <w:rPr>
          <w:rStyle w:val="HangingAnActChar"/>
        </w:rPr>
        <w:t xml:space="preserve">establishing a culturally responsive teaching credential and supplementing chapter 26 of Title 18A of the New Jersey Statutes.  </w:t>
      </w:r>
    </w:p>
    <w:p w:rsidR="00053937" w:rsidRPr="00D71D68" w:rsidRDefault="00053937" w:rsidP="00053937"/>
    <w:p w:rsidR="00053937" w:rsidRPr="00AA7880" w:rsidRDefault="00053937" w:rsidP="00053937">
      <w:r>
        <w:tab/>
      </w:r>
      <w:r>
        <w:rPr>
          <w:rStyle w:val="BillHeading2"/>
        </w:rPr>
        <w:t xml:space="preserve">Be It Enacted </w:t>
      </w:r>
      <w:r>
        <w:rPr>
          <w:rStyle w:val="BillLanguage"/>
        </w:rPr>
        <w:t>by the Senate and General Assembly of the State of New Jersey:</w:t>
      </w:r>
    </w:p>
    <w:p w:rsidR="00053937" w:rsidRDefault="00053937" w:rsidP="00053937"/>
    <w:p w:rsidR="00053937" w:rsidRDefault="00053937" w:rsidP="00053937">
      <w:r>
        <w:tab/>
        <w:t>1.</w:t>
      </w:r>
      <w:r>
        <w:tab/>
        <w:t xml:space="preserve">The Department of Education, in partnership with the Diverse and Learner-Ready Teachers Initiative of the </w:t>
      </w:r>
      <w:r w:rsidRPr="00A91466">
        <w:t>Council of Chief State School Officers</w:t>
      </w:r>
      <w:r>
        <w:t xml:space="preserve"> or other equivalent entity, shall develop a credential for culturally responsive teaching.  The purpose of the credential shall be to introduce teachers to culturally responsive teaching practices, characteristics, and methods that acknowledge, respond to, and embrace the cultural backgrounds of all students to help ensure full, equitable access to education.  </w:t>
      </w:r>
      <w:r w:rsidRPr="00DF5D19">
        <w:t xml:space="preserve">The credential for culturally responsive teaching shall be made available to teachers beginning in the first full school year following the date of enactment of this act.  </w:t>
      </w:r>
    </w:p>
    <w:p w:rsidR="00053937" w:rsidRPr="00560812" w:rsidRDefault="00053937" w:rsidP="00053937">
      <w:r>
        <w:tab/>
        <w:t xml:space="preserve">As used in this section, “culturally responsive teaching” means </w:t>
      </w:r>
      <w:r w:rsidRPr="00560812">
        <w:t>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r>
        <w:t xml:space="preserve">  </w:t>
      </w:r>
    </w:p>
    <w:p w:rsidR="00053937" w:rsidRDefault="00053937" w:rsidP="00053937"/>
    <w:p w:rsidR="00053937" w:rsidRDefault="00053937" w:rsidP="00053937">
      <w:r>
        <w:tab/>
        <w:t>2.</w:t>
      </w:r>
      <w:r>
        <w:tab/>
        <w:t>The State Board of Education shall promulgate rules and regulations pursuant to the “</w:t>
      </w:r>
      <w:r w:rsidRPr="00D07FBA">
        <w:t>Administrat</w:t>
      </w:r>
      <w:r>
        <w:t>ive Procedure Act,”</w:t>
      </w:r>
      <w:r w:rsidRPr="00D07FBA">
        <w:t xml:space="preserve"> P.L.1968, c.410 (C.52:14B-1 et seq.)</w:t>
      </w:r>
      <w:r>
        <w:t xml:space="preserve">, as it may deem necessary to effectuate the provisions of this act.  </w:t>
      </w:r>
    </w:p>
    <w:p w:rsidR="00053937" w:rsidRPr="00D71D68" w:rsidRDefault="00053937" w:rsidP="00053937"/>
    <w:p w:rsidR="00053937" w:rsidRDefault="00053937" w:rsidP="00053937">
      <w:r>
        <w:tab/>
        <w:t>3.</w:t>
      </w:r>
      <w:r>
        <w:tab/>
        <w:t xml:space="preserve">This act shall take effect immediately.  </w:t>
      </w:r>
    </w:p>
    <w:p w:rsidR="00053937" w:rsidRPr="00AA7880" w:rsidRDefault="00053937" w:rsidP="00053937"/>
    <w:p w:rsidR="00053937" w:rsidRPr="00CE7BD8" w:rsidRDefault="00053937" w:rsidP="00053937"/>
    <w:p w:rsidR="00053937" w:rsidRPr="00AA7880" w:rsidRDefault="00053937" w:rsidP="00053937">
      <w:pPr>
        <w:jc w:val="center"/>
      </w:pPr>
      <w:r w:rsidRPr="00D71D68">
        <w:t>STATEMENT</w:t>
      </w:r>
    </w:p>
    <w:p w:rsidR="00053937" w:rsidRDefault="00053937" w:rsidP="00053937"/>
    <w:p w:rsidR="00053937" w:rsidRDefault="00053937" w:rsidP="00053937">
      <w:r>
        <w:tab/>
        <w:t xml:space="preserve">This bill directs the </w:t>
      </w:r>
      <w:r w:rsidRPr="00F8749A">
        <w:t>Department of Education, in partnership with the Diverse and Learner-Ready Teacher</w:t>
      </w:r>
      <w:r>
        <w:t>s</w:t>
      </w:r>
      <w:r w:rsidRPr="00F8749A">
        <w:t xml:space="preserve"> Initiative</w:t>
      </w:r>
      <w:r>
        <w:t xml:space="preserve"> or equivalent entity</w:t>
      </w:r>
      <w:r w:rsidRPr="00F8749A">
        <w:t xml:space="preserve">, </w:t>
      </w:r>
      <w:r>
        <w:t xml:space="preserve">to </w:t>
      </w:r>
      <w:r w:rsidRPr="00F8749A">
        <w:t xml:space="preserve">develop a credential for culturally responsive teaching.  </w:t>
      </w:r>
      <w:r>
        <w:t xml:space="preserve">The Diverse and Learner-Ready Teachers Initiative is an effort of the Council of Chief State School Officers, which strives </w:t>
      </w:r>
      <w:r w:rsidRPr="008B3CDA">
        <w:t>to revise, enact or remove state policies that will address specific challenges for both diversifying the educator workforce and ensuring all educators are culturally responsive in practice.</w:t>
      </w:r>
      <w:r>
        <w:t xml:space="preserve">  </w:t>
      </w:r>
    </w:p>
    <w:p w:rsidR="00053937" w:rsidRDefault="00053937" w:rsidP="00053937">
      <w:r>
        <w:tab/>
        <w:t>Under the bill, t</w:t>
      </w:r>
      <w:r w:rsidRPr="00F8749A">
        <w:t xml:space="preserve">he purpose of the credential </w:t>
      </w:r>
      <w:r>
        <w:t xml:space="preserve">would be </w:t>
      </w:r>
      <w:r w:rsidRPr="00F8749A">
        <w:t xml:space="preserve">to introduce teachers to culturally responsive teaching practices, characteristics, and methods that acknowledge, respond to, and embrace the cultural backgrounds of all students to help ensure full, equitable access to education.  The credential for culturally </w:t>
      </w:r>
      <w:r w:rsidRPr="00F8749A">
        <w:lastRenderedPageBreak/>
        <w:t xml:space="preserve">responsive teaching </w:t>
      </w:r>
      <w:r>
        <w:t>will</w:t>
      </w:r>
      <w:r w:rsidRPr="00F8749A">
        <w:t xml:space="preserve"> be made available to teachers beginning in the first full school year followi</w:t>
      </w:r>
      <w:r>
        <w:t>ng the date of enactment of the bill</w:t>
      </w:r>
      <w:r w:rsidRPr="00F8749A">
        <w:t>.</w:t>
      </w:r>
      <w:r>
        <w:t xml:space="preserve">  </w:t>
      </w:r>
    </w:p>
    <w:p w:rsidR="00053937" w:rsidRPr="00F8749A" w:rsidRDefault="00053937" w:rsidP="00053937">
      <w:r>
        <w:tab/>
        <w:t xml:space="preserve">As defined in the bill, </w:t>
      </w:r>
      <w:r w:rsidRPr="00F8749A">
        <w:t>culturally responsive teaching</w:t>
      </w:r>
      <w:r>
        <w:t xml:space="preserve"> is </w:t>
      </w:r>
      <w:r w:rsidRPr="00560812">
        <w:t>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p>
    <w:sectPr w:rsidR="00053937" w:rsidRPr="00F8749A" w:rsidSect="0071051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5F1" w:rsidRDefault="00CB35F1">
      <w:r>
        <w:separator/>
      </w:r>
    </w:p>
  </w:endnote>
  <w:endnote w:type="continuationSeparator" w:id="0">
    <w:p w:rsidR="00CB35F1" w:rsidRDefault="00CB3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3C4" w:rsidRDefault="00BF067F" w:rsidP="00BF067F">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5F1" w:rsidRDefault="00CB35F1">
      <w:r>
        <w:separator/>
      </w:r>
    </w:p>
  </w:footnote>
  <w:footnote w:type="continuationSeparator" w:id="0">
    <w:p w:rsidR="00CB35F1" w:rsidRDefault="00CB3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16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0514" w:rsidRDefault="00710514" w:rsidP="00710514">
    <w:pPr>
      <w:pStyle w:val="bpuHeadSpon"/>
    </w:pPr>
    <w:r w:rsidRPr="00710514">
      <w:rPr>
        <w:rStyle w:val="bpuHeadSponChar"/>
      </w:rPr>
      <w:t>A4596</w:t>
    </w:r>
    <w:r>
      <w:t xml:space="preserve"> QUIJANO</w:t>
    </w:r>
    <w:r w:rsidR="00411364">
      <w:t>, LAMPITT</w:t>
    </w:r>
  </w:p>
  <w:p w:rsidR="00710514" w:rsidRDefault="00710514" w:rsidP="00710514">
    <w:pPr>
      <w:pStyle w:val="bpuHeadSpon"/>
    </w:pPr>
    <w:r>
      <w:fldChar w:fldCharType="begin"/>
    </w:r>
    <w:r>
      <w:instrText xml:space="preserve"> PAGE  \* MERGEFORMAT </w:instrText>
    </w:r>
    <w:r>
      <w:fldChar w:fldCharType="separate"/>
    </w:r>
    <w:r w:rsidR="00821628">
      <w:rPr>
        <w:noProof/>
      </w:rPr>
      <w:t>3</w:t>
    </w:r>
    <w:r>
      <w:fldChar w:fldCharType="end"/>
    </w:r>
  </w:p>
  <w:p w:rsidR="00710514" w:rsidRDefault="00710514" w:rsidP="007105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0514" w:rsidRDefault="00710514" w:rsidP="00710514">
    <w:pPr>
      <w:pStyle w:val="bpuHeadSpon"/>
    </w:pPr>
    <w:r w:rsidRPr="00710514">
      <w:rPr>
        <w:rStyle w:val="bpuHeadSponChar"/>
      </w:rPr>
      <w:t>A4596</w:t>
    </w:r>
    <w:r>
      <w:t xml:space="preserve"> QUIJANO</w:t>
    </w:r>
    <w:r w:rsidR="00411364">
      <w:t>, LAMPITT</w:t>
    </w:r>
  </w:p>
  <w:p w:rsidR="00710514" w:rsidRDefault="00710514" w:rsidP="00710514">
    <w:pPr>
      <w:pStyle w:val="bpuHeadSpon"/>
    </w:pPr>
    <w:r>
      <w:fldChar w:fldCharType="begin"/>
    </w:r>
    <w:r>
      <w:instrText xml:space="preserve"> PAGE  \* MERGEFORMAT </w:instrText>
    </w:r>
    <w:r>
      <w:fldChar w:fldCharType="separate"/>
    </w:r>
    <w:r w:rsidR="00821628">
      <w:rPr>
        <w:noProof/>
      </w:rPr>
      <w:t>2</w:t>
    </w:r>
    <w:r>
      <w:fldChar w:fldCharType="end"/>
    </w:r>
  </w:p>
  <w:p w:rsidR="00710514" w:rsidRDefault="00710514" w:rsidP="007105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5F1"/>
    <w:rsid w:val="000051BD"/>
    <w:rsid w:val="000160A5"/>
    <w:rsid w:val="0002335B"/>
    <w:rsid w:val="0003549A"/>
    <w:rsid w:val="000367AE"/>
    <w:rsid w:val="00043B22"/>
    <w:rsid w:val="00052940"/>
    <w:rsid w:val="00053937"/>
    <w:rsid w:val="00054975"/>
    <w:rsid w:val="00057D20"/>
    <w:rsid w:val="0006197C"/>
    <w:rsid w:val="0006281F"/>
    <w:rsid w:val="000748E0"/>
    <w:rsid w:val="0008141C"/>
    <w:rsid w:val="00094A55"/>
    <w:rsid w:val="000A44A7"/>
    <w:rsid w:val="000B1054"/>
    <w:rsid w:val="000B3411"/>
    <w:rsid w:val="000C054C"/>
    <w:rsid w:val="000C12C2"/>
    <w:rsid w:val="000C3F9C"/>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318"/>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364"/>
    <w:rsid w:val="00416C4B"/>
    <w:rsid w:val="0041751E"/>
    <w:rsid w:val="0042009E"/>
    <w:rsid w:val="004208C1"/>
    <w:rsid w:val="004211E5"/>
    <w:rsid w:val="00422091"/>
    <w:rsid w:val="0043386C"/>
    <w:rsid w:val="00436F2D"/>
    <w:rsid w:val="00436F5D"/>
    <w:rsid w:val="00441B42"/>
    <w:rsid w:val="0045118A"/>
    <w:rsid w:val="00455D51"/>
    <w:rsid w:val="00456BF9"/>
    <w:rsid w:val="00461057"/>
    <w:rsid w:val="004704A8"/>
    <w:rsid w:val="00471102"/>
    <w:rsid w:val="00471F18"/>
    <w:rsid w:val="00483AD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7A7"/>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CD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514"/>
    <w:rsid w:val="00716BB9"/>
    <w:rsid w:val="007256D1"/>
    <w:rsid w:val="007279FD"/>
    <w:rsid w:val="007502CB"/>
    <w:rsid w:val="00752D79"/>
    <w:rsid w:val="00752E20"/>
    <w:rsid w:val="00756EDE"/>
    <w:rsid w:val="00764456"/>
    <w:rsid w:val="00773A8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3C4"/>
    <w:rsid w:val="007F485D"/>
    <w:rsid w:val="007F6050"/>
    <w:rsid w:val="00813627"/>
    <w:rsid w:val="00821628"/>
    <w:rsid w:val="0083084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4A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29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D49"/>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7F"/>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5F1"/>
    <w:rsid w:val="00CB6246"/>
    <w:rsid w:val="00CC0A17"/>
    <w:rsid w:val="00CD0F93"/>
    <w:rsid w:val="00CD1BD1"/>
    <w:rsid w:val="00CD528D"/>
    <w:rsid w:val="00CE78BF"/>
    <w:rsid w:val="00CF65EB"/>
    <w:rsid w:val="00CF72AD"/>
    <w:rsid w:val="00D02441"/>
    <w:rsid w:val="00D039F4"/>
    <w:rsid w:val="00D043C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D08"/>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2F8CA6-4D82-4972-8C42-2E854964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F32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3299"/>
    <w:rPr>
      <w:rFonts w:ascii="Segoe UI" w:hAnsi="Segoe UI" w:cs="Segoe UI"/>
      <w:spacing w:val="4"/>
      <w:sz w:val="18"/>
      <w:szCs w:val="18"/>
    </w:rPr>
  </w:style>
  <w:style w:type="character" w:styleId="LineNumber">
    <w:name w:val="line number"/>
    <w:basedOn w:val="DefaultParagraphFont"/>
    <w:semiHidden/>
    <w:unhideWhenUsed/>
    <w:rsid w:val="00710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477</Words>
  <Characters>2863</Characters>
  <Application>Microsoft Office Word</Application>
  <DocSecurity>0</DocSecurity>
  <Lines>87</Lines>
  <Paragraphs>27</Paragraphs>
  <ScaleCrop>false</ScaleCrop>
  <HeadingPairs>
    <vt:vector size="2" baseType="variant">
      <vt:variant>
        <vt:lpstr>Title</vt:lpstr>
      </vt:variant>
      <vt:variant>
        <vt:i4>1</vt:i4>
      </vt:variant>
    </vt:vector>
  </HeadingPairs>
  <TitlesOfParts>
    <vt:vector size="1" baseType="lpstr">
      <vt:lpstr>A4596</vt:lpstr>
    </vt:vector>
  </TitlesOfParts>
  <Manager>R224</Manager>
  <Company>NJ Office of Legislative Services</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A4596</dc:title>
  <dc:subject>20-9394</dc:subject>
  <dc:creator>Assemblywoman  QUIJANO</dc:creator>
  <cp:keywords>A4596|3|ER |302|0|302|N|0|</cp:keywords>
  <dc:description>INTRODUCED AUGUST 25, 2020</dc:description>
  <cp:lastModifiedBy>Todaro, Vivian</cp:lastModifiedBy>
  <cp:revision>2</cp:revision>
  <cp:lastPrinted>2020-11-06T15:08:00Z</cp:lastPrinted>
  <dcterms:created xsi:type="dcterms:W3CDTF">2020-11-06T15:08:00Z</dcterms:created>
  <dcterms:modified xsi:type="dcterms:W3CDTF">2020-11-06T15:08:00Z</dcterms:modified>
  <cp:category>s.1: C. 18A:26-2.29; s.2: APA; s.3: Eff. date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