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CC39E6" w14:textId="32BEB62A" w:rsidR="00D73F3B" w:rsidRDefault="008972E1" w:rsidP="00D73F3B">
      <w:pPr>
        <w:pStyle w:val="bpuReprint"/>
      </w:pPr>
      <w:r>
        <w:t>[Second Reprint]</w:t>
      </w:r>
    </w:p>
    <w:p w14:paraId="7C769EC6" w14:textId="0CCDC35B" w:rsidR="00EC0C74" w:rsidRDefault="00EC0C74" w:rsidP="00EC0C74">
      <w:pPr>
        <w:pStyle w:val="bpuBill"/>
      </w:pPr>
      <w:r>
        <w:t xml:space="preserve">ASSEMBLY, No. 4617 </w:t>
      </w:r>
    </w:p>
    <w:p w14:paraId="6CBF0255" w14:textId="268AA211" w:rsidR="00EC0C74" w:rsidRPr="009D38FF" w:rsidRDefault="00EC0C74" w:rsidP="00EC0C74">
      <w:pPr>
        <w:pStyle w:val="bpuWpGraphic"/>
      </w:pPr>
      <w:r>
        <w:object w:dxaOrig="8985" w:dyaOrig="255" w14:anchorId="43B8E0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1270" r:id="rId8"/>
        </w:object>
      </w:r>
    </w:p>
    <w:p w14:paraId="15DBBAF8" w14:textId="77777777" w:rsidR="00EC0C74" w:rsidRDefault="00EC0C74" w:rsidP="00EC0C74">
      <w:pPr>
        <w:pStyle w:val="bpuState"/>
      </w:pPr>
      <w:r>
        <w:t>STATE OF NEW JERSEY</w:t>
      </w:r>
    </w:p>
    <w:p w14:paraId="67B8DF0D" w14:textId="77777777" w:rsidR="00EC0C74" w:rsidRDefault="00EC0C74" w:rsidP="00EC0C74">
      <w:pPr>
        <w:pStyle w:val="bpuLegislature"/>
      </w:pPr>
      <w:r>
        <w:t>219th LEGISLATURE</w:t>
      </w:r>
    </w:p>
    <w:p w14:paraId="79983A10" w14:textId="734EEE0C" w:rsidR="00EC0C74" w:rsidRDefault="00EC0C74" w:rsidP="00EC0C74">
      <w:pPr>
        <w:pStyle w:val="bpuWpGraphic"/>
      </w:pPr>
      <w:r>
        <w:object w:dxaOrig="8985" w:dyaOrig="255" w14:anchorId="3A51E870">
          <v:shape id="_x0000_i1026" type="#_x0000_t75" style="width:6in;height:12pt" o:ole="">
            <v:imagedata r:id="rId7" o:title=""/>
          </v:shape>
          <o:OLEObject Type="Embed" ProgID="WPWin6.1" ShapeID="_x0000_i1026" DrawAspect="Content" ObjectID="_1682321271" r:id="rId9"/>
        </w:object>
      </w:r>
      <w:r>
        <w:t xml:space="preserve">  </w:t>
      </w:r>
    </w:p>
    <w:p w14:paraId="0E7AD0DE" w14:textId="77777777" w:rsidR="00EC0C74" w:rsidRDefault="00EC0C74" w:rsidP="00EC0C74">
      <w:pPr>
        <w:pStyle w:val="bpuIntro"/>
      </w:pPr>
      <w:r>
        <w:t>INTRODUCED SEPTEMBER 14, 2020</w:t>
      </w:r>
    </w:p>
    <w:p w14:paraId="0AD67FAB" w14:textId="77777777" w:rsidR="00EC0C74" w:rsidRDefault="00EC0C74" w:rsidP="00EC0C74">
      <w:pPr>
        <w:pStyle w:val="bpuIntro"/>
      </w:pPr>
    </w:p>
    <w:p w14:paraId="45FF0F3B" w14:textId="77777777" w:rsidR="00EC0C74" w:rsidRDefault="00EC0C74" w:rsidP="00EC0C74">
      <w:pPr>
        <w:pStyle w:val="bpuIntro"/>
        <w:sectPr w:rsidR="00EC0C74" w:rsidSect="001B599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E1E8868" w14:textId="77777777" w:rsidR="00EC0C74" w:rsidRDefault="00EC0C74" w:rsidP="00EC0C74">
      <w:pPr>
        <w:pStyle w:val="bpuIntro"/>
      </w:pPr>
    </w:p>
    <w:p w14:paraId="117F97B8" w14:textId="77777777" w:rsidR="00EC0C74" w:rsidRDefault="00EC0C74" w:rsidP="00EC0C74">
      <w:pPr>
        <w:pStyle w:val="bpuSponsor"/>
      </w:pPr>
      <w:r>
        <w:t>Sponsored by:</w:t>
      </w:r>
    </w:p>
    <w:p w14:paraId="08FA0F4E" w14:textId="77777777" w:rsidR="00EC0C74" w:rsidRDefault="00EC0C74" w:rsidP="00EC0C74">
      <w:pPr>
        <w:pStyle w:val="bpuSponsor"/>
      </w:pPr>
      <w:r>
        <w:t>Assemblyman  JOHN J. BURZICHELLI</w:t>
      </w:r>
    </w:p>
    <w:p w14:paraId="1D2F5C60" w14:textId="77777777" w:rsidR="00EC0C74" w:rsidRDefault="00EC0C74" w:rsidP="00EC0C74">
      <w:pPr>
        <w:pStyle w:val="bpuSponsor"/>
      </w:pPr>
      <w:r>
        <w:t>District 3 (Cumberland, Gloucester and Salem)</w:t>
      </w:r>
    </w:p>
    <w:p w14:paraId="7D92D0E6" w14:textId="020DBEF0" w:rsidR="00EC0C74" w:rsidRDefault="00EA0D9E" w:rsidP="00EA0D9E">
      <w:pPr>
        <w:pStyle w:val="bpuSponsor"/>
      </w:pPr>
      <w:r>
        <w:t>Assemblyman  BENJIE E. WIMBERLY</w:t>
      </w:r>
    </w:p>
    <w:p w14:paraId="64629FCD" w14:textId="38B1C9F4" w:rsidR="00EA0D9E" w:rsidRDefault="00EA0D9E" w:rsidP="00EA0D9E">
      <w:pPr>
        <w:pStyle w:val="bpuSponsor"/>
      </w:pPr>
      <w:r>
        <w:t>District 35 (Bergen and Passaic)</w:t>
      </w:r>
    </w:p>
    <w:p w14:paraId="179D7999" w14:textId="40CA1E30" w:rsidR="00EA0D9E" w:rsidRDefault="001225C7" w:rsidP="001225C7">
      <w:pPr>
        <w:pStyle w:val="bpuSponsor"/>
      </w:pPr>
      <w:r>
        <w:t>Assemblywoman  ANNETTE CHAPARRO</w:t>
      </w:r>
    </w:p>
    <w:p w14:paraId="24F4F8C5" w14:textId="2AC1C5B0" w:rsidR="001225C7" w:rsidRDefault="001225C7" w:rsidP="001225C7">
      <w:pPr>
        <w:pStyle w:val="bpuSponsor"/>
      </w:pPr>
      <w:r>
        <w:t>District 33 (Hudson)</w:t>
      </w:r>
    </w:p>
    <w:p w14:paraId="66C9BE43" w14:textId="77777777" w:rsidR="001225C7" w:rsidRPr="001225C7" w:rsidRDefault="001225C7" w:rsidP="001225C7">
      <w:pPr>
        <w:pStyle w:val="bpuSponsor"/>
      </w:pPr>
    </w:p>
    <w:p w14:paraId="2C554FA1" w14:textId="184C973D" w:rsidR="009D7147" w:rsidRDefault="000858C2" w:rsidP="000858C2">
      <w:pPr>
        <w:pStyle w:val="bpuSponsor"/>
      </w:pPr>
      <w:r>
        <w:t>Co-Sponsored by:</w:t>
      </w:r>
    </w:p>
    <w:p w14:paraId="4D52CD16" w14:textId="7C929B3B" w:rsidR="000858C2" w:rsidRPr="000858C2" w:rsidRDefault="000858C2" w:rsidP="000858C2">
      <w:pPr>
        <w:pStyle w:val="bpuSponsor"/>
      </w:pPr>
      <w:r w:rsidRPr="000858C2">
        <w:t>Assemblymen Danielsen, Spearman, Assemblywoman Reynolds-Jackson, Assemblyman Clifton and Assemblywoman Pintor Marin</w:t>
      </w:r>
    </w:p>
    <w:p w14:paraId="02DD3424" w14:textId="38A71841" w:rsidR="001B5998" w:rsidRDefault="001B5998" w:rsidP="00C130B3"/>
    <w:p w14:paraId="7D5A53B9" w14:textId="77777777" w:rsidR="000858C2" w:rsidRDefault="000858C2" w:rsidP="00C130B3">
      <w:bookmarkStart w:id="0" w:name="_GoBack"/>
      <w:bookmarkEnd w:id="0"/>
    </w:p>
    <w:p w14:paraId="59A9BF9C" w14:textId="77777777" w:rsidR="00C130B3" w:rsidRPr="00C130B3" w:rsidRDefault="00C130B3" w:rsidP="00C130B3"/>
    <w:p w14:paraId="7F0DE73B" w14:textId="77777777" w:rsidR="00EC0C74" w:rsidRDefault="00EC0C74" w:rsidP="00EC0C74">
      <w:pPr>
        <w:pStyle w:val="bpuSponsor"/>
      </w:pPr>
    </w:p>
    <w:p w14:paraId="286F3408" w14:textId="77777777" w:rsidR="00EC0C74" w:rsidRDefault="00EC0C74" w:rsidP="00EC0C74">
      <w:pPr>
        <w:pStyle w:val="bpuSponsor"/>
      </w:pPr>
      <w:r>
        <w:t>SYNOPSIS</w:t>
      </w:r>
    </w:p>
    <w:p w14:paraId="7AE9605C" w14:textId="77777777" w:rsidR="00EC0C74" w:rsidRDefault="00EC0C74" w:rsidP="00EC0C74">
      <w:pPr>
        <w:pStyle w:val="bpuNormText"/>
      </w:pPr>
      <w:r>
        <w:tab/>
        <w:t xml:space="preserve">Addresses certain landlord expenses in response to COVID-19 pandemic; appropriates $300 million. </w:t>
      </w:r>
    </w:p>
    <w:p w14:paraId="590365C4" w14:textId="77777777" w:rsidR="00EC0C74" w:rsidRDefault="00EC0C74" w:rsidP="00EC0C74">
      <w:pPr>
        <w:pStyle w:val="bpuNormText"/>
      </w:pPr>
    </w:p>
    <w:p w14:paraId="54515865" w14:textId="77777777" w:rsidR="00EC0C74" w:rsidRDefault="00EC0C74" w:rsidP="00EC0C74">
      <w:pPr>
        <w:pStyle w:val="bpuSponsor"/>
      </w:pPr>
      <w:r>
        <w:t xml:space="preserve">CURRENT VERSION OF TEXT </w:t>
      </w:r>
    </w:p>
    <w:p w14:paraId="252CFFB9" w14:textId="5241D368" w:rsidR="00EC0C74" w:rsidRDefault="008972E1" w:rsidP="00EC0C74">
      <w:pPr>
        <w:pStyle w:val="bpuNormText"/>
      </w:pPr>
      <w:r>
        <w:tab/>
        <w:t>As reported by the Assembly Appropriations Committee on December 14, 2020, with amendments.</w:t>
      </w:r>
    </w:p>
    <w:p w14:paraId="2F4E9864" w14:textId="4A5B1A3F" w:rsidR="00EC0C74" w:rsidRDefault="00EC0C74" w:rsidP="00EC0C74">
      <w:pPr>
        <w:pStyle w:val="bpuNormText"/>
      </w:pPr>
      <w:r>
        <w:rPr>
          <w:noProof/>
        </w:rPr>
        <w:drawing>
          <wp:anchor distT="0" distB="0" distL="114300" distR="114300" simplePos="0" relativeHeight="251659264" behindDoc="1" locked="0" layoutInCell="1" allowOverlap="1" wp14:anchorId="240ACC03" wp14:editId="607A6E9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E96CCCD" w14:textId="77777777" w:rsidR="00EC0C74" w:rsidRDefault="00EC0C74" w:rsidP="008916EC">
      <w:pPr>
        <w:pStyle w:val="FronterPage"/>
        <w:tabs>
          <w:tab w:val="clear" w:pos="720"/>
          <w:tab w:val="clear" w:pos="1440"/>
          <w:tab w:val="clear" w:pos="2160"/>
          <w:tab w:val="clear" w:pos="2880"/>
          <w:tab w:val="clear" w:pos="3600"/>
          <w:tab w:val="clear" w:pos="4320"/>
          <w:tab w:val="clear" w:pos="5040"/>
        </w:tabs>
        <w:sectPr w:rsidR="00EC0C74" w:rsidSect="00EC0C74">
          <w:type w:val="continuous"/>
          <w:pgSz w:w="12240" w:h="20160" w:code="5"/>
          <w:pgMar w:top="1440" w:right="2275" w:bottom="1440" w:left="2275" w:header="72" w:footer="720" w:gutter="0"/>
          <w:pgNumType w:start="1"/>
          <w:cols w:space="720"/>
          <w:docGrid w:linePitch="360"/>
        </w:sectPr>
      </w:pPr>
    </w:p>
    <w:p w14:paraId="435E25DE" w14:textId="0EC29035" w:rsidR="00686AEB" w:rsidRPr="00677316" w:rsidRDefault="00905F6A" w:rsidP="003E47BA">
      <w:pPr>
        <w:pStyle w:val="HangingAnAct"/>
        <w:rPr>
          <w:rStyle w:val="HangingAnActChar"/>
        </w:rPr>
      </w:pPr>
      <w:r>
        <w:rPr>
          <w:rStyle w:val="BillHead"/>
        </w:rPr>
        <w:lastRenderedPageBreak/>
        <w:t>An Act</w:t>
      </w:r>
      <w:r w:rsidR="00686AEB" w:rsidRPr="006B7FA7">
        <w:rPr>
          <w:rStyle w:val="HangingAnActChar"/>
        </w:rPr>
        <w:t xml:space="preserve"> </w:t>
      </w:r>
      <w:r w:rsidR="00520929">
        <w:t>addressing certain landlord expenses in response to the COVID-19 pandemic, and making an appropriation.</w:t>
      </w:r>
    </w:p>
    <w:p w14:paraId="0DDF95B6" w14:textId="77777777" w:rsidR="000B1054" w:rsidRPr="00D71D68" w:rsidRDefault="000B1054" w:rsidP="000B1054"/>
    <w:p w14:paraId="557F1559" w14:textId="77777777" w:rsidR="00686AEB" w:rsidRPr="00AA7880" w:rsidRDefault="00686AEB" w:rsidP="00686AEB">
      <w:r>
        <w:tab/>
      </w:r>
      <w:r w:rsidR="00905F6A">
        <w:rPr>
          <w:rStyle w:val="BillHeading2"/>
        </w:rPr>
        <w:t>Be It Enacted</w:t>
      </w:r>
      <w:r>
        <w:rPr>
          <w:rStyle w:val="BillHeading2"/>
        </w:rPr>
        <w:t xml:space="preserve"> </w:t>
      </w:r>
      <w:r w:rsidR="00905F6A">
        <w:rPr>
          <w:rStyle w:val="BillLanguage"/>
        </w:rPr>
        <w:t>by the Senate and General Assembly of the State of New Jersey:</w:t>
      </w:r>
    </w:p>
    <w:p w14:paraId="0762D3F2" w14:textId="77777777" w:rsidR="00686AEB" w:rsidRDefault="00686AEB" w:rsidP="00686AEB"/>
    <w:p w14:paraId="1FD1491D" w14:textId="0F560A24" w:rsidR="000E2576" w:rsidRDefault="002B6F5A" w:rsidP="000E2576">
      <w:r>
        <w:tab/>
      </w:r>
      <w:r w:rsidR="00902A42">
        <w:t>1.</w:t>
      </w:r>
      <w:r w:rsidR="00902A42">
        <w:tab/>
      </w:r>
      <w:r w:rsidR="000E2576">
        <w:t>The Legislature finds and declares that:</w:t>
      </w:r>
    </w:p>
    <w:p w14:paraId="3AEEA817" w14:textId="6D58AF4C" w:rsidR="000E2576" w:rsidRDefault="00902A42" w:rsidP="000E2576">
      <w:r>
        <w:tab/>
        <w:t>a.</w:t>
      </w:r>
      <w:r>
        <w:tab/>
      </w:r>
      <w:r w:rsidR="000E2576">
        <w:t xml:space="preserve">The </w:t>
      </w:r>
      <w:r w:rsidR="005B3FB2">
        <w:t>COVID-19</w:t>
      </w:r>
      <w:r w:rsidR="000E2576">
        <w:t xml:space="preserve"> pandemic and the measures taken to </w:t>
      </w:r>
      <w:r w:rsidR="005B3FB2">
        <w:t>control</w:t>
      </w:r>
      <w:r w:rsidR="000E2576">
        <w:t xml:space="preserve"> it have resulted in widespread unemployment and lost income to large numbers of New Jersey tenants;</w:t>
      </w:r>
    </w:p>
    <w:p w14:paraId="0E105941" w14:textId="7B4084B7" w:rsidR="00F02FBE" w:rsidRDefault="00902A42" w:rsidP="000E2576">
      <w:r>
        <w:tab/>
        <w:t>b.</w:t>
      </w:r>
      <w:r>
        <w:tab/>
      </w:r>
      <w:r w:rsidR="00F02FBE">
        <w:t>As of June of 2020, New Jersey’s unemployment rate exceeds 16 percent;</w:t>
      </w:r>
    </w:p>
    <w:p w14:paraId="70B349ED" w14:textId="6323BE37" w:rsidR="000E2576" w:rsidRDefault="00F02FBE" w:rsidP="000E2576">
      <w:r>
        <w:tab/>
        <w:t>c</w:t>
      </w:r>
      <w:r w:rsidR="00902A42">
        <w:t>.</w:t>
      </w:r>
      <w:r w:rsidR="00902A42">
        <w:tab/>
      </w:r>
      <w:r w:rsidR="000E2576">
        <w:t>Une</w:t>
      </w:r>
      <w:r w:rsidR="005B3FB2">
        <w:t>mployment and loss of income have</w:t>
      </w:r>
      <w:r w:rsidR="000E2576">
        <w:t xml:space="preserve"> rendered many tenants unable to pay rent in whole or in part, placing them at potential risk of eviction </w:t>
      </w:r>
      <w:r>
        <w:t xml:space="preserve">following </w:t>
      </w:r>
      <w:r w:rsidR="00DF36AC">
        <w:t>the conclusion of the eviction moratorium</w:t>
      </w:r>
      <w:r>
        <w:t xml:space="preserve"> adopted through Executive Order </w:t>
      </w:r>
      <w:r w:rsidR="00872C79">
        <w:t xml:space="preserve">No. </w:t>
      </w:r>
      <w:r>
        <w:t>106 of 2020</w:t>
      </w:r>
      <w:r w:rsidR="000E2576">
        <w:t>;</w:t>
      </w:r>
    </w:p>
    <w:p w14:paraId="2928058E" w14:textId="2830B0A7" w:rsidR="000E2576" w:rsidRDefault="000E2576" w:rsidP="000E2576">
      <w:r>
        <w:tab/>
      </w:r>
      <w:r w:rsidR="00902A42">
        <w:t>d.</w:t>
      </w:r>
      <w:r w:rsidR="00902A42">
        <w:tab/>
      </w:r>
      <w:r w:rsidR="00F02FBE">
        <w:t xml:space="preserve">Although </w:t>
      </w:r>
      <w:r w:rsidR="006F1454">
        <w:t xml:space="preserve">Executive Order </w:t>
      </w:r>
      <w:r w:rsidR="00872C79">
        <w:t xml:space="preserve">No. </w:t>
      </w:r>
      <w:r w:rsidR="006F1454">
        <w:t xml:space="preserve">106, and other tenant protections established during the </w:t>
      </w:r>
      <w:r w:rsidR="00E20055">
        <w:t>COVID-19 pandemic appear to be preventing many evictions t</w:t>
      </w:r>
      <w:r w:rsidR="005A5F12">
        <w:t xml:space="preserve">hat might otherwise occur, the tenant protections, </w:t>
      </w:r>
      <w:r w:rsidR="00E20055">
        <w:t xml:space="preserve">combined with the </w:t>
      </w:r>
      <w:r w:rsidR="005A5F12">
        <w:t>underlying economic circumstances of the pandemic, could result in a widespread loss of rental income, placing landlords in a financially-vulnerable situation</w:t>
      </w:r>
      <w:r>
        <w:t>;</w:t>
      </w:r>
    </w:p>
    <w:p w14:paraId="6EBEC1B9" w14:textId="34C8174C" w:rsidR="007255A2" w:rsidRDefault="00902A42" w:rsidP="000E2576">
      <w:r>
        <w:tab/>
        <w:t>e.</w:t>
      </w:r>
      <w:r>
        <w:tab/>
      </w:r>
      <w:r w:rsidR="000E2576">
        <w:t xml:space="preserve">If not addressed, sustained loss of rental income could lead many landlords to defer repairs, reduce maintenance, and potentially abandon their properties, all of which </w:t>
      </w:r>
      <w:r w:rsidR="005A5F12">
        <w:t>could adversely-effect landlords, families living in rental</w:t>
      </w:r>
      <w:r w:rsidR="000E2576">
        <w:t xml:space="preserve"> properties</w:t>
      </w:r>
      <w:r w:rsidR="005A5F12">
        <w:t>,</w:t>
      </w:r>
      <w:r w:rsidR="005C61BF">
        <w:t xml:space="preserve"> as well as many</w:t>
      </w:r>
      <w:r w:rsidR="000E2576">
        <w:t xml:space="preserve"> neighborhoods</w:t>
      </w:r>
      <w:r w:rsidR="005C61BF">
        <w:t xml:space="preserve"> throughout the State</w:t>
      </w:r>
      <w:r w:rsidR="000E2576">
        <w:t xml:space="preserve">; </w:t>
      </w:r>
      <w:r w:rsidR="0042387E">
        <w:t xml:space="preserve">and </w:t>
      </w:r>
    </w:p>
    <w:p w14:paraId="7B0F51DA" w14:textId="00A3683D" w:rsidR="000E2576" w:rsidRDefault="007255A2" w:rsidP="000E2576">
      <w:r>
        <w:tab/>
        <w:t>f</w:t>
      </w:r>
      <w:r w:rsidR="005A5F12">
        <w:t>.</w:t>
      </w:r>
      <w:r w:rsidR="00902A42">
        <w:tab/>
      </w:r>
      <w:r w:rsidR="005A5F12" w:rsidRPr="000F162C">
        <w:t>It is, therefore, necessary and in the public interest for the Legislatu</w:t>
      </w:r>
      <w:r w:rsidR="005C61BF">
        <w:t xml:space="preserve">re </w:t>
      </w:r>
      <w:r w:rsidR="005A5F12">
        <w:t xml:space="preserve">to </w:t>
      </w:r>
      <w:r w:rsidR="005C61BF">
        <w:t>prevent</w:t>
      </w:r>
      <w:r w:rsidR="000E2576">
        <w:t xml:space="preserve"> evictions as well as property deterioration and abandonment</w:t>
      </w:r>
      <w:r w:rsidR="005C61BF">
        <w:t>,</w:t>
      </w:r>
      <w:r w:rsidR="000E2576">
        <w:t xml:space="preserve"> arising from the temporary loss of tenant and landlord income during the </w:t>
      </w:r>
      <w:r w:rsidR="005C61BF">
        <w:t>time of the coronavirus pandemic, by enacting legislation to subsidize certain landlord expenses incurred during the time of the COVID-19 pandemic</w:t>
      </w:r>
      <w:r w:rsidR="000E2576">
        <w:t>.</w:t>
      </w:r>
    </w:p>
    <w:p w14:paraId="15C42151" w14:textId="77777777" w:rsidR="000E2576" w:rsidRDefault="000E2576" w:rsidP="000E2576"/>
    <w:p w14:paraId="4638550D" w14:textId="77777777" w:rsidR="008972E1" w:rsidRPr="007424F8" w:rsidRDefault="008972E1" w:rsidP="008972E1">
      <w:r w:rsidRPr="007424F8">
        <w:tab/>
        <w:t>2.</w:t>
      </w:r>
      <w:r w:rsidRPr="007424F8">
        <w:tab/>
        <w:t>As used in this act:</w:t>
      </w:r>
    </w:p>
    <w:p w14:paraId="7A23AF82" w14:textId="77777777" w:rsidR="008972E1" w:rsidRPr="007424F8" w:rsidRDefault="008972E1" w:rsidP="008972E1">
      <w:r w:rsidRPr="007424F8">
        <w:tab/>
        <w:t>“Assistance” means compensation for unpaid rent, provided by the program established pursuant to section 3 of this act</w:t>
      </w:r>
      <w:r>
        <w:t xml:space="preserve"> </w:t>
      </w:r>
      <w:r>
        <w:rPr>
          <w:rFonts w:ascii="Albertus Extra Bold" w:hAnsi="Albertus Extra Bold"/>
          <w:b/>
          <w:vertAlign w:val="superscript"/>
        </w:rPr>
        <w:t>2</w:t>
      </w:r>
      <w:r>
        <w:rPr>
          <w:u w:val="single"/>
        </w:rPr>
        <w:t xml:space="preserve">, that shall compensate a landlord for the housing costs of the units of all of the landlord’s residential tenants in the building or development for which the assistance has been requested </w:t>
      </w:r>
      <w:r w:rsidRPr="004133A2">
        <w:rPr>
          <w:u w:val="single"/>
        </w:rPr>
        <w:t>during the period that is both within the assistance period and prior to submission of the program application</w:t>
      </w:r>
      <w:r>
        <w:rPr>
          <w:rFonts w:ascii="Albertus Extra Bold" w:hAnsi="Albertus Extra Bold"/>
          <w:b/>
          <w:vertAlign w:val="superscript"/>
        </w:rPr>
        <w:t>2</w:t>
      </w:r>
      <w:r w:rsidRPr="007424F8">
        <w:t>.</w:t>
      </w:r>
    </w:p>
    <w:p w14:paraId="4610FB9F" w14:textId="77777777" w:rsidR="008972E1" w:rsidRPr="007424F8" w:rsidRDefault="008972E1" w:rsidP="008972E1">
      <w:r w:rsidRPr="007424F8">
        <w:tab/>
        <w:t xml:space="preserve">“Assistance period” means the period beginning April 1, 2020 and ending </w:t>
      </w:r>
      <w:r w:rsidRPr="007424F8">
        <w:rPr>
          <w:rFonts w:ascii="Albertus Extra Bold" w:hAnsi="Albertus Extra Bold"/>
          <w:b/>
          <w:vertAlign w:val="superscript"/>
        </w:rPr>
        <w:t>1</w:t>
      </w:r>
      <w:r w:rsidRPr="007424F8">
        <w:rPr>
          <w:rFonts w:ascii="Albertus Extra Bold" w:hAnsi="Albertus Extra Bold"/>
          <w:b/>
        </w:rPr>
        <w:t>[</w:t>
      </w:r>
      <w:r w:rsidRPr="007424F8">
        <w:t>on the first day of the seventh month next following</w:t>
      </w:r>
      <w:r w:rsidRPr="007424F8">
        <w:rPr>
          <w:rFonts w:ascii="Albertus Extra Bold" w:hAnsi="Albertus Extra Bold"/>
          <w:b/>
        </w:rPr>
        <w:t>]</w:t>
      </w:r>
      <w:r w:rsidRPr="007424F8">
        <w:t xml:space="preserve"> </w:t>
      </w:r>
      <w:r w:rsidRPr="007424F8">
        <w:rPr>
          <w:u w:val="single"/>
        </w:rPr>
        <w:lastRenderedPageBreak/>
        <w:t>two months following the end of</w:t>
      </w:r>
      <w:r w:rsidRPr="007424F8">
        <w:rPr>
          <w:rFonts w:ascii="Albertus Extra Bold" w:hAnsi="Albertus Extra Bold"/>
          <w:b/>
          <w:vertAlign w:val="superscript"/>
        </w:rPr>
        <w:t>1</w:t>
      </w:r>
      <w:r w:rsidRPr="007424F8">
        <w:t xml:space="preserve"> the public health emergency declared pursuant to Executive Order No. 103 of 2020.</w:t>
      </w:r>
    </w:p>
    <w:p w14:paraId="1491E419" w14:textId="77777777" w:rsidR="008972E1" w:rsidRPr="007424F8" w:rsidRDefault="008972E1" w:rsidP="008972E1">
      <w:r w:rsidRPr="007424F8">
        <w:tab/>
        <w:t>“Commissioner” means the Commissioner of Community Affairs.</w:t>
      </w:r>
    </w:p>
    <w:p w14:paraId="3BE844AF" w14:textId="77777777" w:rsidR="008972E1" w:rsidRPr="007424F8" w:rsidRDefault="008972E1" w:rsidP="008972E1">
      <w:r w:rsidRPr="007424F8">
        <w:tab/>
        <w:t>“Department” means the Department of Community Affairs.</w:t>
      </w:r>
    </w:p>
    <w:p w14:paraId="589FD0DA" w14:textId="77777777" w:rsidR="008972E1" w:rsidRPr="007424F8" w:rsidRDefault="008972E1" w:rsidP="008972E1">
      <w:r w:rsidRPr="007424F8">
        <w:tab/>
        <w:t>“Household income” means the gross income of a tenant household for calendar year 2019, or for January 1, 2020 through June 30, 2020 multiplied by two, whichever is lower.</w:t>
      </w:r>
    </w:p>
    <w:p w14:paraId="061C2EE3" w14:textId="77777777" w:rsidR="008972E1" w:rsidRPr="007424F8" w:rsidRDefault="008972E1" w:rsidP="008972E1">
      <w:r w:rsidRPr="007424F8">
        <w:tab/>
        <w:t xml:space="preserve">“Housing costs” means mortgage principal and interest payments, property taxes, homeowner and private mortgage insurance, condominium or common interest community fees, and reasonable maintenance costs, as applicable, paid by a landlord for the landlord’s residential rental units </w:t>
      </w:r>
      <w:r w:rsidRPr="007424F8">
        <w:rPr>
          <w:rFonts w:ascii="Albertus Extra Bold" w:hAnsi="Albertus Extra Bold"/>
          <w:b/>
          <w:vertAlign w:val="superscript"/>
        </w:rPr>
        <w:t>1</w:t>
      </w:r>
      <w:r w:rsidRPr="007424F8">
        <w:rPr>
          <w:u w:val="single"/>
        </w:rPr>
        <w:t>, and anticipated maintenance cost increases, applicable to landlords with tenants who have applied security deposit funds against rent pursuant to Executive Order 128 of 2020</w:t>
      </w:r>
      <w:r w:rsidRPr="007424F8">
        <w:rPr>
          <w:rFonts w:ascii="Albertus Extra Bold" w:hAnsi="Albertus Extra Bold"/>
          <w:b/>
          <w:vertAlign w:val="superscript"/>
        </w:rPr>
        <w:t>1</w:t>
      </w:r>
      <w:r w:rsidRPr="007424F8">
        <w:t>.</w:t>
      </w:r>
    </w:p>
    <w:p w14:paraId="023F7F54" w14:textId="77777777" w:rsidR="008972E1" w:rsidRPr="007424F8" w:rsidRDefault="008972E1" w:rsidP="008972E1">
      <w:r w:rsidRPr="007424F8">
        <w:tab/>
        <w:t>“Program” means the Landlord Emergency Compensation Program established by section 3 of this act.</w:t>
      </w:r>
    </w:p>
    <w:p w14:paraId="59046A38" w14:textId="77777777" w:rsidR="008972E1" w:rsidRDefault="008972E1" w:rsidP="008972E1">
      <w:r w:rsidRPr="007424F8">
        <w:tab/>
        <w:t>“Program application” means an application for assistance through the program.</w:t>
      </w:r>
    </w:p>
    <w:p w14:paraId="577BB944" w14:textId="77777777" w:rsidR="000E2576" w:rsidRDefault="000E2576" w:rsidP="000E2576"/>
    <w:p w14:paraId="260D08CE" w14:textId="77777777" w:rsidR="007969E3" w:rsidRPr="00DA7971" w:rsidRDefault="007969E3" w:rsidP="007969E3">
      <w:r w:rsidRPr="00DA7971">
        <w:tab/>
        <w:t xml:space="preserve">3.  a.  There is established in the Department of Community Affairs the “Landlord Emergency Compensation Program,” to provide assistance to a landlord to compensate for the portions of unpaid rent, due during the assistance period, that the landlord’s residential tenants have owed the landlord, but have not paid, to the extent that this compensation is necessary to allow the landlord to cover the landlord’s housing costs. </w:t>
      </w:r>
      <w:r>
        <w:t xml:space="preserve"> </w:t>
      </w:r>
      <w:r w:rsidRPr="00DA7971">
        <w:t>The program shall not provide assistance to the landlord for:</w:t>
      </w:r>
    </w:p>
    <w:p w14:paraId="5D177BF5" w14:textId="77777777" w:rsidR="007969E3" w:rsidRPr="00DA7971" w:rsidRDefault="007969E3" w:rsidP="007969E3">
      <w:r w:rsidRPr="00DA7971">
        <w:tab/>
        <w:t xml:space="preserve">(1)  housing costs that, prior to March 9, 2020, the landlord had anticipated covering through funding sources other than rent payments; or </w:t>
      </w:r>
    </w:p>
    <w:p w14:paraId="68FB5DE3" w14:textId="77777777" w:rsidR="007969E3" w:rsidRPr="00DA7971" w:rsidRDefault="007969E3" w:rsidP="007969E3">
      <w:pPr>
        <w:rPr>
          <w:u w:val="single"/>
        </w:rPr>
      </w:pPr>
      <w:r w:rsidRPr="00DA7971">
        <w:tab/>
        <w:t>(2)</w:t>
      </w:r>
      <w:r w:rsidRPr="00DA7971">
        <w:tab/>
        <w:t xml:space="preserve">housing costs for which the landlord has obtained compensation, or has an outstanding application for compensation, through a different program that, as determined by the commissioner, preempts the landlord from eligibility for assistance payments </w:t>
      </w:r>
      <w:r w:rsidRPr="00DA7971">
        <w:rPr>
          <w:rFonts w:ascii="Albertus Extra Bold" w:hAnsi="Albertus Extra Bold"/>
          <w:b/>
          <w:vertAlign w:val="superscript"/>
        </w:rPr>
        <w:t>1</w:t>
      </w:r>
      <w:r w:rsidRPr="00DA7971">
        <w:rPr>
          <w:u w:val="single"/>
        </w:rPr>
        <w:t xml:space="preserve">, including, but not limited to, funding from the Small Landlord Emergency Grant Program established by the New Jersey Housing and Mortgage Finance Agency. </w:t>
      </w:r>
    </w:p>
    <w:p w14:paraId="0E4DBF49" w14:textId="77777777" w:rsidR="007969E3" w:rsidRPr="00DA7971" w:rsidRDefault="007969E3" w:rsidP="007969E3">
      <w:pPr>
        <w:rPr>
          <w:u w:val="single"/>
        </w:rPr>
      </w:pPr>
      <w:r w:rsidRPr="00DA7971">
        <w:tab/>
      </w:r>
      <w:r w:rsidRPr="00DA7971">
        <w:rPr>
          <w:u w:val="single"/>
        </w:rPr>
        <w:t>b.</w:t>
      </w:r>
      <w:r w:rsidRPr="00DA7971">
        <w:rPr>
          <w:u w:val="single"/>
        </w:rPr>
        <w:tab/>
        <w:t>The commissioner shall limit eligibility for assistance payments to a landlord that:</w:t>
      </w:r>
    </w:p>
    <w:p w14:paraId="57B0039F" w14:textId="77777777" w:rsidR="007969E3" w:rsidRPr="00DA7971" w:rsidRDefault="007969E3" w:rsidP="007969E3">
      <w:pPr>
        <w:rPr>
          <w:u w:val="single"/>
        </w:rPr>
      </w:pPr>
      <w:r w:rsidRPr="00DA7971">
        <w:tab/>
      </w:r>
      <w:r>
        <w:rPr>
          <w:u w:val="single"/>
        </w:rPr>
        <w:t xml:space="preserve">(1)  </w:t>
      </w:r>
      <w:r w:rsidRPr="00DA7971">
        <w:rPr>
          <w:u w:val="single"/>
        </w:rPr>
        <w:t>as of</w:t>
      </w:r>
      <w:r w:rsidRPr="00DA7971">
        <w:t xml:space="preserve"> </w:t>
      </w:r>
      <w:r w:rsidRPr="00712A3E">
        <w:rPr>
          <w:rFonts w:ascii="Albertus Extra Bold" w:hAnsi="Albertus Extra Bold"/>
          <w:b/>
          <w:vertAlign w:val="superscript"/>
        </w:rPr>
        <w:t>2</w:t>
      </w:r>
      <w:r w:rsidRPr="00712A3E">
        <w:rPr>
          <w:rFonts w:ascii="Albertus Extra Bold" w:hAnsi="Albertus Extra Bold"/>
          <w:b/>
        </w:rPr>
        <w:t>[</w:t>
      </w:r>
      <w:r w:rsidRPr="00DA7971">
        <w:rPr>
          <w:u w:val="single"/>
        </w:rPr>
        <w:t>March 9, 2020</w:t>
      </w:r>
      <w:r w:rsidRPr="00712A3E">
        <w:rPr>
          <w:rFonts w:ascii="Albertus Extra Bold" w:hAnsi="Albertus Extra Bold"/>
          <w:b/>
        </w:rPr>
        <w:t>]</w:t>
      </w:r>
      <w:r w:rsidRPr="00712A3E">
        <w:t xml:space="preserve"> </w:t>
      </w:r>
      <w:r w:rsidRPr="00712A3E">
        <w:rPr>
          <w:u w:val="single"/>
        </w:rPr>
        <w:t>the date of submission of a program application</w:t>
      </w:r>
      <w:r w:rsidRPr="00712A3E">
        <w:rPr>
          <w:rFonts w:ascii="Albertus Extra Bold" w:hAnsi="Albertus Extra Bold"/>
          <w:b/>
          <w:vertAlign w:val="superscript"/>
        </w:rPr>
        <w:t>2</w:t>
      </w:r>
      <w:r>
        <w:rPr>
          <w:rFonts w:ascii="Albertus Extra Bold" w:hAnsi="Albertus Extra Bold"/>
          <w:b/>
          <w:vertAlign w:val="superscript"/>
        </w:rPr>
        <w:t xml:space="preserve"> </w:t>
      </w:r>
      <w:r w:rsidRPr="00DA7971">
        <w:rPr>
          <w:u w:val="single"/>
        </w:rPr>
        <w:t xml:space="preserve">, is in substantial compliance with the requirements of: the “State Uniform Construction Code Act,” P.L.1975, c.217 (C.52:27D-119 et seq.); the “Hotel and Multiple Dwelling Law,” P.L.1967, c.76 (C.55:13A-1 et seq.); and the State housing code, </w:t>
      </w:r>
      <w:r w:rsidRPr="00DA7971">
        <w:rPr>
          <w:u w:val="single"/>
        </w:rPr>
        <w:lastRenderedPageBreak/>
        <w:t>adopted by the Department of Community Affairs pursuant to P.L. 1966, c. 168 (C.2A:42-74 et seq.);</w:t>
      </w:r>
    </w:p>
    <w:p w14:paraId="1687DC22" w14:textId="77777777" w:rsidR="007969E3" w:rsidRPr="00DA7971" w:rsidRDefault="007969E3" w:rsidP="007969E3">
      <w:pPr>
        <w:rPr>
          <w:u w:val="single"/>
        </w:rPr>
      </w:pPr>
      <w:r w:rsidRPr="00DA7971">
        <w:tab/>
      </w:r>
      <w:r w:rsidRPr="00DA7971">
        <w:rPr>
          <w:u w:val="single"/>
        </w:rPr>
        <w:t>(2)</w:t>
      </w:r>
      <w:r w:rsidRPr="00DA7971">
        <w:rPr>
          <w:u w:val="single"/>
        </w:rPr>
        <w:tab/>
        <w:t xml:space="preserve">as of March 9, 2020, is in substantial compliance with property tax and other tax payment responsibilities; and </w:t>
      </w:r>
    </w:p>
    <w:p w14:paraId="7514B102" w14:textId="77777777" w:rsidR="007969E3" w:rsidRPr="00DA7971" w:rsidRDefault="007969E3" w:rsidP="007969E3">
      <w:r w:rsidRPr="00DA7971">
        <w:tab/>
      </w:r>
      <w:r w:rsidRPr="00DA7971">
        <w:rPr>
          <w:u w:val="single"/>
        </w:rPr>
        <w:t>(3)</w:t>
      </w:r>
      <w:r w:rsidRPr="00DA7971">
        <w:rPr>
          <w:u w:val="single"/>
        </w:rPr>
        <w:tab/>
        <w:t>has no pending criminal charges</w:t>
      </w:r>
      <w:r w:rsidRPr="00DA7971">
        <w:rPr>
          <w:rFonts w:ascii="Albertus Extra Bold" w:hAnsi="Albertus Extra Bold"/>
          <w:b/>
          <w:vertAlign w:val="superscript"/>
        </w:rPr>
        <w:t>1</w:t>
      </w:r>
      <w:r w:rsidRPr="00DA7971">
        <w:t xml:space="preserve">. </w:t>
      </w:r>
    </w:p>
    <w:p w14:paraId="35D77D75" w14:textId="77777777" w:rsidR="007969E3" w:rsidRPr="00DA7971" w:rsidRDefault="007969E3" w:rsidP="007969E3">
      <w:r w:rsidRPr="00DA7971">
        <w:tab/>
      </w:r>
      <w:r w:rsidRPr="00DA7971">
        <w:rPr>
          <w:rFonts w:ascii="Albertus Extra Bold" w:hAnsi="Albertus Extra Bold"/>
          <w:b/>
          <w:vertAlign w:val="superscript"/>
        </w:rPr>
        <w:t>1</w:t>
      </w:r>
      <w:r w:rsidRPr="00DA7971">
        <w:rPr>
          <w:rFonts w:ascii="Albertus Extra Bold" w:hAnsi="Albertus Extra Bold"/>
          <w:b/>
        </w:rPr>
        <w:t>[</w:t>
      </w:r>
      <w:r w:rsidRPr="00DA7971">
        <w:t>b.</w:t>
      </w:r>
      <w:r w:rsidRPr="00DA7971">
        <w:rPr>
          <w:rFonts w:ascii="Albertus Extra Bold" w:hAnsi="Albertus Extra Bold"/>
          <w:b/>
        </w:rPr>
        <w:t>]</w:t>
      </w:r>
      <w:r w:rsidRPr="00DA7971">
        <w:t xml:space="preserve"> </w:t>
      </w:r>
      <w:r w:rsidRPr="00DA7971">
        <w:rPr>
          <w:u w:val="single"/>
        </w:rPr>
        <w:t>c.</w:t>
      </w:r>
      <w:r w:rsidRPr="00DA7971">
        <w:rPr>
          <w:rFonts w:ascii="Albertus Extra Bold" w:hAnsi="Albertus Extra Bold"/>
          <w:b/>
          <w:vertAlign w:val="superscript"/>
        </w:rPr>
        <w:t>1</w:t>
      </w:r>
      <w:r w:rsidRPr="00DA7971">
        <w:t xml:space="preserve">  The program shall begin accepting applications as soon as possible following enactment of this act.  If a landlord applies for assistance prior to the conclusion of the assistance period, and the landlord’s tenants miss one or more rent payments after submission of the program application, then the landlord may apply to the department for one or more additional assistance payments on a quarterly basis through the conclusion of the assistance period.  The department may adjust this application schedule as deemed appropriate by the commissioner.  </w:t>
      </w:r>
    </w:p>
    <w:p w14:paraId="26F4C25A" w14:textId="77777777" w:rsidR="007969E3" w:rsidRPr="00DA7971" w:rsidRDefault="007969E3" w:rsidP="007969E3">
      <w:pPr>
        <w:rPr>
          <w:rFonts w:ascii="Albertus Extra Bold" w:hAnsi="Albertus Extra Bold"/>
          <w:b/>
          <w:vertAlign w:val="superscript"/>
        </w:rPr>
      </w:pPr>
      <w:r w:rsidRPr="00DA7971">
        <w:tab/>
      </w:r>
      <w:r w:rsidRPr="00DA7971">
        <w:rPr>
          <w:rFonts w:ascii="Albertus Extra Bold" w:hAnsi="Albertus Extra Bold"/>
          <w:b/>
          <w:vertAlign w:val="superscript"/>
        </w:rPr>
        <w:t>1</w:t>
      </w:r>
      <w:r w:rsidRPr="00DA7971">
        <w:rPr>
          <w:rFonts w:ascii="Albertus Extra Bold" w:hAnsi="Albertus Extra Bold"/>
          <w:b/>
        </w:rPr>
        <w:t>[</w:t>
      </w:r>
      <w:r w:rsidRPr="00DA7971">
        <w:t>c.</w:t>
      </w:r>
      <w:r w:rsidRPr="00DA7971">
        <w:rPr>
          <w:rFonts w:ascii="Albertus Extra Bold" w:hAnsi="Albertus Extra Bold"/>
          <w:b/>
        </w:rPr>
        <w:t>]</w:t>
      </w:r>
      <w:r w:rsidRPr="00DA7971">
        <w:t xml:space="preserve"> </w:t>
      </w:r>
      <w:r w:rsidRPr="00DA7971">
        <w:rPr>
          <w:u w:val="single"/>
        </w:rPr>
        <w:t>d.</w:t>
      </w:r>
      <w:r w:rsidRPr="00DA7971">
        <w:rPr>
          <w:rFonts w:ascii="Albertus Extra Bold" w:hAnsi="Albertus Extra Bold"/>
          <w:b/>
          <w:vertAlign w:val="superscript"/>
        </w:rPr>
        <w:t>1</w:t>
      </w:r>
      <w:r w:rsidRPr="00DA7971">
        <w:t xml:space="preserve">  The department may prioritize program application approval based on </w:t>
      </w:r>
      <w:r w:rsidRPr="00DA7971">
        <w:rPr>
          <w:rFonts w:ascii="Albertus Extra Bold" w:hAnsi="Albertus Extra Bold"/>
          <w:b/>
          <w:vertAlign w:val="superscript"/>
        </w:rPr>
        <w:t>1</w:t>
      </w:r>
      <w:r w:rsidRPr="00DA7971">
        <w:rPr>
          <w:u w:val="single"/>
        </w:rPr>
        <w:t>the</w:t>
      </w:r>
      <w:r w:rsidRPr="00DA7971">
        <w:rPr>
          <w:rFonts w:ascii="Albertus Extra Bold" w:hAnsi="Albertus Extra Bold"/>
          <w:b/>
          <w:vertAlign w:val="superscript"/>
        </w:rPr>
        <w:t>1</w:t>
      </w:r>
      <w:r w:rsidRPr="00DA7971">
        <w:t xml:space="preserve"> financial need </w:t>
      </w:r>
      <w:r w:rsidRPr="00DA7971">
        <w:rPr>
          <w:rFonts w:ascii="Albertus Extra Bold" w:hAnsi="Albertus Extra Bold"/>
          <w:b/>
          <w:vertAlign w:val="superscript"/>
        </w:rPr>
        <w:t>1</w:t>
      </w:r>
      <w:r w:rsidRPr="00DA7971">
        <w:rPr>
          <w:u w:val="single"/>
        </w:rPr>
        <w:t>of the landlord,</w:t>
      </w:r>
      <w:r w:rsidRPr="00DA7971">
        <w:rPr>
          <w:rFonts w:ascii="Albertus Extra Bold" w:hAnsi="Albertus Extra Bold"/>
          <w:b/>
          <w:vertAlign w:val="superscript"/>
        </w:rPr>
        <w:t>1</w:t>
      </w:r>
      <w:r w:rsidRPr="00DA7971">
        <w:t xml:space="preserve"> as determined appropriate by the commissioner.  </w:t>
      </w:r>
      <w:r w:rsidRPr="00DA7971">
        <w:rPr>
          <w:rFonts w:ascii="Albertus Extra Bold" w:hAnsi="Albertus Extra Bold"/>
          <w:b/>
          <w:vertAlign w:val="superscript"/>
        </w:rPr>
        <w:t>1</w:t>
      </w:r>
      <w:r w:rsidRPr="00DA7971">
        <w:rPr>
          <w:u w:val="single"/>
        </w:rPr>
        <w:t>A portion of assistance funding shall be reserved for landlords who own and rent out no more than two housing units.</w:t>
      </w:r>
      <w:r w:rsidRPr="00DA7971">
        <w:rPr>
          <w:rFonts w:ascii="Albertus Extra Bold" w:hAnsi="Albertus Extra Bold"/>
          <w:b/>
          <w:vertAlign w:val="superscript"/>
        </w:rPr>
        <w:t>1</w:t>
      </w:r>
    </w:p>
    <w:p w14:paraId="16D0D02A" w14:textId="77777777" w:rsidR="007969E3" w:rsidRPr="00DA7971" w:rsidRDefault="007969E3" w:rsidP="007969E3">
      <w:r w:rsidRPr="00DA7971">
        <w:tab/>
      </w:r>
      <w:r w:rsidRPr="00DA7971">
        <w:rPr>
          <w:rFonts w:ascii="Albertus Extra Bold" w:hAnsi="Albertus Extra Bold"/>
          <w:b/>
          <w:vertAlign w:val="superscript"/>
        </w:rPr>
        <w:t>1</w:t>
      </w:r>
      <w:r w:rsidRPr="00DA7971">
        <w:rPr>
          <w:rFonts w:ascii="Albertus Extra Bold" w:hAnsi="Albertus Extra Bold"/>
          <w:b/>
        </w:rPr>
        <w:t>[</w:t>
      </w:r>
      <w:r w:rsidRPr="00DA7971">
        <w:t>d.</w:t>
      </w:r>
      <w:r w:rsidRPr="00DA7971">
        <w:rPr>
          <w:rFonts w:ascii="Albertus Extra Bold" w:hAnsi="Albertus Extra Bold"/>
          <w:b/>
        </w:rPr>
        <w:t>]</w:t>
      </w:r>
      <w:r w:rsidRPr="00DA7971">
        <w:t xml:space="preserve"> </w:t>
      </w:r>
      <w:r w:rsidRPr="00DA7971">
        <w:rPr>
          <w:u w:val="single"/>
        </w:rPr>
        <w:t>e.</w:t>
      </w:r>
      <w:r w:rsidRPr="00DA7971">
        <w:rPr>
          <w:rFonts w:ascii="Albertus Extra Bold" w:hAnsi="Albertus Extra Bold"/>
          <w:b/>
          <w:vertAlign w:val="superscript"/>
        </w:rPr>
        <w:t>1</w:t>
      </w:r>
      <w:r w:rsidRPr="00DA7971">
        <w:t xml:space="preserve">  The department shall prepare all application forms, application guidelines, and informational materials necessary for landlords to complete an application, and shall post materials on its website at least 30 days prior to the date on which applications shall be accepted.</w:t>
      </w:r>
    </w:p>
    <w:p w14:paraId="0AC6BB88" w14:textId="77777777" w:rsidR="000E2576" w:rsidRDefault="000E2576" w:rsidP="000E2576"/>
    <w:p w14:paraId="4EE31337" w14:textId="77777777" w:rsidR="006B53BC" w:rsidRDefault="006B53BC" w:rsidP="006B53BC">
      <w:r>
        <w:tab/>
        <w:t xml:space="preserve">4.  a.  A program application shall state the total amount of rent due from the landlord’s residential tenants established in the corresponding leases, the amount paid by the tenants or third parties, if any, the amount unpaid, the landlord’s housing costs, </w:t>
      </w:r>
      <w:r>
        <w:rPr>
          <w:rFonts w:ascii="Albertus Extra Bold" w:hAnsi="Albertus Extra Bold"/>
          <w:b/>
          <w:vertAlign w:val="superscript"/>
        </w:rPr>
        <w:t>1</w:t>
      </w:r>
      <w:r w:rsidRPr="00DC563A">
        <w:rPr>
          <w:u w:val="single"/>
        </w:rPr>
        <w:t>the amount of security deposit funding that the landlord’s tenants have applied against rent pursuant to Executive Order 128 of 2020,</w:t>
      </w:r>
      <w:r>
        <w:rPr>
          <w:rFonts w:ascii="Albertus Extra Bold" w:hAnsi="Albertus Extra Bold"/>
          <w:b/>
          <w:vertAlign w:val="superscript"/>
        </w:rPr>
        <w:t>1</w:t>
      </w:r>
      <w:r>
        <w:t xml:space="preserve"> and any other information required by the department </w:t>
      </w:r>
      <w:r>
        <w:rPr>
          <w:rFonts w:ascii="Albertus Extra Bold" w:hAnsi="Albertus Extra Bold"/>
          <w:b/>
          <w:vertAlign w:val="superscript"/>
        </w:rPr>
        <w:t>1</w:t>
      </w:r>
      <w:r w:rsidRPr="00800E2A">
        <w:rPr>
          <w:u w:val="single"/>
        </w:rPr>
        <w:t>for determining financial need</w:t>
      </w:r>
      <w:r>
        <w:rPr>
          <w:rFonts w:ascii="Albertus Extra Bold" w:hAnsi="Albertus Extra Bold"/>
          <w:b/>
          <w:vertAlign w:val="superscript"/>
        </w:rPr>
        <w:t>1</w:t>
      </w:r>
      <w:r>
        <w:t>.</w:t>
      </w:r>
    </w:p>
    <w:p w14:paraId="78650F4D" w14:textId="77777777" w:rsidR="006B53BC" w:rsidRDefault="006B53BC" w:rsidP="006B53BC">
      <w:r>
        <w:tab/>
        <w:t xml:space="preserve">b.  An application shall be accompanied by a form completed by the tenant of </w:t>
      </w:r>
      <w:r>
        <w:rPr>
          <w:rFonts w:ascii="Albertus Extra Bold" w:hAnsi="Albertus Extra Bold"/>
          <w:b/>
          <w:vertAlign w:val="superscript"/>
        </w:rPr>
        <w:t>1</w:t>
      </w:r>
      <w:r w:rsidRPr="00F95687">
        <w:rPr>
          <w:rFonts w:ascii="Albertus Extra Bold" w:hAnsi="Albertus Extra Bold"/>
          <w:b/>
        </w:rPr>
        <w:t>[</w:t>
      </w:r>
      <w:r>
        <w:t>the</w:t>
      </w:r>
      <w:r w:rsidRPr="00F95687">
        <w:rPr>
          <w:rFonts w:ascii="Albertus Extra Bold" w:hAnsi="Albertus Extra Bold"/>
          <w:b/>
        </w:rPr>
        <w:t>]</w:t>
      </w:r>
      <w:r>
        <w:t xml:space="preserve"> </w:t>
      </w:r>
      <w:r>
        <w:rPr>
          <w:u w:val="single"/>
        </w:rPr>
        <w:t>each of the landlord’s</w:t>
      </w:r>
      <w:r>
        <w:rPr>
          <w:rFonts w:ascii="Albertus Extra Bold" w:hAnsi="Albertus Extra Bold"/>
          <w:b/>
          <w:vertAlign w:val="superscript"/>
        </w:rPr>
        <w:t>1</w:t>
      </w:r>
      <w:r>
        <w:t xml:space="preserve"> rental </w:t>
      </w:r>
      <w:r>
        <w:rPr>
          <w:rFonts w:ascii="Albertus Extra Bold" w:hAnsi="Albertus Extra Bold"/>
          <w:b/>
          <w:vertAlign w:val="superscript"/>
        </w:rPr>
        <w:t>1</w:t>
      </w:r>
      <w:r w:rsidRPr="00887115">
        <w:rPr>
          <w:rFonts w:ascii="Albertus Extra Bold" w:hAnsi="Albertus Extra Bold"/>
          <w:b/>
        </w:rPr>
        <w:t>[</w:t>
      </w:r>
      <w:r>
        <w:t>unit</w:t>
      </w:r>
      <w:r w:rsidRPr="00887115">
        <w:rPr>
          <w:rFonts w:ascii="Albertus Extra Bold" w:hAnsi="Albertus Extra Bold"/>
          <w:b/>
        </w:rPr>
        <w:t>]</w:t>
      </w:r>
      <w:r>
        <w:t xml:space="preserve"> </w:t>
      </w:r>
      <w:r>
        <w:rPr>
          <w:u w:val="single"/>
        </w:rPr>
        <w:t>units for which the landlord is seeking assistance</w:t>
      </w:r>
      <w:r>
        <w:rPr>
          <w:rFonts w:ascii="Albertus Extra Bold" w:hAnsi="Albertus Extra Bold"/>
          <w:b/>
          <w:vertAlign w:val="superscript"/>
        </w:rPr>
        <w:t>1</w:t>
      </w:r>
      <w:r>
        <w:t xml:space="preserve"> endorsing the application, which shall include (1) the number of occupants of the unit, (2) a sworn statement of the tenant household’s income, and (3) any additional information required by the department.</w:t>
      </w:r>
    </w:p>
    <w:p w14:paraId="5D382DB4" w14:textId="0F58BDA9" w:rsidR="001D1FF7" w:rsidRDefault="006B53BC" w:rsidP="001D1FF7">
      <w:r>
        <w:tab/>
        <w:t>c.  If the tenant of a rental unit is unwilling to complete the form required in subsection b. of this section notwithstanding diligent effort by the landlord, the landlord may attach to the application a certification in such form as shall be determined by the department setting forth (1) the landlord’s efforts to obtain tenant endorsement; (2) the household income of the tenant, to the best of the landlord’s knowledge; (3) the number of occupants in the rental unit, and (4) any additional information required by the department.</w:t>
      </w:r>
      <w:r w:rsidR="001D1FF7">
        <w:br w:type="page"/>
      </w:r>
    </w:p>
    <w:p w14:paraId="62B3E82D" w14:textId="77777777" w:rsidR="00726FBF" w:rsidRDefault="00726FBF" w:rsidP="00726FBF">
      <w:r>
        <w:lastRenderedPageBreak/>
        <w:tab/>
        <w:t>5.</w:t>
      </w:r>
      <w:r>
        <w:tab/>
        <w:t xml:space="preserve">a.  An assistance payment, once accepted by a landlord, shall be a full settlement of rent due for </w:t>
      </w:r>
      <w:r w:rsidRPr="00712A3E">
        <w:rPr>
          <w:rFonts w:ascii="Albertus Extra Bold" w:hAnsi="Albertus Extra Bold"/>
          <w:b/>
          <w:vertAlign w:val="superscript"/>
        </w:rPr>
        <w:t>2</w:t>
      </w:r>
      <w:r w:rsidRPr="00712A3E">
        <w:rPr>
          <w:u w:val="single"/>
        </w:rPr>
        <w:t>all of</w:t>
      </w:r>
      <w:r w:rsidRPr="00712A3E">
        <w:rPr>
          <w:rFonts w:ascii="Albertus Extra Bold" w:hAnsi="Albertus Extra Bold"/>
          <w:b/>
          <w:vertAlign w:val="superscript"/>
        </w:rPr>
        <w:t>2</w:t>
      </w:r>
      <w:r>
        <w:t xml:space="preserve"> the landlord’s residential tenants </w:t>
      </w:r>
      <w:r w:rsidRPr="00712A3E">
        <w:rPr>
          <w:rFonts w:ascii="Albertus Extra Bold" w:hAnsi="Albertus Extra Bold"/>
          <w:b/>
          <w:vertAlign w:val="superscript"/>
        </w:rPr>
        <w:t>2</w:t>
      </w:r>
      <w:r w:rsidRPr="00712A3E">
        <w:rPr>
          <w:rFonts w:ascii="Albertus Extra Bold" w:hAnsi="Albertus Extra Bold"/>
          <w:b/>
        </w:rPr>
        <w:t>[</w:t>
      </w:r>
      <w:r w:rsidRPr="00712A3E">
        <w:rPr>
          <w:rFonts w:ascii="Albertus Extra Bold" w:hAnsi="Albertus Extra Bold"/>
          <w:b/>
          <w:vertAlign w:val="superscript"/>
        </w:rPr>
        <w:t>1</w:t>
      </w:r>
      <w:r w:rsidRPr="00712A3E">
        <w:rPr>
          <w:u w:val="single"/>
        </w:rPr>
        <w:t>for which</w:t>
      </w:r>
      <w:r>
        <w:rPr>
          <w:u w:val="single"/>
        </w:rPr>
        <w:t xml:space="preserve"> the landlord is receiving assistance</w:t>
      </w:r>
      <w:r>
        <w:rPr>
          <w:rFonts w:ascii="Albertus Extra Bold" w:hAnsi="Albertus Extra Bold"/>
          <w:b/>
          <w:vertAlign w:val="superscript"/>
        </w:rPr>
        <w:t>1</w:t>
      </w:r>
      <w:r w:rsidRPr="00712A3E">
        <w:rPr>
          <w:rFonts w:ascii="Albertus Extra Bold" w:hAnsi="Albertus Extra Bold"/>
          <w:b/>
        </w:rPr>
        <w:t>]</w:t>
      </w:r>
      <w:r w:rsidRPr="00712A3E">
        <w:t xml:space="preserve"> </w:t>
      </w:r>
      <w:r>
        <w:rPr>
          <w:u w:val="single"/>
        </w:rPr>
        <w:t>in the building or development for which the assistance has been requested</w:t>
      </w:r>
      <w:r w:rsidRPr="00712A3E">
        <w:rPr>
          <w:rFonts w:ascii="Albertus Extra Bold" w:hAnsi="Albertus Extra Bold"/>
          <w:b/>
          <w:vertAlign w:val="superscript"/>
        </w:rPr>
        <w:t>2</w:t>
      </w:r>
      <w:r w:rsidRPr="00DB6BA6">
        <w:t xml:space="preserve"> </w:t>
      </w:r>
      <w:r>
        <w:t xml:space="preserve">during the period that is both within the assistance period and prior to submission of the program application.  By accepting an assistance payment, the landlord shall also waive any late or other fees charged to residential tenants as a result of the nonpayment of rent during the period that is both within the assistance period and prior to submission of the program application.  The acceptance of the assistance payment shall constitute a settlement of these costs even though they may not be fully compensated through the assistance payment.  </w:t>
      </w:r>
    </w:p>
    <w:p w14:paraId="2ADEE98E" w14:textId="77777777" w:rsidR="00726FBF" w:rsidRDefault="00726FBF" w:rsidP="00726FBF">
      <w:r>
        <w:tab/>
        <w:t>b.</w:t>
      </w:r>
      <w:r>
        <w:tab/>
      </w:r>
      <w:r>
        <w:rPr>
          <w:rFonts w:ascii="Albertus Extra Bold" w:hAnsi="Albertus Extra Bold"/>
          <w:b/>
          <w:vertAlign w:val="superscript"/>
        </w:rPr>
        <w:t>1</w:t>
      </w:r>
      <w:r w:rsidRPr="00D60EE4">
        <w:rPr>
          <w:u w:val="single"/>
        </w:rPr>
        <w:t>Upon the provision of an assistance payment, the commissioner shall notify the landlord’s tenants of the protections provided to them as a consequence of the landlord’s receipt of assistance.</w:t>
      </w:r>
    </w:p>
    <w:p w14:paraId="44B2B2F2" w14:textId="77777777" w:rsidR="00726FBF" w:rsidRDefault="00726FBF" w:rsidP="00726FBF">
      <w:r>
        <w:tab/>
      </w:r>
      <w:r>
        <w:rPr>
          <w:u w:val="single"/>
        </w:rPr>
        <w:t>c.</w:t>
      </w:r>
      <w:r>
        <w:rPr>
          <w:rFonts w:ascii="Albertus Extra Bold" w:hAnsi="Albertus Extra Bold"/>
          <w:b/>
          <w:vertAlign w:val="superscript"/>
        </w:rPr>
        <w:t>1</w:t>
      </w:r>
      <w:r>
        <w:tab/>
        <w:t xml:space="preserve">A landlord shall not accept a delinquent rent payment from a residential tenant if the rent payment has been covered by an assistance payment.  </w:t>
      </w:r>
    </w:p>
    <w:p w14:paraId="1687B6E6" w14:textId="77777777" w:rsidR="00726FBF" w:rsidRPr="00F21A4D" w:rsidRDefault="00726FBF" w:rsidP="00726FBF">
      <w:pPr>
        <w:rPr>
          <w:rFonts w:ascii="Albertus Extra Bold" w:hAnsi="Albertus Extra Bold"/>
          <w:b/>
          <w:vertAlign w:val="superscript"/>
        </w:rPr>
      </w:pPr>
      <w:r>
        <w:tab/>
      </w:r>
      <w:r>
        <w:rPr>
          <w:rFonts w:ascii="Albertus Extra Bold" w:hAnsi="Albertus Extra Bold"/>
          <w:b/>
          <w:vertAlign w:val="superscript"/>
        </w:rPr>
        <w:t>1</w:t>
      </w:r>
      <w:r w:rsidRPr="008F5F2E">
        <w:rPr>
          <w:rFonts w:ascii="Albertus Extra Bold" w:hAnsi="Albertus Extra Bold"/>
          <w:b/>
        </w:rPr>
        <w:t>[</w:t>
      </w:r>
      <w:r>
        <w:t>c.</w:t>
      </w:r>
      <w:r w:rsidRPr="008F5F2E">
        <w:rPr>
          <w:rFonts w:ascii="Albertus Extra Bold" w:hAnsi="Albertus Extra Bold"/>
          <w:b/>
        </w:rPr>
        <w:t>]</w:t>
      </w:r>
      <w:r>
        <w:t xml:space="preserve"> </w:t>
      </w:r>
      <w:r>
        <w:rPr>
          <w:u w:val="single"/>
        </w:rPr>
        <w:t>d.</w:t>
      </w:r>
      <w:r>
        <w:rPr>
          <w:rFonts w:ascii="Albertus Extra Bold" w:hAnsi="Albertus Extra Bold"/>
          <w:b/>
          <w:vertAlign w:val="superscript"/>
        </w:rPr>
        <w:t>1</w:t>
      </w:r>
      <w:r>
        <w:t xml:space="preserve">  A landlord receiving assistance or awaiting the department’s response to a program application, shall not initiate an eviction proceeding, or complete a previously-initiated eviction proceeding, for any unpaid rent balances, or late or other fees, owed by a residential tenant for rent due during the period that is both within the assistance period and prior to submission of the program application.  </w:t>
      </w:r>
      <w:r w:rsidRPr="00712A3E">
        <w:rPr>
          <w:rFonts w:ascii="Albertus Extra Bold" w:hAnsi="Albertus Extra Bold"/>
          <w:b/>
          <w:vertAlign w:val="superscript"/>
        </w:rPr>
        <w:t>2</w:t>
      </w:r>
      <w:r w:rsidRPr="00712A3E">
        <w:rPr>
          <w:u w:val="single"/>
        </w:rPr>
        <w:t>This subsection shall protect such tenants from an eviction action for nonpayment or habitually late payment of rent during this period.</w:t>
      </w:r>
      <w:r w:rsidRPr="00712A3E">
        <w:rPr>
          <w:rFonts w:ascii="Albertus Extra Bold" w:hAnsi="Albertus Extra Bold"/>
          <w:b/>
          <w:vertAlign w:val="superscript"/>
        </w:rPr>
        <w:t>2</w:t>
      </w:r>
    </w:p>
    <w:p w14:paraId="6F8045E2" w14:textId="77777777" w:rsidR="00726FBF" w:rsidRDefault="00726FBF" w:rsidP="00726FBF">
      <w:r>
        <w:tab/>
      </w:r>
      <w:r>
        <w:rPr>
          <w:rFonts w:ascii="Albertus Extra Bold" w:hAnsi="Albertus Extra Bold"/>
          <w:b/>
          <w:vertAlign w:val="superscript"/>
        </w:rPr>
        <w:t>1</w:t>
      </w:r>
      <w:r w:rsidRPr="008F5F2E">
        <w:rPr>
          <w:rFonts w:ascii="Albertus Extra Bold" w:hAnsi="Albertus Extra Bold"/>
          <w:b/>
        </w:rPr>
        <w:t>[</w:t>
      </w:r>
      <w:r>
        <w:t>d.</w:t>
      </w:r>
      <w:r w:rsidRPr="008F5F2E">
        <w:rPr>
          <w:rFonts w:ascii="Albertus Extra Bold" w:hAnsi="Albertus Extra Bold"/>
          <w:b/>
        </w:rPr>
        <w:t>]</w:t>
      </w:r>
      <w:r>
        <w:t xml:space="preserve"> </w:t>
      </w:r>
      <w:r>
        <w:rPr>
          <w:u w:val="single"/>
        </w:rPr>
        <w:t>e.</w:t>
      </w:r>
      <w:r>
        <w:rPr>
          <w:rFonts w:ascii="Albertus Extra Bold" w:hAnsi="Albertus Extra Bold"/>
          <w:b/>
          <w:vertAlign w:val="superscript"/>
        </w:rPr>
        <w:t>1</w:t>
      </w:r>
      <w:r>
        <w:t xml:space="preserve">  A landlord initiating an eviction action shall provide documentation on a form to be prepared and adopted by the Administrative Director of the Courts that the landlord is not prohibited from initiating the action by any provision of this act.</w:t>
      </w:r>
    </w:p>
    <w:p w14:paraId="2B05E384" w14:textId="2272F5BF" w:rsidR="000E2576" w:rsidRDefault="000E2576" w:rsidP="000E2576"/>
    <w:p w14:paraId="72BC73E6" w14:textId="77777777" w:rsidR="00FB0A25" w:rsidRPr="000F6ED4" w:rsidRDefault="00FB0A25" w:rsidP="00FB0A25">
      <w:pPr>
        <w:rPr>
          <w:u w:val="single"/>
        </w:rPr>
      </w:pPr>
      <w:r>
        <w:tab/>
      </w:r>
      <w:r>
        <w:rPr>
          <w:rFonts w:ascii="Albertus Extra Bold" w:hAnsi="Albertus Extra Bold"/>
          <w:b/>
          <w:vertAlign w:val="superscript"/>
        </w:rPr>
        <w:t>1</w:t>
      </w:r>
      <w:r w:rsidRPr="000F6ED4">
        <w:rPr>
          <w:u w:val="single"/>
        </w:rPr>
        <w:t xml:space="preserve">6.  a.  The Department of Community Affairs shall, as soon as practicable following the enactment of this act, prepare and make available, on its Internet website, information for landlords on (1) when assistance applications shall be available, (2) the necessary steps for application submission, (3) how to obtain help in application completion, and (4) other matters related to assistance applications deemed necessary by the commissioner.  This information shall be made available in English, Spanish, and any other languages determined necessary by the commissioner.  </w:t>
      </w:r>
    </w:p>
    <w:p w14:paraId="42B720DC" w14:textId="77777777" w:rsidR="00FB0A25" w:rsidRDefault="00FB0A25" w:rsidP="00FB0A25">
      <w:r w:rsidRPr="009833FF">
        <w:tab/>
      </w:r>
      <w:r w:rsidRPr="000F6ED4">
        <w:rPr>
          <w:u w:val="single"/>
        </w:rPr>
        <w:t xml:space="preserve">b.  The department shall engage in a substantial effort to enhance awareness among the State’s landlords of the ability to apply for assistance.  Once assistance applications are made available, the department shall provide for the establishment and maintenance of a </w:t>
      </w:r>
      <w:r w:rsidRPr="000F6ED4">
        <w:rPr>
          <w:u w:val="single"/>
        </w:rPr>
        <w:lastRenderedPageBreak/>
        <w:t>toll-free telephone hotline available, at a minimum, weekdays between 8:30 a.m. and 5:30 p.m. through which a landlord may ask questions and obtain help in application completion.</w:t>
      </w:r>
      <w:r>
        <w:rPr>
          <w:u w:val="single"/>
        </w:rPr>
        <w:t xml:space="preserve">  </w:t>
      </w:r>
      <w:r w:rsidRPr="00BF213D">
        <w:rPr>
          <w:u w:val="single"/>
        </w:rPr>
        <w:t>The department shall maintain the telephone hotline for the entire period that the department continues to accept assistance applications.</w:t>
      </w:r>
      <w:r>
        <w:rPr>
          <w:rFonts w:ascii="Albertus Extra Bold" w:hAnsi="Albertus Extra Bold"/>
          <w:b/>
          <w:vertAlign w:val="superscript"/>
        </w:rPr>
        <w:t>1</w:t>
      </w:r>
      <w:r>
        <w:t xml:space="preserve">  </w:t>
      </w:r>
    </w:p>
    <w:p w14:paraId="2F4A6BB1" w14:textId="77777777" w:rsidR="00FB0A25" w:rsidRDefault="00FB0A25" w:rsidP="000E2576"/>
    <w:p w14:paraId="4D0877E1" w14:textId="70A71EE7" w:rsidR="007E7732" w:rsidRDefault="0036220A" w:rsidP="000E2576">
      <w:r>
        <w:tab/>
      </w:r>
      <w:r w:rsidR="00710CE1">
        <w:rPr>
          <w:rFonts w:ascii="Albertus Extra Bold" w:hAnsi="Albertus Extra Bold"/>
          <w:b/>
          <w:vertAlign w:val="superscript"/>
        </w:rPr>
        <w:t>1</w:t>
      </w:r>
      <w:r w:rsidR="00710CE1" w:rsidRPr="00710CE1">
        <w:rPr>
          <w:rFonts w:ascii="Albertus Extra Bold" w:hAnsi="Albertus Extra Bold"/>
          <w:b/>
        </w:rPr>
        <w:t>[</w:t>
      </w:r>
      <w:r w:rsidR="0024791A">
        <w:t>6</w:t>
      </w:r>
      <w:r>
        <w:t>.</w:t>
      </w:r>
      <w:r w:rsidR="00710CE1" w:rsidRPr="00710CE1">
        <w:rPr>
          <w:rFonts w:ascii="Albertus Extra Bold" w:hAnsi="Albertus Extra Bold"/>
          <w:b/>
        </w:rPr>
        <w:t>]</w:t>
      </w:r>
      <w:r w:rsidR="00710CE1">
        <w:t xml:space="preserve"> </w:t>
      </w:r>
      <w:r w:rsidR="00710CE1">
        <w:rPr>
          <w:u w:val="single"/>
        </w:rPr>
        <w:t>7.</w:t>
      </w:r>
      <w:r w:rsidR="00710CE1">
        <w:rPr>
          <w:rFonts w:ascii="Albertus Extra Bold" w:hAnsi="Albertus Extra Bold"/>
          <w:b/>
          <w:vertAlign w:val="superscript"/>
        </w:rPr>
        <w:t>1</w:t>
      </w:r>
      <w:r>
        <w:t xml:space="preserve">  </w:t>
      </w:r>
      <w:r w:rsidR="007E7732">
        <w:t>If a landlord has submitted a program application to the department, but has not yet obtained an assistance payment, or a denial of an assistance payment, the landlord may assert an affirmative defense to a foreclosure action initiated against any residential rental property owned by the landlord.  This section shall exclusively apply to a landlord whose principal residence is in the State and who, together with immediate family members, partners, or other related entities, owns no more than 50 rental units in the State.</w:t>
      </w:r>
    </w:p>
    <w:p w14:paraId="5584D8EE" w14:textId="2A583648" w:rsidR="0036220A" w:rsidRDefault="0036220A" w:rsidP="000E2576"/>
    <w:p w14:paraId="5183DA04" w14:textId="1BE96B8E" w:rsidR="00B672CE" w:rsidRDefault="00B672CE" w:rsidP="00B672CE">
      <w:r>
        <w:tab/>
      </w:r>
      <w:r>
        <w:rPr>
          <w:rFonts w:ascii="Albertus Extra Bold" w:hAnsi="Albertus Extra Bold"/>
          <w:b/>
          <w:vertAlign w:val="superscript"/>
        </w:rPr>
        <w:t>1</w:t>
      </w:r>
      <w:r w:rsidRPr="008F5F2E">
        <w:rPr>
          <w:rFonts w:ascii="Albertus Extra Bold" w:hAnsi="Albertus Extra Bold"/>
          <w:b/>
        </w:rPr>
        <w:t>[</w:t>
      </w:r>
      <w:r>
        <w:t>7.</w:t>
      </w:r>
      <w:r w:rsidRPr="008F5F2E">
        <w:rPr>
          <w:rFonts w:ascii="Albertus Extra Bold" w:hAnsi="Albertus Extra Bold"/>
          <w:b/>
        </w:rPr>
        <w:t>]</w:t>
      </w:r>
      <w:r>
        <w:t xml:space="preserve"> </w:t>
      </w:r>
      <w:r>
        <w:rPr>
          <w:u w:val="single"/>
        </w:rPr>
        <w:t>8.</w:t>
      </w:r>
      <w:r>
        <w:rPr>
          <w:rFonts w:ascii="Albertus Extra Bold" w:hAnsi="Albertus Extra Bold"/>
          <w:b/>
          <w:vertAlign w:val="superscript"/>
        </w:rPr>
        <w:t>1</w:t>
      </w:r>
      <w:r>
        <w:t xml:space="preserve"> </w:t>
      </w:r>
      <w:r w:rsidR="003612DB">
        <w:t xml:space="preserve"> </w:t>
      </w:r>
      <w:r>
        <w:t xml:space="preserve">An intentional misrepresentation by a landlord of any information to obtain an assistance payment shall constitute a crime of the fourth degree </w:t>
      </w:r>
      <w:r>
        <w:rPr>
          <w:rFonts w:ascii="Albertus Extra Bold" w:hAnsi="Albertus Extra Bold"/>
          <w:b/>
          <w:vertAlign w:val="superscript"/>
        </w:rPr>
        <w:t>1</w:t>
      </w:r>
      <w:r>
        <w:rPr>
          <w:u w:val="single"/>
        </w:rPr>
        <w:t>in addition to other applicable penalties</w:t>
      </w:r>
      <w:r>
        <w:rPr>
          <w:rFonts w:ascii="Albertus Extra Bold" w:hAnsi="Albertus Extra Bold"/>
          <w:b/>
          <w:vertAlign w:val="superscript"/>
        </w:rPr>
        <w:t>1</w:t>
      </w:r>
      <w:r>
        <w:t>.</w:t>
      </w:r>
    </w:p>
    <w:p w14:paraId="02727E02" w14:textId="77777777" w:rsidR="0036220A" w:rsidRDefault="0036220A" w:rsidP="000E2576"/>
    <w:p w14:paraId="2C963E5F" w14:textId="77777777" w:rsidR="00384308" w:rsidRPr="006A35C4" w:rsidRDefault="00384308" w:rsidP="00384308">
      <w:pPr>
        <w:rPr>
          <w:rFonts w:ascii="Albertus Extra Bold" w:hAnsi="Albertus Extra Bold"/>
          <w:b/>
          <w:vertAlign w:val="superscript"/>
        </w:rPr>
      </w:pPr>
      <w:r>
        <w:tab/>
      </w:r>
      <w:r>
        <w:rPr>
          <w:rFonts w:ascii="Albertus Extra Bold" w:hAnsi="Albertus Extra Bold"/>
          <w:b/>
          <w:vertAlign w:val="superscript"/>
        </w:rPr>
        <w:t>1</w:t>
      </w:r>
      <w:r w:rsidRPr="00077410">
        <w:rPr>
          <w:rFonts w:ascii="Albertus Extra Bold" w:hAnsi="Albertus Extra Bold"/>
          <w:b/>
        </w:rPr>
        <w:t>[</w:t>
      </w:r>
      <w:r>
        <w:t>8.</w:t>
      </w:r>
      <w:r w:rsidRPr="00077410">
        <w:rPr>
          <w:rFonts w:ascii="Albertus Extra Bold" w:hAnsi="Albertus Extra Bold"/>
          <w:b/>
        </w:rPr>
        <w:t>]</w:t>
      </w:r>
      <w:r>
        <w:t xml:space="preserve"> </w:t>
      </w:r>
      <w:r>
        <w:rPr>
          <w:u w:val="single"/>
        </w:rPr>
        <w:t>9.</w:t>
      </w:r>
      <w:r>
        <w:rPr>
          <w:rFonts w:ascii="Albertus Extra Bold" w:hAnsi="Albertus Extra Bold"/>
          <w:b/>
          <w:vertAlign w:val="superscript"/>
        </w:rPr>
        <w:t>1</w:t>
      </w:r>
      <w:r>
        <w:tab/>
        <w:t xml:space="preserve">There is appropriated from funds provided to the State by the United States government under the “Coronavirus Aid, Relief, and Economic Security Act,” Pub. Law 116-136, to the Department of Community Affairs the sum of $300,000,000 for assistance under this program, of which no more than $1,500,000 may be used by the department to defray the administrative costs of the program.  If $300,000,000 is not available through the “Coronavirus Aid, Relief, and Economic Security Act,” Pub. Law 116-136, then the remainder of this amount shall be appropriated from other federal funding authorized for coronavirus relief as it becomes available.  </w:t>
      </w:r>
      <w:r>
        <w:rPr>
          <w:rFonts w:ascii="Albertus Extra Bold" w:hAnsi="Albertus Extra Bold"/>
          <w:b/>
          <w:vertAlign w:val="superscript"/>
        </w:rPr>
        <w:t>2</w:t>
      </w:r>
      <w:r w:rsidRPr="00200B65">
        <w:rPr>
          <w:u w:val="single"/>
        </w:rPr>
        <w:t>If federal funding is not available to satisfy the full amount of this appropriation, then the Commissioner of Community Affairs may notify the State Treasurer and the Joint Budget Oversight Committee of the Legislature of the deficiency and may request that the</w:t>
      </w:r>
      <w:r>
        <w:rPr>
          <w:u w:val="single"/>
        </w:rPr>
        <w:t xml:space="preserve"> Legislature appropriate </w:t>
      </w:r>
      <w:r w:rsidRPr="00200B65">
        <w:rPr>
          <w:u w:val="single"/>
        </w:rPr>
        <w:t>a portion of the remainder from the General Fund, or other available State funding sources, for the purposes of the program.</w:t>
      </w:r>
      <w:r>
        <w:rPr>
          <w:rFonts w:ascii="Albertus Extra Bold" w:hAnsi="Albertus Extra Bold"/>
          <w:b/>
          <w:vertAlign w:val="superscript"/>
        </w:rPr>
        <w:t>2</w:t>
      </w:r>
    </w:p>
    <w:p w14:paraId="47C39C37" w14:textId="77777777" w:rsidR="000E2576" w:rsidRPr="00D71D68" w:rsidRDefault="000E2576" w:rsidP="000E2576"/>
    <w:p w14:paraId="364CCC10" w14:textId="26481BC7" w:rsidR="00686AEB" w:rsidRDefault="006D3E1A" w:rsidP="000E2576">
      <w:r>
        <w:tab/>
      </w:r>
      <w:r w:rsidR="00077410">
        <w:rPr>
          <w:rFonts w:ascii="Albertus Extra Bold" w:hAnsi="Albertus Extra Bold"/>
          <w:b/>
          <w:vertAlign w:val="superscript"/>
        </w:rPr>
        <w:t>1</w:t>
      </w:r>
      <w:r w:rsidR="00077410" w:rsidRPr="00077410">
        <w:rPr>
          <w:rFonts w:ascii="Albertus Extra Bold" w:hAnsi="Albertus Extra Bold"/>
          <w:b/>
        </w:rPr>
        <w:t>[</w:t>
      </w:r>
      <w:r>
        <w:t>9</w:t>
      </w:r>
      <w:r w:rsidR="000E2576">
        <w:t>.</w:t>
      </w:r>
      <w:r w:rsidR="00077410" w:rsidRPr="00077410">
        <w:rPr>
          <w:rFonts w:ascii="Albertus Extra Bold" w:hAnsi="Albertus Extra Bold"/>
          <w:b/>
        </w:rPr>
        <w:t>]</w:t>
      </w:r>
      <w:r w:rsidR="00077410">
        <w:t xml:space="preserve"> </w:t>
      </w:r>
      <w:r w:rsidR="00077410">
        <w:rPr>
          <w:u w:val="single"/>
        </w:rPr>
        <w:t>10.</w:t>
      </w:r>
      <w:r w:rsidR="00077410">
        <w:rPr>
          <w:rFonts w:ascii="Albertus Extra Bold" w:hAnsi="Albertus Extra Bold"/>
          <w:b/>
          <w:vertAlign w:val="superscript"/>
        </w:rPr>
        <w:t>1</w:t>
      </w:r>
      <w:r w:rsidR="000E2576">
        <w:t xml:space="preserve">  This act shall take effect immediately.</w:t>
      </w:r>
    </w:p>
    <w:sectPr w:rsidR="00686AEB" w:rsidSect="001D1FF7">
      <w:headerReference w:type="default" r:id="rId14"/>
      <w:footerReference w:type="default" r:id="rId15"/>
      <w:headerReference w:type="first" r:id="rId16"/>
      <w:footerReference w:type="first" r:id="rId17"/>
      <w:pgSz w:w="12240" w:h="20160" w:code="5"/>
      <w:pgMar w:top="1440" w:right="2520" w:bottom="1872" w:left="2880" w:header="1181" w:footer="12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1BB1E2" w14:textId="77777777" w:rsidR="00FE5B8F" w:rsidRDefault="00FE5B8F">
      <w:r>
        <w:separator/>
      </w:r>
    </w:p>
  </w:endnote>
  <w:endnote w:type="continuationSeparator" w:id="0">
    <w:p w14:paraId="07BD5E3E" w14:textId="77777777" w:rsidR="00FE5B8F" w:rsidRDefault="00FE5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C7A6D" w14:textId="1597BD5D" w:rsidR="00EA0D9E" w:rsidRDefault="001B5998" w:rsidP="001B5998">
    <w:pPr>
      <w:pStyle w:val="sponUdate"/>
    </w:pPr>
    <w:r>
      <w:t>(Sponsorship Updated As Of: 12/16/2020)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0D59C" w14:textId="77777777" w:rsidR="00FE5B8F" w:rsidRDefault="00FE5B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75A35A" w14:textId="77777777" w:rsidR="00D73F3B" w:rsidRPr="00921C91" w:rsidRDefault="00D73F3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1089CAB" w14:textId="77777777" w:rsidR="00D73F3B" w:rsidRPr="00921C91" w:rsidRDefault="00D73F3B">
    <w:pPr>
      <w:pStyle w:val="Footer"/>
      <w:rPr>
        <w:szCs w:val="18"/>
      </w:rPr>
    </w:pPr>
  </w:p>
  <w:p w14:paraId="226F3852" w14:textId="77777777" w:rsidR="00D73F3B" w:rsidRPr="00921C91" w:rsidRDefault="00D73F3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5833FCB" w14:textId="63AE2A96" w:rsidR="00D73F3B" w:rsidRDefault="00D73F3B" w:rsidP="00541DD8">
    <w:pPr>
      <w:pStyle w:val="Footer"/>
    </w:pPr>
    <w:r>
      <w:tab/>
      <w:t>Matter enclosed in superscript numerals has been adopted as follows:</w:t>
    </w:r>
  </w:p>
  <w:p w14:paraId="2BA4B235" w14:textId="016C39B1" w:rsidR="00D73F3B" w:rsidRDefault="00D73F3B" w:rsidP="00541DD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AHO committee amendments adopted December 7, 2020.</w:t>
    </w:r>
  </w:p>
  <w:p w14:paraId="2FEDE184" w14:textId="78FF6435" w:rsidR="00D73F3B" w:rsidRDefault="008972E1" w:rsidP="00541DD8">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December 14, 2020.</w:t>
    </w:r>
  </w:p>
  <w:p w14:paraId="78B44F0B" w14:textId="77777777" w:rsidR="008972E1" w:rsidRPr="008972E1" w:rsidRDefault="008972E1" w:rsidP="00541DD8">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B43C34" w14:textId="77777777" w:rsidR="00FE5B8F" w:rsidRDefault="00FE5B8F">
      <w:r>
        <w:separator/>
      </w:r>
    </w:p>
  </w:footnote>
  <w:footnote w:type="continuationSeparator" w:id="0">
    <w:p w14:paraId="1E7E83B5" w14:textId="77777777" w:rsidR="00FE5B8F" w:rsidRDefault="00FE5B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6527A" w14:textId="77777777" w:rsidR="00FE5B8F" w:rsidRDefault="00D43048">
    <w:pPr>
      <w:pStyle w:val="Header"/>
    </w:pPr>
    <w:r>
      <w:rPr>
        <w:noProof/>
      </w:rPr>
      <w:pict w14:anchorId="683261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3EB86" w14:textId="77777777" w:rsidR="00FE5B8F" w:rsidRPr="00AF575C" w:rsidRDefault="00FE5B8F">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84205" w14:textId="74153F7C" w:rsidR="00FE5B8F" w:rsidRDefault="00FE5B8F" w:rsidP="00686AEB">
    <w:pPr>
      <w:pStyle w:val="Header"/>
      <w:jc w:val="center"/>
      <w:rPr>
        <w:rStyle w:val="PageNumber"/>
      </w:rPr>
    </w:pPr>
  </w:p>
  <w:p w14:paraId="6E31606B" w14:textId="2D79364E" w:rsidR="00EC0C74" w:rsidRDefault="00EC0C74" w:rsidP="00EC0C74">
    <w:pPr>
      <w:pStyle w:val="bpuHeadSpon"/>
    </w:pPr>
    <w:r w:rsidRPr="00EC0C74">
      <w:rPr>
        <w:rStyle w:val="bpuHeadSponChar"/>
      </w:rPr>
      <w:t>A4617</w:t>
    </w:r>
    <w:r>
      <w:t xml:space="preserve"> </w:t>
    </w:r>
    <w:r w:rsidR="008972E1">
      <w:t>[2R]</w:t>
    </w:r>
    <w:r w:rsidR="00D73F3B">
      <w:t xml:space="preserve"> </w:t>
    </w:r>
    <w:r>
      <w:t>BURZICHELLI</w:t>
    </w:r>
    <w:r w:rsidR="00EA0D9E">
      <w:t>, WIMBERLY</w:t>
    </w:r>
  </w:p>
  <w:p w14:paraId="0EE7F1AB" w14:textId="25BA0158" w:rsidR="00EC0C74" w:rsidRDefault="00EC0C74" w:rsidP="00EC0C74">
    <w:pPr>
      <w:pStyle w:val="bpuHeadSpon"/>
    </w:pPr>
    <w:r>
      <w:fldChar w:fldCharType="begin"/>
    </w:r>
    <w:r>
      <w:instrText xml:space="preserve"> PAGE  \* MERGEFORMAT </w:instrText>
    </w:r>
    <w:r>
      <w:fldChar w:fldCharType="separate"/>
    </w:r>
    <w:r w:rsidR="00D43048">
      <w:rPr>
        <w:noProof/>
      </w:rPr>
      <w:t>6</w:t>
    </w:r>
    <w:r>
      <w:fldChar w:fldCharType="end"/>
    </w:r>
  </w:p>
  <w:p w14:paraId="656B7943" w14:textId="77777777" w:rsidR="00EC0C74" w:rsidRDefault="00EC0C74" w:rsidP="00EC0C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5D4F2" w14:textId="7BDA4F07" w:rsidR="00FE5B8F" w:rsidRDefault="00FE5B8F">
    <w:pPr>
      <w:pStyle w:val="Header"/>
    </w:pPr>
  </w:p>
  <w:p w14:paraId="0116A8F9" w14:textId="3F5A3DD5" w:rsidR="00EC0C74" w:rsidRDefault="00EC0C74" w:rsidP="00EC0C74">
    <w:pPr>
      <w:pStyle w:val="bpuHeadSpon"/>
    </w:pPr>
    <w:r w:rsidRPr="00EC0C74">
      <w:rPr>
        <w:rStyle w:val="bpuHeadSponChar"/>
      </w:rPr>
      <w:t>A4617</w:t>
    </w:r>
    <w:r>
      <w:t xml:space="preserve"> </w:t>
    </w:r>
    <w:r w:rsidR="008972E1">
      <w:t>[2R]</w:t>
    </w:r>
    <w:r w:rsidR="00D73F3B">
      <w:t xml:space="preserve"> </w:t>
    </w:r>
    <w:r>
      <w:t>BURZICHELLI</w:t>
    </w:r>
    <w:r w:rsidR="00EA0D9E">
      <w:t>, WIMBERLY</w:t>
    </w:r>
  </w:p>
  <w:p w14:paraId="3B664A9D" w14:textId="1F46270D" w:rsidR="00EC0C74" w:rsidRDefault="00EC0C74" w:rsidP="00EC0C74">
    <w:pPr>
      <w:pStyle w:val="bpuHeadSpon"/>
    </w:pPr>
    <w:r>
      <w:fldChar w:fldCharType="begin"/>
    </w:r>
    <w:r>
      <w:instrText xml:space="preserve"> PAGE  \* MERGEFORMAT </w:instrText>
    </w:r>
    <w:r>
      <w:fldChar w:fldCharType="separate"/>
    </w:r>
    <w:r w:rsidR="00D43048">
      <w:rPr>
        <w:noProof/>
      </w:rPr>
      <w:t>2</w:t>
    </w:r>
    <w:r>
      <w:fldChar w:fldCharType="end"/>
    </w:r>
  </w:p>
  <w:p w14:paraId="35BFB24E" w14:textId="77777777" w:rsidR="00EC0C74" w:rsidRDefault="00EC0C74" w:rsidP="00EC0C7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1763C"/>
    <w:multiLevelType w:val="hybridMultilevel"/>
    <w:tmpl w:val="5F2EE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2AC"/>
    <w:rsid w:val="00001B15"/>
    <w:rsid w:val="00003826"/>
    <w:rsid w:val="000051BD"/>
    <w:rsid w:val="0000656B"/>
    <w:rsid w:val="00015FED"/>
    <w:rsid w:val="000160A5"/>
    <w:rsid w:val="0001618F"/>
    <w:rsid w:val="00020078"/>
    <w:rsid w:val="0002335B"/>
    <w:rsid w:val="00030A95"/>
    <w:rsid w:val="0003549A"/>
    <w:rsid w:val="000367AE"/>
    <w:rsid w:val="00041D07"/>
    <w:rsid w:val="00042D00"/>
    <w:rsid w:val="000437AD"/>
    <w:rsid w:val="00043B22"/>
    <w:rsid w:val="00046BF9"/>
    <w:rsid w:val="00047D99"/>
    <w:rsid w:val="00051A90"/>
    <w:rsid w:val="00054975"/>
    <w:rsid w:val="000570CA"/>
    <w:rsid w:val="00057D20"/>
    <w:rsid w:val="00060868"/>
    <w:rsid w:val="0006197C"/>
    <w:rsid w:val="00061DC5"/>
    <w:rsid w:val="0006281F"/>
    <w:rsid w:val="000643BE"/>
    <w:rsid w:val="00064F57"/>
    <w:rsid w:val="000768EB"/>
    <w:rsid w:val="00077410"/>
    <w:rsid w:val="0008141C"/>
    <w:rsid w:val="000858C2"/>
    <w:rsid w:val="00086B6C"/>
    <w:rsid w:val="00090D53"/>
    <w:rsid w:val="00094A55"/>
    <w:rsid w:val="000962BA"/>
    <w:rsid w:val="000A1A3B"/>
    <w:rsid w:val="000A44A7"/>
    <w:rsid w:val="000B1054"/>
    <w:rsid w:val="000B3411"/>
    <w:rsid w:val="000B50F7"/>
    <w:rsid w:val="000B7E46"/>
    <w:rsid w:val="000C054C"/>
    <w:rsid w:val="000C12C2"/>
    <w:rsid w:val="000D11AF"/>
    <w:rsid w:val="000D6255"/>
    <w:rsid w:val="000D6262"/>
    <w:rsid w:val="000D6E4C"/>
    <w:rsid w:val="000D7B4A"/>
    <w:rsid w:val="000E0C54"/>
    <w:rsid w:val="000E2576"/>
    <w:rsid w:val="000E2B43"/>
    <w:rsid w:val="000E4006"/>
    <w:rsid w:val="000F3DA2"/>
    <w:rsid w:val="000F5FDE"/>
    <w:rsid w:val="000F7466"/>
    <w:rsid w:val="000F79BC"/>
    <w:rsid w:val="001044D6"/>
    <w:rsid w:val="00105D9A"/>
    <w:rsid w:val="00114F06"/>
    <w:rsid w:val="001225C7"/>
    <w:rsid w:val="0012616E"/>
    <w:rsid w:val="00126BCC"/>
    <w:rsid w:val="0013000E"/>
    <w:rsid w:val="00133F81"/>
    <w:rsid w:val="00135943"/>
    <w:rsid w:val="00144742"/>
    <w:rsid w:val="00147AB1"/>
    <w:rsid w:val="00153DF7"/>
    <w:rsid w:val="00156134"/>
    <w:rsid w:val="00161B6D"/>
    <w:rsid w:val="00161BDA"/>
    <w:rsid w:val="00163D77"/>
    <w:rsid w:val="001645FB"/>
    <w:rsid w:val="0016488E"/>
    <w:rsid w:val="00171C34"/>
    <w:rsid w:val="00173D2B"/>
    <w:rsid w:val="001749A3"/>
    <w:rsid w:val="00174EFC"/>
    <w:rsid w:val="00181676"/>
    <w:rsid w:val="00183603"/>
    <w:rsid w:val="00192471"/>
    <w:rsid w:val="00194A63"/>
    <w:rsid w:val="00194E78"/>
    <w:rsid w:val="0019707B"/>
    <w:rsid w:val="00197497"/>
    <w:rsid w:val="00197E8B"/>
    <w:rsid w:val="00197FA4"/>
    <w:rsid w:val="001A161A"/>
    <w:rsid w:val="001A2141"/>
    <w:rsid w:val="001A3B79"/>
    <w:rsid w:val="001A4A4B"/>
    <w:rsid w:val="001A66B6"/>
    <w:rsid w:val="001B3357"/>
    <w:rsid w:val="001B4716"/>
    <w:rsid w:val="001B4EA4"/>
    <w:rsid w:val="001B5998"/>
    <w:rsid w:val="001C7C52"/>
    <w:rsid w:val="001D1FF7"/>
    <w:rsid w:val="001D25F3"/>
    <w:rsid w:val="001E15F1"/>
    <w:rsid w:val="001E16FA"/>
    <w:rsid w:val="001E5FF4"/>
    <w:rsid w:val="001E6213"/>
    <w:rsid w:val="001E6476"/>
    <w:rsid w:val="001F14C7"/>
    <w:rsid w:val="001F213A"/>
    <w:rsid w:val="001F7405"/>
    <w:rsid w:val="002006C6"/>
    <w:rsid w:val="00205533"/>
    <w:rsid w:val="002063BD"/>
    <w:rsid w:val="00212B8D"/>
    <w:rsid w:val="00213812"/>
    <w:rsid w:val="00222809"/>
    <w:rsid w:val="00222983"/>
    <w:rsid w:val="002370D0"/>
    <w:rsid w:val="0024125C"/>
    <w:rsid w:val="0024791A"/>
    <w:rsid w:val="00255958"/>
    <w:rsid w:val="00257227"/>
    <w:rsid w:val="00257FA2"/>
    <w:rsid w:val="00263684"/>
    <w:rsid w:val="0026574A"/>
    <w:rsid w:val="002660BB"/>
    <w:rsid w:val="002720E8"/>
    <w:rsid w:val="00275293"/>
    <w:rsid w:val="002776B0"/>
    <w:rsid w:val="00286C7E"/>
    <w:rsid w:val="0029235E"/>
    <w:rsid w:val="00292BC0"/>
    <w:rsid w:val="002A1029"/>
    <w:rsid w:val="002A3A1A"/>
    <w:rsid w:val="002A4692"/>
    <w:rsid w:val="002A51BA"/>
    <w:rsid w:val="002B2E26"/>
    <w:rsid w:val="002B3FE6"/>
    <w:rsid w:val="002B6F5A"/>
    <w:rsid w:val="002C2D81"/>
    <w:rsid w:val="002C461E"/>
    <w:rsid w:val="002C63F3"/>
    <w:rsid w:val="002C6CEC"/>
    <w:rsid w:val="002D5255"/>
    <w:rsid w:val="002D6F6F"/>
    <w:rsid w:val="002E09CE"/>
    <w:rsid w:val="002E5A2D"/>
    <w:rsid w:val="002E69D1"/>
    <w:rsid w:val="002F3BA6"/>
    <w:rsid w:val="003070A4"/>
    <w:rsid w:val="003129C2"/>
    <w:rsid w:val="00315320"/>
    <w:rsid w:val="00325776"/>
    <w:rsid w:val="00325E27"/>
    <w:rsid w:val="00330395"/>
    <w:rsid w:val="00333704"/>
    <w:rsid w:val="00336624"/>
    <w:rsid w:val="00337B1B"/>
    <w:rsid w:val="0034025F"/>
    <w:rsid w:val="00340458"/>
    <w:rsid w:val="00341737"/>
    <w:rsid w:val="0034200F"/>
    <w:rsid w:val="003446A0"/>
    <w:rsid w:val="0034481B"/>
    <w:rsid w:val="00345CA1"/>
    <w:rsid w:val="00350130"/>
    <w:rsid w:val="00354334"/>
    <w:rsid w:val="003612DB"/>
    <w:rsid w:val="0036180C"/>
    <w:rsid w:val="0036220A"/>
    <w:rsid w:val="003635AD"/>
    <w:rsid w:val="0036391D"/>
    <w:rsid w:val="00363CF5"/>
    <w:rsid w:val="00364344"/>
    <w:rsid w:val="003702CA"/>
    <w:rsid w:val="00370617"/>
    <w:rsid w:val="00370D47"/>
    <w:rsid w:val="00380DA8"/>
    <w:rsid w:val="00382419"/>
    <w:rsid w:val="00382F1F"/>
    <w:rsid w:val="00383BB7"/>
    <w:rsid w:val="00384308"/>
    <w:rsid w:val="00384B54"/>
    <w:rsid w:val="00386D3A"/>
    <w:rsid w:val="00391DA4"/>
    <w:rsid w:val="0039513A"/>
    <w:rsid w:val="003A3C64"/>
    <w:rsid w:val="003A3F83"/>
    <w:rsid w:val="003B3C02"/>
    <w:rsid w:val="003B3F7C"/>
    <w:rsid w:val="003C03BD"/>
    <w:rsid w:val="003C29A9"/>
    <w:rsid w:val="003C43EF"/>
    <w:rsid w:val="003C5A6B"/>
    <w:rsid w:val="003C74D1"/>
    <w:rsid w:val="003C7FB2"/>
    <w:rsid w:val="003D11B4"/>
    <w:rsid w:val="003D24DE"/>
    <w:rsid w:val="003D32B9"/>
    <w:rsid w:val="003D67AD"/>
    <w:rsid w:val="003E26D4"/>
    <w:rsid w:val="003E47BA"/>
    <w:rsid w:val="003E72D8"/>
    <w:rsid w:val="003E7DD3"/>
    <w:rsid w:val="003F3B37"/>
    <w:rsid w:val="00400631"/>
    <w:rsid w:val="0040195A"/>
    <w:rsid w:val="00402A0B"/>
    <w:rsid w:val="00402DC0"/>
    <w:rsid w:val="00413A43"/>
    <w:rsid w:val="0041628A"/>
    <w:rsid w:val="00416C4B"/>
    <w:rsid w:val="0041751E"/>
    <w:rsid w:val="004211E5"/>
    <w:rsid w:val="00422091"/>
    <w:rsid w:val="0042387E"/>
    <w:rsid w:val="004258DB"/>
    <w:rsid w:val="004324B2"/>
    <w:rsid w:val="0043386C"/>
    <w:rsid w:val="0043398F"/>
    <w:rsid w:val="00436F2D"/>
    <w:rsid w:val="00436F5D"/>
    <w:rsid w:val="00441B42"/>
    <w:rsid w:val="0045118A"/>
    <w:rsid w:val="00452767"/>
    <w:rsid w:val="00455D51"/>
    <w:rsid w:val="00456BF9"/>
    <w:rsid w:val="00457530"/>
    <w:rsid w:val="00461057"/>
    <w:rsid w:val="00463E31"/>
    <w:rsid w:val="00466603"/>
    <w:rsid w:val="004704A8"/>
    <w:rsid w:val="00471102"/>
    <w:rsid w:val="00471F18"/>
    <w:rsid w:val="00473571"/>
    <w:rsid w:val="00484144"/>
    <w:rsid w:val="00484C19"/>
    <w:rsid w:val="00485866"/>
    <w:rsid w:val="00492076"/>
    <w:rsid w:val="0049259A"/>
    <w:rsid w:val="00493B1D"/>
    <w:rsid w:val="004947BE"/>
    <w:rsid w:val="00497037"/>
    <w:rsid w:val="004A0C4B"/>
    <w:rsid w:val="004A3009"/>
    <w:rsid w:val="004A6940"/>
    <w:rsid w:val="004A77A4"/>
    <w:rsid w:val="004A7A21"/>
    <w:rsid w:val="004B3A80"/>
    <w:rsid w:val="004C742C"/>
    <w:rsid w:val="004D19A2"/>
    <w:rsid w:val="004D50A8"/>
    <w:rsid w:val="004D7D3D"/>
    <w:rsid w:val="004E1F3E"/>
    <w:rsid w:val="004F21BD"/>
    <w:rsid w:val="004F4F1D"/>
    <w:rsid w:val="004F74DD"/>
    <w:rsid w:val="00500E1C"/>
    <w:rsid w:val="00501317"/>
    <w:rsid w:val="0050495C"/>
    <w:rsid w:val="00505DC9"/>
    <w:rsid w:val="00506E1E"/>
    <w:rsid w:val="00511548"/>
    <w:rsid w:val="0051189F"/>
    <w:rsid w:val="00513C81"/>
    <w:rsid w:val="00513CDA"/>
    <w:rsid w:val="00514258"/>
    <w:rsid w:val="005169B7"/>
    <w:rsid w:val="00520929"/>
    <w:rsid w:val="00527BFB"/>
    <w:rsid w:val="00532A32"/>
    <w:rsid w:val="00532EB8"/>
    <w:rsid w:val="00540143"/>
    <w:rsid w:val="00540B0B"/>
    <w:rsid w:val="00541DD8"/>
    <w:rsid w:val="00544149"/>
    <w:rsid w:val="005445C1"/>
    <w:rsid w:val="0054460F"/>
    <w:rsid w:val="00545BD7"/>
    <w:rsid w:val="005466AF"/>
    <w:rsid w:val="005536CD"/>
    <w:rsid w:val="00554051"/>
    <w:rsid w:val="00557240"/>
    <w:rsid w:val="00564BB7"/>
    <w:rsid w:val="005651F3"/>
    <w:rsid w:val="00566E5E"/>
    <w:rsid w:val="00572184"/>
    <w:rsid w:val="00572262"/>
    <w:rsid w:val="005723BF"/>
    <w:rsid w:val="005749F9"/>
    <w:rsid w:val="00577A15"/>
    <w:rsid w:val="00580530"/>
    <w:rsid w:val="00580533"/>
    <w:rsid w:val="0059131D"/>
    <w:rsid w:val="00594713"/>
    <w:rsid w:val="00595E02"/>
    <w:rsid w:val="005A1F0B"/>
    <w:rsid w:val="005A22FD"/>
    <w:rsid w:val="005A5130"/>
    <w:rsid w:val="005A5F12"/>
    <w:rsid w:val="005B3F92"/>
    <w:rsid w:val="005B3FB2"/>
    <w:rsid w:val="005B479C"/>
    <w:rsid w:val="005B561E"/>
    <w:rsid w:val="005C07E4"/>
    <w:rsid w:val="005C0E8C"/>
    <w:rsid w:val="005C2124"/>
    <w:rsid w:val="005C336F"/>
    <w:rsid w:val="005C4B15"/>
    <w:rsid w:val="005C4DCC"/>
    <w:rsid w:val="005C5090"/>
    <w:rsid w:val="005C61BF"/>
    <w:rsid w:val="005C7F3C"/>
    <w:rsid w:val="005D1886"/>
    <w:rsid w:val="005D1A16"/>
    <w:rsid w:val="005D26CB"/>
    <w:rsid w:val="005D54D5"/>
    <w:rsid w:val="005E017C"/>
    <w:rsid w:val="005E3651"/>
    <w:rsid w:val="005E50C6"/>
    <w:rsid w:val="005E747B"/>
    <w:rsid w:val="005F2A97"/>
    <w:rsid w:val="005F399B"/>
    <w:rsid w:val="005F677A"/>
    <w:rsid w:val="006019F8"/>
    <w:rsid w:val="006050C1"/>
    <w:rsid w:val="00605B20"/>
    <w:rsid w:val="0061156F"/>
    <w:rsid w:val="00613FF5"/>
    <w:rsid w:val="006155A8"/>
    <w:rsid w:val="00617F2E"/>
    <w:rsid w:val="0062035C"/>
    <w:rsid w:val="00620794"/>
    <w:rsid w:val="00621B94"/>
    <w:rsid w:val="006229BF"/>
    <w:rsid w:val="00626239"/>
    <w:rsid w:val="0063261C"/>
    <w:rsid w:val="00635316"/>
    <w:rsid w:val="00635449"/>
    <w:rsid w:val="006370D6"/>
    <w:rsid w:val="006378C5"/>
    <w:rsid w:val="00642674"/>
    <w:rsid w:val="006459A4"/>
    <w:rsid w:val="00645E6A"/>
    <w:rsid w:val="0064681E"/>
    <w:rsid w:val="00656724"/>
    <w:rsid w:val="00662184"/>
    <w:rsid w:val="00664067"/>
    <w:rsid w:val="00665CBC"/>
    <w:rsid w:val="00666F2A"/>
    <w:rsid w:val="00667A5C"/>
    <w:rsid w:val="00667B23"/>
    <w:rsid w:val="00674A63"/>
    <w:rsid w:val="00676823"/>
    <w:rsid w:val="00677316"/>
    <w:rsid w:val="0067761B"/>
    <w:rsid w:val="00682611"/>
    <w:rsid w:val="00682EB2"/>
    <w:rsid w:val="00686AEB"/>
    <w:rsid w:val="006B53BC"/>
    <w:rsid w:val="006B771B"/>
    <w:rsid w:val="006B7897"/>
    <w:rsid w:val="006B7FA7"/>
    <w:rsid w:val="006C086A"/>
    <w:rsid w:val="006C21C1"/>
    <w:rsid w:val="006C7327"/>
    <w:rsid w:val="006D00E5"/>
    <w:rsid w:val="006D33A9"/>
    <w:rsid w:val="006D34C8"/>
    <w:rsid w:val="006D3E1A"/>
    <w:rsid w:val="006D791B"/>
    <w:rsid w:val="006E0EC4"/>
    <w:rsid w:val="006E2895"/>
    <w:rsid w:val="006E64A0"/>
    <w:rsid w:val="006F1181"/>
    <w:rsid w:val="006F1454"/>
    <w:rsid w:val="006F15E2"/>
    <w:rsid w:val="006F180D"/>
    <w:rsid w:val="006F2AE4"/>
    <w:rsid w:val="006F4334"/>
    <w:rsid w:val="006F47AF"/>
    <w:rsid w:val="006F6B8A"/>
    <w:rsid w:val="00705669"/>
    <w:rsid w:val="0070659C"/>
    <w:rsid w:val="00707037"/>
    <w:rsid w:val="00707CD3"/>
    <w:rsid w:val="00710CE1"/>
    <w:rsid w:val="00716BB9"/>
    <w:rsid w:val="007255A2"/>
    <w:rsid w:val="007256D1"/>
    <w:rsid w:val="00726FBF"/>
    <w:rsid w:val="007279FD"/>
    <w:rsid w:val="007450B8"/>
    <w:rsid w:val="007479BA"/>
    <w:rsid w:val="007502CB"/>
    <w:rsid w:val="00752D79"/>
    <w:rsid w:val="00752E20"/>
    <w:rsid w:val="007534BE"/>
    <w:rsid w:val="00756EDE"/>
    <w:rsid w:val="00766CF2"/>
    <w:rsid w:val="0077274C"/>
    <w:rsid w:val="00781B4D"/>
    <w:rsid w:val="007824BF"/>
    <w:rsid w:val="00783B8D"/>
    <w:rsid w:val="007876D7"/>
    <w:rsid w:val="00794B94"/>
    <w:rsid w:val="00794BD4"/>
    <w:rsid w:val="007969E3"/>
    <w:rsid w:val="007A2F73"/>
    <w:rsid w:val="007A3061"/>
    <w:rsid w:val="007A5A0B"/>
    <w:rsid w:val="007B11DC"/>
    <w:rsid w:val="007C0E14"/>
    <w:rsid w:val="007C1819"/>
    <w:rsid w:val="007C7DE4"/>
    <w:rsid w:val="007D2800"/>
    <w:rsid w:val="007D40CB"/>
    <w:rsid w:val="007D5796"/>
    <w:rsid w:val="007D59C0"/>
    <w:rsid w:val="007D7D9C"/>
    <w:rsid w:val="007E137B"/>
    <w:rsid w:val="007E3159"/>
    <w:rsid w:val="007E37CA"/>
    <w:rsid w:val="007E3AFF"/>
    <w:rsid w:val="007E435C"/>
    <w:rsid w:val="007E7732"/>
    <w:rsid w:val="007F2D0A"/>
    <w:rsid w:val="007F485D"/>
    <w:rsid w:val="007F4CA1"/>
    <w:rsid w:val="007F6050"/>
    <w:rsid w:val="00800175"/>
    <w:rsid w:val="00801E0F"/>
    <w:rsid w:val="00813627"/>
    <w:rsid w:val="008145CA"/>
    <w:rsid w:val="0081712A"/>
    <w:rsid w:val="008217B9"/>
    <w:rsid w:val="00825875"/>
    <w:rsid w:val="008304B6"/>
    <w:rsid w:val="00832816"/>
    <w:rsid w:val="008370C9"/>
    <w:rsid w:val="00837109"/>
    <w:rsid w:val="00840365"/>
    <w:rsid w:val="008406A3"/>
    <w:rsid w:val="00841D2C"/>
    <w:rsid w:val="00845F3C"/>
    <w:rsid w:val="008461B8"/>
    <w:rsid w:val="008462F1"/>
    <w:rsid w:val="00847EF1"/>
    <w:rsid w:val="00852621"/>
    <w:rsid w:val="008538FA"/>
    <w:rsid w:val="008573B0"/>
    <w:rsid w:val="00866563"/>
    <w:rsid w:val="00867AC2"/>
    <w:rsid w:val="0087056E"/>
    <w:rsid w:val="00872C79"/>
    <w:rsid w:val="00873165"/>
    <w:rsid w:val="00875402"/>
    <w:rsid w:val="008773E0"/>
    <w:rsid w:val="00881F6A"/>
    <w:rsid w:val="008844AD"/>
    <w:rsid w:val="00884D51"/>
    <w:rsid w:val="008916EC"/>
    <w:rsid w:val="00891E4F"/>
    <w:rsid w:val="00892CEA"/>
    <w:rsid w:val="00896581"/>
    <w:rsid w:val="008972E1"/>
    <w:rsid w:val="008A0218"/>
    <w:rsid w:val="008A31C5"/>
    <w:rsid w:val="008A4E4B"/>
    <w:rsid w:val="008A4F9A"/>
    <w:rsid w:val="008B1C9C"/>
    <w:rsid w:val="008B2850"/>
    <w:rsid w:val="008B557B"/>
    <w:rsid w:val="008C16E4"/>
    <w:rsid w:val="008C7682"/>
    <w:rsid w:val="008C79B3"/>
    <w:rsid w:val="008D33BE"/>
    <w:rsid w:val="008D77BD"/>
    <w:rsid w:val="008E454C"/>
    <w:rsid w:val="008E7197"/>
    <w:rsid w:val="008F1E5A"/>
    <w:rsid w:val="008F3F7D"/>
    <w:rsid w:val="008F4D9E"/>
    <w:rsid w:val="00901BDA"/>
    <w:rsid w:val="00902A42"/>
    <w:rsid w:val="00905F6A"/>
    <w:rsid w:val="009121D8"/>
    <w:rsid w:val="00916F7A"/>
    <w:rsid w:val="00917FE3"/>
    <w:rsid w:val="00930489"/>
    <w:rsid w:val="00930F36"/>
    <w:rsid w:val="009318C7"/>
    <w:rsid w:val="00931C09"/>
    <w:rsid w:val="009348C2"/>
    <w:rsid w:val="00940D60"/>
    <w:rsid w:val="009440D0"/>
    <w:rsid w:val="009523A3"/>
    <w:rsid w:val="00960958"/>
    <w:rsid w:val="00960D10"/>
    <w:rsid w:val="009631D3"/>
    <w:rsid w:val="00963A46"/>
    <w:rsid w:val="00966A3E"/>
    <w:rsid w:val="00971493"/>
    <w:rsid w:val="00971AD9"/>
    <w:rsid w:val="00973069"/>
    <w:rsid w:val="00973523"/>
    <w:rsid w:val="00975639"/>
    <w:rsid w:val="00980766"/>
    <w:rsid w:val="009835D4"/>
    <w:rsid w:val="009849F4"/>
    <w:rsid w:val="00986347"/>
    <w:rsid w:val="009865D4"/>
    <w:rsid w:val="00987AF0"/>
    <w:rsid w:val="009929E5"/>
    <w:rsid w:val="00997152"/>
    <w:rsid w:val="009972CD"/>
    <w:rsid w:val="009A0E9C"/>
    <w:rsid w:val="009A3198"/>
    <w:rsid w:val="009A45DA"/>
    <w:rsid w:val="009B06D2"/>
    <w:rsid w:val="009B34EC"/>
    <w:rsid w:val="009B433C"/>
    <w:rsid w:val="009B46A2"/>
    <w:rsid w:val="009B5D67"/>
    <w:rsid w:val="009B6176"/>
    <w:rsid w:val="009B741C"/>
    <w:rsid w:val="009C0D22"/>
    <w:rsid w:val="009C2137"/>
    <w:rsid w:val="009C2DD9"/>
    <w:rsid w:val="009C3E09"/>
    <w:rsid w:val="009C5630"/>
    <w:rsid w:val="009D0E5D"/>
    <w:rsid w:val="009D0F63"/>
    <w:rsid w:val="009D6E30"/>
    <w:rsid w:val="009D7147"/>
    <w:rsid w:val="009D7934"/>
    <w:rsid w:val="009D7CCF"/>
    <w:rsid w:val="009E51CF"/>
    <w:rsid w:val="009E5961"/>
    <w:rsid w:val="009E75D9"/>
    <w:rsid w:val="009E7E76"/>
    <w:rsid w:val="009F08B1"/>
    <w:rsid w:val="009F46ED"/>
    <w:rsid w:val="009F4FAC"/>
    <w:rsid w:val="00A017C0"/>
    <w:rsid w:val="00A11228"/>
    <w:rsid w:val="00A12CB7"/>
    <w:rsid w:val="00A1474A"/>
    <w:rsid w:val="00A165CF"/>
    <w:rsid w:val="00A222C2"/>
    <w:rsid w:val="00A276FD"/>
    <w:rsid w:val="00A305D6"/>
    <w:rsid w:val="00A342C4"/>
    <w:rsid w:val="00A355DE"/>
    <w:rsid w:val="00A35911"/>
    <w:rsid w:val="00A35A1E"/>
    <w:rsid w:val="00A4175B"/>
    <w:rsid w:val="00A41E88"/>
    <w:rsid w:val="00A50F6B"/>
    <w:rsid w:val="00A52237"/>
    <w:rsid w:val="00A551D6"/>
    <w:rsid w:val="00A6251B"/>
    <w:rsid w:val="00A643B0"/>
    <w:rsid w:val="00A6754E"/>
    <w:rsid w:val="00A70F58"/>
    <w:rsid w:val="00A72987"/>
    <w:rsid w:val="00A7346B"/>
    <w:rsid w:val="00A84C4F"/>
    <w:rsid w:val="00A850C1"/>
    <w:rsid w:val="00A9121C"/>
    <w:rsid w:val="00A932A1"/>
    <w:rsid w:val="00A96E06"/>
    <w:rsid w:val="00AA6197"/>
    <w:rsid w:val="00AA6C70"/>
    <w:rsid w:val="00AA73E8"/>
    <w:rsid w:val="00AB0B3A"/>
    <w:rsid w:val="00AB16FD"/>
    <w:rsid w:val="00AB4813"/>
    <w:rsid w:val="00AB76FC"/>
    <w:rsid w:val="00AC5536"/>
    <w:rsid w:val="00AC6466"/>
    <w:rsid w:val="00AC7639"/>
    <w:rsid w:val="00AD08BB"/>
    <w:rsid w:val="00AD0EC0"/>
    <w:rsid w:val="00AD6292"/>
    <w:rsid w:val="00AD70D6"/>
    <w:rsid w:val="00AD75BC"/>
    <w:rsid w:val="00AD7BB0"/>
    <w:rsid w:val="00AD7BC9"/>
    <w:rsid w:val="00AE1871"/>
    <w:rsid w:val="00AE58CF"/>
    <w:rsid w:val="00AF1A8C"/>
    <w:rsid w:val="00B00611"/>
    <w:rsid w:val="00B0116D"/>
    <w:rsid w:val="00B01173"/>
    <w:rsid w:val="00B02694"/>
    <w:rsid w:val="00B02F35"/>
    <w:rsid w:val="00B050C3"/>
    <w:rsid w:val="00B05A3C"/>
    <w:rsid w:val="00B07100"/>
    <w:rsid w:val="00B1138C"/>
    <w:rsid w:val="00B212AC"/>
    <w:rsid w:val="00B2574A"/>
    <w:rsid w:val="00B26EDC"/>
    <w:rsid w:val="00B35D8A"/>
    <w:rsid w:val="00B440FE"/>
    <w:rsid w:val="00B45B34"/>
    <w:rsid w:val="00B52EC4"/>
    <w:rsid w:val="00B55D8F"/>
    <w:rsid w:val="00B57047"/>
    <w:rsid w:val="00B61D86"/>
    <w:rsid w:val="00B6342D"/>
    <w:rsid w:val="00B63E97"/>
    <w:rsid w:val="00B640F7"/>
    <w:rsid w:val="00B65302"/>
    <w:rsid w:val="00B66491"/>
    <w:rsid w:val="00B672CE"/>
    <w:rsid w:val="00B726BD"/>
    <w:rsid w:val="00B732BC"/>
    <w:rsid w:val="00B75923"/>
    <w:rsid w:val="00B90E33"/>
    <w:rsid w:val="00B91359"/>
    <w:rsid w:val="00B95EAD"/>
    <w:rsid w:val="00B9676B"/>
    <w:rsid w:val="00BA16BC"/>
    <w:rsid w:val="00BA2EA5"/>
    <w:rsid w:val="00BA364B"/>
    <w:rsid w:val="00BB0429"/>
    <w:rsid w:val="00BB1190"/>
    <w:rsid w:val="00BB31D0"/>
    <w:rsid w:val="00BB3A11"/>
    <w:rsid w:val="00BB4DDB"/>
    <w:rsid w:val="00BB5D79"/>
    <w:rsid w:val="00BB5F02"/>
    <w:rsid w:val="00BB656B"/>
    <w:rsid w:val="00BC3053"/>
    <w:rsid w:val="00BC7892"/>
    <w:rsid w:val="00BD04AD"/>
    <w:rsid w:val="00BD56C4"/>
    <w:rsid w:val="00BE24D6"/>
    <w:rsid w:val="00BE6A88"/>
    <w:rsid w:val="00BE7EFA"/>
    <w:rsid w:val="00BF06AD"/>
    <w:rsid w:val="00BF2C67"/>
    <w:rsid w:val="00C04E00"/>
    <w:rsid w:val="00C04F4D"/>
    <w:rsid w:val="00C12E30"/>
    <w:rsid w:val="00C12E48"/>
    <w:rsid w:val="00C130B3"/>
    <w:rsid w:val="00C13D14"/>
    <w:rsid w:val="00C15441"/>
    <w:rsid w:val="00C15F53"/>
    <w:rsid w:val="00C16E53"/>
    <w:rsid w:val="00C173F2"/>
    <w:rsid w:val="00C23F09"/>
    <w:rsid w:val="00C25356"/>
    <w:rsid w:val="00C323C0"/>
    <w:rsid w:val="00C328D0"/>
    <w:rsid w:val="00C32C78"/>
    <w:rsid w:val="00C45220"/>
    <w:rsid w:val="00C46BC1"/>
    <w:rsid w:val="00C47A8D"/>
    <w:rsid w:val="00C5235F"/>
    <w:rsid w:val="00C54CE2"/>
    <w:rsid w:val="00C631BC"/>
    <w:rsid w:val="00C66BF3"/>
    <w:rsid w:val="00C70033"/>
    <w:rsid w:val="00C70140"/>
    <w:rsid w:val="00C73CA7"/>
    <w:rsid w:val="00C822F6"/>
    <w:rsid w:val="00C82AC2"/>
    <w:rsid w:val="00C8456C"/>
    <w:rsid w:val="00C91E19"/>
    <w:rsid w:val="00C92402"/>
    <w:rsid w:val="00C92867"/>
    <w:rsid w:val="00C93B93"/>
    <w:rsid w:val="00C93CAD"/>
    <w:rsid w:val="00C95942"/>
    <w:rsid w:val="00CA037D"/>
    <w:rsid w:val="00CA0837"/>
    <w:rsid w:val="00CA1F1C"/>
    <w:rsid w:val="00CA2442"/>
    <w:rsid w:val="00CA4725"/>
    <w:rsid w:val="00CB03CE"/>
    <w:rsid w:val="00CB6246"/>
    <w:rsid w:val="00CC0A17"/>
    <w:rsid w:val="00CC1C45"/>
    <w:rsid w:val="00CD0440"/>
    <w:rsid w:val="00CD0F93"/>
    <w:rsid w:val="00CD1BD1"/>
    <w:rsid w:val="00CD528D"/>
    <w:rsid w:val="00CD602F"/>
    <w:rsid w:val="00CE5D73"/>
    <w:rsid w:val="00CE78BF"/>
    <w:rsid w:val="00CF65EB"/>
    <w:rsid w:val="00CF6DD8"/>
    <w:rsid w:val="00CF72AD"/>
    <w:rsid w:val="00D02441"/>
    <w:rsid w:val="00D039F4"/>
    <w:rsid w:val="00D10496"/>
    <w:rsid w:val="00D11173"/>
    <w:rsid w:val="00D1215F"/>
    <w:rsid w:val="00D16561"/>
    <w:rsid w:val="00D17FF8"/>
    <w:rsid w:val="00D268AC"/>
    <w:rsid w:val="00D27FF3"/>
    <w:rsid w:val="00D319D2"/>
    <w:rsid w:val="00D32A0A"/>
    <w:rsid w:val="00D343D0"/>
    <w:rsid w:val="00D3664D"/>
    <w:rsid w:val="00D41E54"/>
    <w:rsid w:val="00D43048"/>
    <w:rsid w:val="00D440B6"/>
    <w:rsid w:val="00D500E9"/>
    <w:rsid w:val="00D507BC"/>
    <w:rsid w:val="00D51188"/>
    <w:rsid w:val="00D57FC3"/>
    <w:rsid w:val="00D6090A"/>
    <w:rsid w:val="00D62D6D"/>
    <w:rsid w:val="00D62FA3"/>
    <w:rsid w:val="00D63B6F"/>
    <w:rsid w:val="00D63C2C"/>
    <w:rsid w:val="00D64A90"/>
    <w:rsid w:val="00D73F3B"/>
    <w:rsid w:val="00D9410B"/>
    <w:rsid w:val="00D941BC"/>
    <w:rsid w:val="00D9695B"/>
    <w:rsid w:val="00D97043"/>
    <w:rsid w:val="00DA2417"/>
    <w:rsid w:val="00DA5585"/>
    <w:rsid w:val="00DA6E32"/>
    <w:rsid w:val="00DB02AC"/>
    <w:rsid w:val="00DB253A"/>
    <w:rsid w:val="00DB6AA2"/>
    <w:rsid w:val="00DC4FB2"/>
    <w:rsid w:val="00DC6CD7"/>
    <w:rsid w:val="00DC7BF9"/>
    <w:rsid w:val="00DD0A59"/>
    <w:rsid w:val="00DD6A57"/>
    <w:rsid w:val="00DE10D1"/>
    <w:rsid w:val="00DE2514"/>
    <w:rsid w:val="00DE2DE4"/>
    <w:rsid w:val="00DE48A2"/>
    <w:rsid w:val="00DE6851"/>
    <w:rsid w:val="00DF03EE"/>
    <w:rsid w:val="00DF36AC"/>
    <w:rsid w:val="00DF551E"/>
    <w:rsid w:val="00DF5D9D"/>
    <w:rsid w:val="00E01B71"/>
    <w:rsid w:val="00E05CC9"/>
    <w:rsid w:val="00E10B8C"/>
    <w:rsid w:val="00E1483E"/>
    <w:rsid w:val="00E15573"/>
    <w:rsid w:val="00E16532"/>
    <w:rsid w:val="00E20055"/>
    <w:rsid w:val="00E22AEA"/>
    <w:rsid w:val="00E23D5F"/>
    <w:rsid w:val="00E25A5B"/>
    <w:rsid w:val="00E373C7"/>
    <w:rsid w:val="00E41012"/>
    <w:rsid w:val="00E42092"/>
    <w:rsid w:val="00E4267B"/>
    <w:rsid w:val="00E42F13"/>
    <w:rsid w:val="00E452DF"/>
    <w:rsid w:val="00E47F57"/>
    <w:rsid w:val="00E543CF"/>
    <w:rsid w:val="00E546FD"/>
    <w:rsid w:val="00E6087B"/>
    <w:rsid w:val="00E608F1"/>
    <w:rsid w:val="00E611B9"/>
    <w:rsid w:val="00E63C96"/>
    <w:rsid w:val="00E7144F"/>
    <w:rsid w:val="00E73D74"/>
    <w:rsid w:val="00E76699"/>
    <w:rsid w:val="00E76A79"/>
    <w:rsid w:val="00E779BD"/>
    <w:rsid w:val="00E80692"/>
    <w:rsid w:val="00E80C24"/>
    <w:rsid w:val="00E93836"/>
    <w:rsid w:val="00EA0D9E"/>
    <w:rsid w:val="00EA7C16"/>
    <w:rsid w:val="00EB1E92"/>
    <w:rsid w:val="00EC0C74"/>
    <w:rsid w:val="00EC372C"/>
    <w:rsid w:val="00EC5281"/>
    <w:rsid w:val="00EC791D"/>
    <w:rsid w:val="00EC7CA6"/>
    <w:rsid w:val="00ED3C5D"/>
    <w:rsid w:val="00ED4553"/>
    <w:rsid w:val="00ED6E55"/>
    <w:rsid w:val="00EE6B05"/>
    <w:rsid w:val="00EF0A56"/>
    <w:rsid w:val="00EF551C"/>
    <w:rsid w:val="00F00D08"/>
    <w:rsid w:val="00F02314"/>
    <w:rsid w:val="00F02FBE"/>
    <w:rsid w:val="00F03A83"/>
    <w:rsid w:val="00F15583"/>
    <w:rsid w:val="00F200EE"/>
    <w:rsid w:val="00F2032C"/>
    <w:rsid w:val="00F22481"/>
    <w:rsid w:val="00F23915"/>
    <w:rsid w:val="00F2542E"/>
    <w:rsid w:val="00F27278"/>
    <w:rsid w:val="00F344E3"/>
    <w:rsid w:val="00F34D58"/>
    <w:rsid w:val="00F34F97"/>
    <w:rsid w:val="00F37453"/>
    <w:rsid w:val="00F41A9D"/>
    <w:rsid w:val="00F441C6"/>
    <w:rsid w:val="00F44314"/>
    <w:rsid w:val="00F44A83"/>
    <w:rsid w:val="00F53C78"/>
    <w:rsid w:val="00F54B9C"/>
    <w:rsid w:val="00F56E96"/>
    <w:rsid w:val="00F573DD"/>
    <w:rsid w:val="00F61E59"/>
    <w:rsid w:val="00F63D99"/>
    <w:rsid w:val="00F6426B"/>
    <w:rsid w:val="00F709B3"/>
    <w:rsid w:val="00F71A5E"/>
    <w:rsid w:val="00F73BE0"/>
    <w:rsid w:val="00F76382"/>
    <w:rsid w:val="00F76658"/>
    <w:rsid w:val="00F83A31"/>
    <w:rsid w:val="00F83EBE"/>
    <w:rsid w:val="00F85A5E"/>
    <w:rsid w:val="00F9340E"/>
    <w:rsid w:val="00F944DD"/>
    <w:rsid w:val="00FA0AFC"/>
    <w:rsid w:val="00FA1C82"/>
    <w:rsid w:val="00FA2ED1"/>
    <w:rsid w:val="00FA4A52"/>
    <w:rsid w:val="00FA6B4C"/>
    <w:rsid w:val="00FA7F0A"/>
    <w:rsid w:val="00FB0A25"/>
    <w:rsid w:val="00FB1CC4"/>
    <w:rsid w:val="00FB4045"/>
    <w:rsid w:val="00FB4D8E"/>
    <w:rsid w:val="00FB60E1"/>
    <w:rsid w:val="00FC0D0A"/>
    <w:rsid w:val="00FC1B0B"/>
    <w:rsid w:val="00FD2F97"/>
    <w:rsid w:val="00FD5E2A"/>
    <w:rsid w:val="00FE1439"/>
    <w:rsid w:val="00FE5B8F"/>
    <w:rsid w:val="00FF1C8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D16F99E"/>
  <w15:docId w15:val="{E0FAD22F-74A0-483D-AB7D-210424777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4258"/>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BA16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A16BC"/>
    <w:rPr>
      <w:rFonts w:ascii="Segoe UI" w:hAnsi="Segoe UI" w:cs="Segoe UI"/>
      <w:spacing w:val="4"/>
      <w:sz w:val="18"/>
      <w:szCs w:val="18"/>
    </w:rPr>
  </w:style>
  <w:style w:type="paragraph" w:styleId="ListParagraph">
    <w:name w:val="List Paragraph"/>
    <w:basedOn w:val="Normal"/>
    <w:uiPriority w:val="34"/>
    <w:qFormat/>
    <w:rsid w:val="00192471"/>
    <w:pPr>
      <w:ind w:left="720"/>
      <w:contextualSpacing/>
    </w:pPr>
  </w:style>
  <w:style w:type="character" w:styleId="CommentReference">
    <w:name w:val="annotation reference"/>
    <w:basedOn w:val="DefaultParagraphFont"/>
    <w:semiHidden/>
    <w:unhideWhenUsed/>
    <w:rsid w:val="000E2576"/>
    <w:rPr>
      <w:sz w:val="16"/>
      <w:szCs w:val="16"/>
    </w:rPr>
  </w:style>
  <w:style w:type="paragraph" w:styleId="CommentText">
    <w:name w:val="annotation text"/>
    <w:basedOn w:val="Normal"/>
    <w:link w:val="CommentTextChar"/>
    <w:semiHidden/>
    <w:unhideWhenUsed/>
    <w:rsid w:val="000E2576"/>
    <w:pPr>
      <w:spacing w:line="240" w:lineRule="auto"/>
    </w:pPr>
    <w:rPr>
      <w:sz w:val="20"/>
      <w:szCs w:val="20"/>
    </w:rPr>
  </w:style>
  <w:style w:type="character" w:customStyle="1" w:styleId="CommentTextChar">
    <w:name w:val="Comment Text Char"/>
    <w:basedOn w:val="DefaultParagraphFont"/>
    <w:link w:val="CommentText"/>
    <w:semiHidden/>
    <w:rsid w:val="000E2576"/>
    <w:rPr>
      <w:spacing w:val="4"/>
    </w:rPr>
  </w:style>
  <w:style w:type="character" w:styleId="LineNumber">
    <w:name w:val="line number"/>
    <w:basedOn w:val="DefaultParagraphFont"/>
    <w:semiHidden/>
    <w:unhideWhenUsed/>
    <w:rsid w:val="00EC0C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764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2026</Words>
  <Characters>11200</Characters>
  <Application>Microsoft Office Word</Application>
  <DocSecurity>0</DocSecurity>
  <Lines>257</Lines>
  <Paragraphs>60</Paragraphs>
  <ScaleCrop>false</ScaleCrop>
  <HeadingPairs>
    <vt:vector size="2" baseType="variant">
      <vt:variant>
        <vt:lpstr>Title</vt:lpstr>
      </vt:variant>
      <vt:variant>
        <vt:i4>1</vt:i4>
      </vt:variant>
    </vt:vector>
  </HeadingPairs>
  <TitlesOfParts>
    <vt:vector size="1" baseType="lpstr">
      <vt:lpstr>A4617 2R</vt:lpstr>
    </vt:vector>
  </TitlesOfParts>
  <Manager>R225</Manager>
  <Company>NJ Office of Legislative Services</Company>
  <LinksUpToDate>false</LinksUpToDate>
  <CharactersWithSpaces>13266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A4617 2R</dc:title>
  <dc:subject/>
  <dc:creator>Assemblyman  BURZICHELLI</dc:creator>
  <cp:keywords>A4617|6|LG |264|266|297|!|0|</cp:keywords>
  <dc:description>INTRODUCED SEPTEMBER 14, 2020_x000d_
Amended 12/7/20_x000d_
Amended 12/14/20</dc:description>
  <cp:lastModifiedBy>Siracusa, Nicole</cp:lastModifiedBy>
  <cp:revision>2</cp:revision>
  <cp:lastPrinted>2021-05-12T14:40:00Z</cp:lastPrinted>
  <dcterms:created xsi:type="dcterms:W3CDTF">2021-05-12T14:40:00Z</dcterms:created>
  <dcterms:modified xsi:type="dcterms:W3CDTF">2021-05-12T14:40:00Z</dcterms:modified>
  <cp:category>ss.1-7: T&amp;E; s.8: 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