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602E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602E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4633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602E2">
        <w:rPr>
          <w:caps/>
          <w:szCs w:val="24"/>
        </w:rPr>
        <w:t>OCTOBER 8, 2020</w:t>
      </w:r>
    </w:p>
    <w:p w:rsidR="00CC3871" w:rsidRDefault="00CC3871" w:rsidP="0083060A"/>
    <w:p w:rsidR="00655CA3" w:rsidRDefault="00522066" w:rsidP="0083060A">
      <w:r>
        <w:rPr>
          <w:spacing w:val="4"/>
          <w:szCs w:val="24"/>
        </w:rPr>
        <w:tab/>
        <w:t>The Assembly Regulated Professions Committee reports favorably Assembly Bill No. 4633.</w:t>
      </w:r>
    </w:p>
    <w:p w:rsidR="00644EC1" w:rsidRPr="00644EC1" w:rsidRDefault="00644EC1" w:rsidP="00644EC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44EC1">
        <w:rPr>
          <w:spacing w:val="4"/>
          <w:szCs w:val="24"/>
        </w:rPr>
        <w:tab/>
        <w:t>The bill revises the attest mobility provisions of the "Accountancy Act of 1997" to make them conform to the Uniform Accountancy Act.  This bill allows a nonresident CPA to provide attest services in this State without registering with the New Jersey State Board of Accountancy and without having to have a physical office in this State.  While a nonresident CPA would not be required to provide notice to the board or pay a fee for the privilege of practicing in this State, the nonresident CPA will be subject to the full regulatory oversight of the board.</w:t>
      </w:r>
    </w:p>
    <w:p w:rsidR="004B2ABF" w:rsidRPr="009C71F2" w:rsidRDefault="00644EC1" w:rsidP="009C71F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644EC1">
        <w:rPr>
          <w:spacing w:val="4"/>
          <w:szCs w:val="24"/>
        </w:rPr>
        <w:tab/>
        <w:t xml:space="preserve">The bill makes a technical correction to language that was added to the "Accountancy Act of 1997" by P.L.2019, c.10 to eliminate the restriction on nonresident CPAs that provide attest services.  </w:t>
      </w:r>
    </w:p>
    <w:sectPr w:rsidR="004B2ABF" w:rsidRPr="009C71F2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2E2" w:rsidRDefault="002602E2">
      <w:r>
        <w:separator/>
      </w:r>
    </w:p>
  </w:endnote>
  <w:endnote w:type="continuationSeparator" w:id="0">
    <w:p w:rsidR="002602E2" w:rsidRDefault="00260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2E2" w:rsidRDefault="002602E2">
      <w:r>
        <w:separator/>
      </w:r>
    </w:p>
  </w:footnote>
  <w:footnote w:type="continuationSeparator" w:id="0">
    <w:p w:rsidR="002602E2" w:rsidRDefault="00260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C71F2" w:rsidP="009C71F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C71F2" w:rsidRDefault="009C71F2" w:rsidP="009C71F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E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36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02E2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0B61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435A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3619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2066"/>
    <w:rsid w:val="00525D56"/>
    <w:rsid w:val="0052722C"/>
    <w:rsid w:val="00527799"/>
    <w:rsid w:val="00530663"/>
    <w:rsid w:val="00531292"/>
    <w:rsid w:val="00550947"/>
    <w:rsid w:val="005644EB"/>
    <w:rsid w:val="005722B9"/>
    <w:rsid w:val="00577DD6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4EC1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046F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1F2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05FB"/>
    <w:rsid w:val="00B92547"/>
    <w:rsid w:val="00BA6BA8"/>
    <w:rsid w:val="00BB0D7A"/>
    <w:rsid w:val="00BB46C4"/>
    <w:rsid w:val="00BB5300"/>
    <w:rsid w:val="00BC6B1B"/>
    <w:rsid w:val="00BD1174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3871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616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0B4C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7840E81B-41ED-49FA-AA46-9E6F3A5B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C71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71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155</Words>
  <Characters>800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A4633 ARP Statement 10/8/20</vt:lpstr>
    </vt:vector>
  </TitlesOfParts>
  <Manager>R224</Manager>
  <Company>NJ OLS DMU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A4633 ARP Statement 10/8/20</dc:title>
  <dc:subject/>
  <dc:creator>Assembly ARP</dc:creator>
  <cp:keywords>A4633|1|CL |314|0|0|!||</cp:keywords>
  <dc:description/>
  <cp:lastModifiedBy>Franks, Denise</cp:lastModifiedBy>
  <cp:revision>2</cp:revision>
  <cp:lastPrinted>2020-10-09T17:35:00Z</cp:lastPrinted>
  <dcterms:created xsi:type="dcterms:W3CDTF">2020-10-09T18:40:00Z</dcterms:created>
  <dcterms:modified xsi:type="dcterms:W3CDTF">2020-10-09T18:40:00Z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