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79D6" w:rsidRDefault="00DA79D6" w:rsidP="00DA79D6">
      <w:pPr>
        <w:pStyle w:val="bpuBill"/>
      </w:pPr>
      <w:bookmarkStart w:id="0" w:name="bpuFrontPg"/>
      <w:bookmarkEnd w:id="0"/>
      <w:r>
        <w:t xml:space="preserve">ASSEMBLY, No. 4645 </w:t>
      </w:r>
    </w:p>
    <w:p w:rsidR="00DA79D6" w:rsidRPr="009D38FF" w:rsidRDefault="00DA79D6" w:rsidP="00DA79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21834" r:id="rId7"/>
        </w:object>
      </w:r>
    </w:p>
    <w:p w:rsidR="00DA79D6" w:rsidRDefault="00DA79D6" w:rsidP="00DA79D6">
      <w:pPr>
        <w:pStyle w:val="bpuState"/>
      </w:pPr>
      <w:r>
        <w:t>STATE OF NEW JERSEY</w:t>
      </w:r>
    </w:p>
    <w:p w:rsidR="00DA79D6" w:rsidRDefault="00DA79D6" w:rsidP="00DA79D6">
      <w:pPr>
        <w:pStyle w:val="bpuLegislature"/>
      </w:pPr>
      <w:r>
        <w:t>219th LEGISLATURE</w:t>
      </w:r>
    </w:p>
    <w:p w:rsidR="00DA79D6" w:rsidRDefault="00DA79D6" w:rsidP="00DA79D6">
      <w:pPr>
        <w:pStyle w:val="bpuWpGraphic"/>
      </w:pPr>
      <w:r>
        <w:object w:dxaOrig="8985" w:dyaOrig="255">
          <v:shape id="_x0000_i1026" type="#_x0000_t75" style="width:6in;height:12pt" o:ole="">
            <v:imagedata r:id="rId6" o:title=""/>
          </v:shape>
          <o:OLEObject Type="Embed" ProgID="WPWin6.1" ShapeID="_x0000_i1026" DrawAspect="Content" ObjectID="_1667121835" r:id="rId8"/>
        </w:object>
      </w:r>
      <w:r>
        <w:t xml:space="preserve">  </w:t>
      </w:r>
    </w:p>
    <w:p w:rsidR="00DA79D6" w:rsidRDefault="00DA79D6" w:rsidP="00DA79D6">
      <w:pPr>
        <w:pStyle w:val="bpuIntro"/>
      </w:pPr>
      <w:r>
        <w:t>INTRODUCED SEPTEMBER 14, 2020</w:t>
      </w:r>
    </w:p>
    <w:p w:rsidR="00DA79D6" w:rsidRDefault="00DA79D6" w:rsidP="00DA79D6">
      <w:pPr>
        <w:pStyle w:val="bpuIntro"/>
      </w:pPr>
    </w:p>
    <w:p w:rsidR="00DA79D6" w:rsidRDefault="00DA79D6" w:rsidP="00DA79D6">
      <w:pPr>
        <w:pStyle w:val="bpuIntro"/>
        <w:sectPr w:rsidR="00DA79D6" w:rsidSect="00E438E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A79D6" w:rsidRDefault="00DA79D6" w:rsidP="00DA79D6">
      <w:pPr>
        <w:pStyle w:val="bpuIntro"/>
      </w:pPr>
    </w:p>
    <w:p w:rsidR="00DA79D6" w:rsidRDefault="00DA79D6" w:rsidP="00DA79D6">
      <w:pPr>
        <w:pStyle w:val="bpuSponsor"/>
      </w:pPr>
      <w:r>
        <w:t>Sponsored by:</w:t>
      </w:r>
    </w:p>
    <w:p w:rsidR="00DA79D6" w:rsidRDefault="00DA79D6" w:rsidP="00DA79D6">
      <w:pPr>
        <w:pStyle w:val="bpuSponsor"/>
      </w:pPr>
      <w:r>
        <w:t>Assemblywoman  LISA SWAIN</w:t>
      </w:r>
    </w:p>
    <w:p w:rsidR="00DA79D6" w:rsidRDefault="00DA79D6" w:rsidP="00DA79D6">
      <w:pPr>
        <w:pStyle w:val="bpuSponsor"/>
      </w:pPr>
      <w:r>
        <w:t>District 38 (Bergen and Passaic)</w:t>
      </w:r>
    </w:p>
    <w:p w:rsidR="00DA79D6" w:rsidRDefault="008E7801" w:rsidP="008E7801">
      <w:pPr>
        <w:pStyle w:val="bpuSponsor"/>
      </w:pPr>
      <w:r>
        <w:t>Assemblyman  DANIEL R. BENSON</w:t>
      </w:r>
    </w:p>
    <w:p w:rsidR="008E7801" w:rsidRDefault="008E7801" w:rsidP="008E7801">
      <w:pPr>
        <w:pStyle w:val="bpuSponsor"/>
      </w:pPr>
      <w:r>
        <w:t>District 14 (Mercer and Middlesex)</w:t>
      </w:r>
    </w:p>
    <w:p w:rsidR="008E7801" w:rsidRPr="008E7801" w:rsidRDefault="008E7801" w:rsidP="008E7801">
      <w:pPr>
        <w:pStyle w:val="bpuSponsor"/>
      </w:pPr>
    </w:p>
    <w:p w:rsidR="001E7ECF" w:rsidRDefault="00E438E4" w:rsidP="00E438E4">
      <w:pPr>
        <w:pStyle w:val="bpuSponsor"/>
      </w:pPr>
      <w:r>
        <w:t>Co-Sponsored by:</w:t>
      </w:r>
    </w:p>
    <w:p w:rsidR="00E438E4" w:rsidRPr="00E438E4" w:rsidRDefault="00E438E4" w:rsidP="00E438E4">
      <w:pPr>
        <w:pStyle w:val="bpuSponsor"/>
      </w:pPr>
      <w:r w:rsidRPr="00E438E4">
        <w:t xml:space="preserve">Assemblymen McClellan, </w:t>
      </w:r>
      <w:proofErr w:type="spellStart"/>
      <w:r w:rsidRPr="00E438E4">
        <w:t>Simonsen</w:t>
      </w:r>
      <w:proofErr w:type="spellEnd"/>
      <w:r w:rsidRPr="00E438E4">
        <w:t xml:space="preserve">, Assemblywomen Dunn and </w:t>
      </w:r>
      <w:proofErr w:type="spellStart"/>
      <w:r w:rsidRPr="00E438E4">
        <w:t>Vainieri</w:t>
      </w:r>
      <w:proofErr w:type="spellEnd"/>
      <w:r w:rsidRPr="00E438E4">
        <w:t xml:space="preserve"> </w:t>
      </w:r>
      <w:proofErr w:type="spellStart"/>
      <w:r w:rsidRPr="00E438E4">
        <w:t>Huttle</w:t>
      </w:r>
      <w:proofErr w:type="spellEnd"/>
    </w:p>
    <w:p w:rsidR="001E7ECF" w:rsidRPr="001E7ECF" w:rsidRDefault="001E7ECF" w:rsidP="001E7ECF"/>
    <w:p w:rsidR="00DA79D6" w:rsidRDefault="00DA79D6" w:rsidP="00DA79D6">
      <w:pPr>
        <w:pStyle w:val="bpuSponsor"/>
      </w:pPr>
    </w:p>
    <w:p w:rsidR="00E438E4" w:rsidRPr="00E438E4" w:rsidRDefault="00E438E4" w:rsidP="00E438E4"/>
    <w:p w:rsidR="008B6D68" w:rsidRPr="008B6D68" w:rsidRDefault="008B6D68" w:rsidP="008B6D68"/>
    <w:p w:rsidR="00DA79D6" w:rsidRDefault="00DA79D6" w:rsidP="00DA79D6">
      <w:pPr>
        <w:pStyle w:val="bpuSponsor"/>
      </w:pPr>
      <w:r>
        <w:t>SYNOPSIS</w:t>
      </w:r>
    </w:p>
    <w:p w:rsidR="00DA79D6" w:rsidRDefault="00DA79D6" w:rsidP="00DA79D6">
      <w:pPr>
        <w:pStyle w:val="bpuNormText"/>
      </w:pPr>
      <w:r>
        <w:tab/>
        <w:t>Requires health insurance carriers to categorize mental health treatment and therapy received by victim of domestic violence as medically necessary treatment and provide full benefits coverage therefor.</w:t>
      </w:r>
    </w:p>
    <w:p w:rsidR="00DA79D6" w:rsidRDefault="00DA79D6" w:rsidP="00DA79D6">
      <w:pPr>
        <w:pStyle w:val="bpuNormText"/>
      </w:pPr>
    </w:p>
    <w:p w:rsidR="00DA79D6" w:rsidRDefault="00DA79D6" w:rsidP="00DA79D6">
      <w:pPr>
        <w:pStyle w:val="bpuSponsor"/>
      </w:pPr>
      <w:r>
        <w:t xml:space="preserve">CURRENT VERSION OF TEXT </w:t>
      </w:r>
    </w:p>
    <w:p w:rsidR="00DA79D6" w:rsidRDefault="00DA79D6" w:rsidP="00DA79D6">
      <w:pPr>
        <w:pStyle w:val="bpuNormText"/>
      </w:pPr>
      <w:r>
        <w:tab/>
        <w:t>As introduced.</w:t>
      </w:r>
    </w:p>
    <w:p w:rsidR="00DA79D6" w:rsidRDefault="00DA79D6" w:rsidP="00DA79D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79D6" w:rsidRDefault="00DA79D6" w:rsidP="008916EC">
      <w:pPr>
        <w:pStyle w:val="FronterPage"/>
        <w:tabs>
          <w:tab w:val="clear" w:pos="720"/>
          <w:tab w:val="clear" w:pos="1440"/>
          <w:tab w:val="clear" w:pos="2160"/>
          <w:tab w:val="clear" w:pos="2880"/>
          <w:tab w:val="clear" w:pos="3600"/>
          <w:tab w:val="clear" w:pos="4320"/>
          <w:tab w:val="clear" w:pos="5040"/>
        </w:tabs>
        <w:sectPr w:rsidR="00DA79D6" w:rsidSect="00DA79D6">
          <w:type w:val="continuous"/>
          <w:pgSz w:w="12240" w:h="20160" w:code="5"/>
          <w:pgMar w:top="1440" w:right="2275" w:bottom="1440" w:left="2275" w:header="72" w:footer="720" w:gutter="0"/>
          <w:pgNumType w:start="1"/>
          <w:cols w:space="720"/>
          <w:docGrid w:linePitch="360"/>
        </w:sectPr>
      </w:pPr>
    </w:p>
    <w:p w:rsidR="000B1054" w:rsidRDefault="00546F2D" w:rsidP="00740907">
      <w:pPr>
        <w:pStyle w:val="HangingAnAct"/>
      </w:pPr>
      <w:r>
        <w:rPr>
          <w:rStyle w:val="BillHead"/>
        </w:rPr>
        <w:lastRenderedPageBreak/>
        <w:t>An Act</w:t>
      </w:r>
      <w:r w:rsidR="00686AEB" w:rsidRPr="006B7FA7">
        <w:rPr>
          <w:rStyle w:val="HangingAnActChar"/>
        </w:rPr>
        <w:t xml:space="preserve"> </w:t>
      </w:r>
      <w:r w:rsidR="00740907">
        <w:t xml:space="preserve">concerning the medical necessity of, and provision of insurance coverage for, mental health treatment and therapy received by a victim of domestic violence and amending </w:t>
      </w:r>
      <w:r w:rsidR="00764395">
        <w:t xml:space="preserve">and supplementing </w:t>
      </w:r>
      <w:r w:rsidR="00740907">
        <w:t>various parts of the statutory law.</w:t>
      </w:r>
    </w:p>
    <w:p w:rsidR="00740907" w:rsidRPr="00D71D68" w:rsidRDefault="00740907" w:rsidP="000B1054"/>
    <w:p w:rsidR="00686AEB" w:rsidRPr="00AA7880" w:rsidRDefault="00686AEB" w:rsidP="00686AEB">
      <w:r>
        <w:tab/>
      </w:r>
      <w:r w:rsidR="00546F2D">
        <w:rPr>
          <w:rStyle w:val="BillHeading2"/>
        </w:rPr>
        <w:t>Be It Enacted</w:t>
      </w:r>
      <w:r>
        <w:rPr>
          <w:rStyle w:val="BillHeading2"/>
        </w:rPr>
        <w:t xml:space="preserve"> </w:t>
      </w:r>
      <w:r w:rsidR="00546F2D">
        <w:rPr>
          <w:rStyle w:val="BillLanguage"/>
        </w:rPr>
        <w:t>by the Senate and General Assembly of the State of New Jersey:</w:t>
      </w:r>
    </w:p>
    <w:p w:rsidR="00686AEB" w:rsidRDefault="00686AEB" w:rsidP="00686AEB"/>
    <w:p w:rsidR="00315F1E" w:rsidRDefault="00315F1E" w:rsidP="00315F1E">
      <w:r>
        <w:tab/>
        <w:t>1.</w:t>
      </w:r>
      <w:r>
        <w:tab/>
        <w:t>Section 1 of P.L.1998, c.97 (C.17:48-6t) is amended to read as follows:</w:t>
      </w:r>
    </w:p>
    <w:p w:rsidR="00E2370C" w:rsidRDefault="00315F1E" w:rsidP="00315F1E">
      <w:pPr>
        <w:rPr>
          <w:u w:val="single"/>
        </w:rPr>
      </w:pPr>
      <w:r>
        <w:tab/>
        <w:t>1.</w:t>
      </w:r>
      <w:r>
        <w:tab/>
      </w:r>
      <w:r w:rsidR="00E2370C">
        <w:rPr>
          <w:u w:val="single"/>
        </w:rPr>
        <w:t>a.</w:t>
      </w:r>
      <w:r w:rsidR="00E2370C">
        <w:t xml:space="preserve">  </w:t>
      </w:r>
      <w:r>
        <w:t>Except as otherwise provided in P.L.1992, c.161 (C.17B:27A-2 et seq.) and P.L.1992, c.162 (C.17B:27A-17 et seq.)</w:t>
      </w:r>
      <w:r w:rsidR="00740907">
        <w:t>, no group or individual hospital service corporation contract providing hospital or medical expense benefits shall</w:t>
      </w:r>
      <w:r w:rsidR="00740907">
        <w:rPr>
          <w:u w:val="single"/>
        </w:rPr>
        <w:t>:</w:t>
      </w:r>
    </w:p>
    <w:p w:rsidR="00740907" w:rsidRDefault="00740907" w:rsidP="00740907">
      <w:r w:rsidRPr="00E2370C">
        <w:tab/>
      </w:r>
      <w:r>
        <w:rPr>
          <w:u w:val="single"/>
        </w:rPr>
        <w:t>(1)</w:t>
      </w:r>
      <w:r w:rsidRPr="00E2370C">
        <w:tab/>
      </w:r>
      <w:r w:rsidR="003D330D">
        <w:t xml:space="preserve">contain any provision </w:t>
      </w:r>
      <w:r w:rsidR="003D330D" w:rsidRPr="00740907">
        <w:rPr>
          <w:rFonts w:ascii="Albertus Extra Bold" w:hAnsi="Albertus Extra Bold"/>
          <w:b/>
        </w:rPr>
        <w:t>[</w:t>
      </w:r>
      <w:r w:rsidR="003D330D">
        <w:t>which</w:t>
      </w:r>
      <w:r w:rsidR="003D330D" w:rsidRPr="003D330D">
        <w:t xml:space="preserve"> </w:t>
      </w:r>
      <w:r w:rsidR="003D330D">
        <w:t>denies</w:t>
      </w:r>
      <w:r w:rsidR="003D330D" w:rsidRPr="00740907">
        <w:rPr>
          <w:rFonts w:ascii="Albertus Extra Bold" w:hAnsi="Albertus Extra Bold"/>
          <w:b/>
        </w:rPr>
        <w:t>]</w:t>
      </w:r>
      <w:r w:rsidR="003D330D">
        <w:t xml:space="preserve"> </w:t>
      </w:r>
      <w:r w:rsidR="003D330D">
        <w:rPr>
          <w:u w:val="single"/>
        </w:rPr>
        <w:t>denying</w:t>
      </w:r>
      <w:r w:rsidR="003D330D">
        <w:t xml:space="preserve"> </w:t>
      </w:r>
      <w:r>
        <w:t xml:space="preserve">benefits for expenses incurred in the treatment of an injury or injuries sustained </w:t>
      </w:r>
      <w:r w:rsidR="00BD244A">
        <w:rPr>
          <w:u w:val="single"/>
        </w:rPr>
        <w:t>by the subscriber or other person covered thereunder</w:t>
      </w:r>
      <w:r w:rsidR="00BD244A" w:rsidRPr="00740907">
        <w:t xml:space="preserve"> </w:t>
      </w:r>
      <w:r>
        <w:t>as the result of domestic violence</w:t>
      </w:r>
      <w:r>
        <w:rPr>
          <w:u w:val="single"/>
        </w:rPr>
        <w:t>,</w:t>
      </w:r>
      <w:r>
        <w:t xml:space="preserve"> as defined in section 3 of P.L.1991, c.261 (C.2C:25-19)</w:t>
      </w:r>
      <w:r w:rsidR="00BD244A" w:rsidRPr="00BD244A">
        <w:rPr>
          <w:rFonts w:ascii="Albertus Extra Bold" w:hAnsi="Albertus Extra Bold"/>
          <w:b/>
        </w:rPr>
        <w:t>[</w:t>
      </w:r>
      <w:r>
        <w:t>, to a subscriber or other person covered thereunder</w:t>
      </w:r>
      <w:r w:rsidR="00BD244A" w:rsidRPr="00BD244A">
        <w:rPr>
          <w:rFonts w:ascii="Albertus Extra Bold" w:hAnsi="Albertus Extra Bold"/>
          <w:b/>
        </w:rPr>
        <w:t>]</w:t>
      </w:r>
      <w:r>
        <w:t>.  Benefits</w:t>
      </w:r>
      <w:r w:rsidR="00BD244A">
        <w:t xml:space="preserve"> </w:t>
      </w:r>
      <w:r w:rsidR="00BD244A">
        <w:rPr>
          <w:u w:val="single"/>
        </w:rPr>
        <w:t>for these expenses</w:t>
      </w:r>
      <w:r>
        <w:t xml:space="preserve"> shall be provided to the same extent as for any other treatment under the contract</w:t>
      </w:r>
      <w:r>
        <w:rPr>
          <w:u w:val="single"/>
        </w:rPr>
        <w:t xml:space="preserve">; </w:t>
      </w:r>
      <w:r w:rsidR="00BD244A">
        <w:rPr>
          <w:u w:val="single"/>
        </w:rPr>
        <w:t>or</w:t>
      </w:r>
      <w:r>
        <w:t xml:space="preserve"> </w:t>
      </w:r>
    </w:p>
    <w:p w:rsidR="00740907" w:rsidRDefault="00740907" w:rsidP="00740907">
      <w:pPr>
        <w:rPr>
          <w:u w:val="single"/>
        </w:rPr>
      </w:pPr>
      <w:r>
        <w:tab/>
      </w:r>
      <w:r>
        <w:rPr>
          <w:u w:val="single"/>
        </w:rPr>
        <w:t>(2)</w:t>
      </w:r>
      <w:r>
        <w:rPr>
          <w:u w:val="single"/>
        </w:rPr>
        <w:tab/>
      </w:r>
      <w:r w:rsidR="003D330D">
        <w:rPr>
          <w:u w:val="single"/>
        </w:rPr>
        <w:t>contain any provision denying</w:t>
      </w:r>
      <w:r>
        <w:rPr>
          <w:u w:val="single"/>
        </w:rPr>
        <w:t xml:space="preserve"> benefits for expenses incurred in the provision of mental health treatment </w:t>
      </w:r>
      <w:r w:rsidR="003D330D">
        <w:rPr>
          <w:u w:val="single"/>
        </w:rPr>
        <w:t>or</w:t>
      </w:r>
      <w:r>
        <w:rPr>
          <w:u w:val="single"/>
        </w:rPr>
        <w:t xml:space="preserve"> therapy to</w:t>
      </w:r>
      <w:r w:rsidR="00BD244A">
        <w:rPr>
          <w:u w:val="single"/>
        </w:rPr>
        <w:t xml:space="preserve"> a subscriber or other person covered thereunder who is</w:t>
      </w:r>
      <w:r>
        <w:rPr>
          <w:u w:val="single"/>
        </w:rPr>
        <w:t xml:space="preserve"> a victim of domestic violence, as defined in section 3 of P.L.1991, c.261 (C.2C:25-19).  Mental health treatment </w:t>
      </w:r>
      <w:r w:rsidR="003D330D">
        <w:rPr>
          <w:u w:val="single"/>
        </w:rPr>
        <w:t>and</w:t>
      </w:r>
      <w:r>
        <w:rPr>
          <w:u w:val="single"/>
        </w:rPr>
        <w:t xml:space="preserve"> therapy provided to a victim of domestic violence shall be deemed to be medically necessary</w:t>
      </w:r>
      <w:r w:rsidR="008D1FC9">
        <w:rPr>
          <w:u w:val="single"/>
        </w:rPr>
        <w:t>,</w:t>
      </w:r>
      <w:r>
        <w:rPr>
          <w:u w:val="single"/>
        </w:rPr>
        <w:t xml:space="preserve"> and benefits </w:t>
      </w:r>
      <w:r w:rsidR="007811BB">
        <w:rPr>
          <w:u w:val="single"/>
        </w:rPr>
        <w:t xml:space="preserve">for these expenses </w:t>
      </w:r>
      <w:r>
        <w:rPr>
          <w:u w:val="single"/>
        </w:rPr>
        <w:t xml:space="preserve">shall be provided to the same extent as for </w:t>
      </w:r>
      <w:r w:rsidR="007811BB">
        <w:rPr>
          <w:u w:val="single"/>
        </w:rPr>
        <w:t>any</w:t>
      </w:r>
      <w:r w:rsidR="00BD244A">
        <w:rPr>
          <w:u w:val="single"/>
        </w:rPr>
        <w:t xml:space="preserve"> </w:t>
      </w:r>
      <w:r>
        <w:rPr>
          <w:u w:val="single"/>
        </w:rPr>
        <w:t>other medically necessary treatment under the contract</w:t>
      </w:r>
      <w:r w:rsidRPr="00740907">
        <w:t>.</w:t>
      </w:r>
    </w:p>
    <w:p w:rsidR="00E2370C" w:rsidRPr="00E2370C" w:rsidRDefault="00E2370C" w:rsidP="00315F1E">
      <w:r w:rsidRPr="00E2370C">
        <w:tab/>
      </w:r>
      <w:r>
        <w:rPr>
          <w:u w:val="single"/>
        </w:rPr>
        <w:t>b.</w:t>
      </w:r>
      <w:r>
        <w:tab/>
        <w:t>The provisions of this section shall apply to all contracts in which the hospital service corporation has reserved the right to change the premium.</w:t>
      </w:r>
    </w:p>
    <w:p w:rsidR="00315F1E" w:rsidRDefault="00350949" w:rsidP="00315F1E">
      <w:r>
        <w:t>(</w:t>
      </w:r>
      <w:proofErr w:type="spellStart"/>
      <w:r>
        <w:t>cf</w:t>
      </w:r>
      <w:proofErr w:type="spellEnd"/>
      <w:r>
        <w:t xml:space="preserve">: </w:t>
      </w:r>
      <w:r w:rsidR="00315F1E">
        <w:t>P.L.1998, c.97, s.1)</w:t>
      </w:r>
    </w:p>
    <w:p w:rsidR="00315F1E" w:rsidRDefault="00315F1E" w:rsidP="00315F1E"/>
    <w:p w:rsidR="00315F1E" w:rsidRDefault="00315F1E" w:rsidP="00315F1E">
      <w:r>
        <w:tab/>
        <w:t>2.</w:t>
      </w:r>
      <w:r>
        <w:tab/>
        <w:t>Section 2 of P.L.1998, c.97 (C.17:48A-7s) is amended to read as follows:</w:t>
      </w:r>
    </w:p>
    <w:p w:rsidR="00E2370C" w:rsidRPr="003D330D" w:rsidRDefault="00315F1E" w:rsidP="00315F1E">
      <w:pPr>
        <w:rPr>
          <w:u w:val="single"/>
        </w:rPr>
      </w:pPr>
      <w:r>
        <w:tab/>
        <w:t>2.</w:t>
      </w:r>
      <w:r>
        <w:tab/>
      </w:r>
      <w:r w:rsidR="00E2370C">
        <w:rPr>
          <w:u w:val="single"/>
        </w:rPr>
        <w:t>a.</w:t>
      </w:r>
      <w:r w:rsidR="00E2370C">
        <w:t xml:space="preserve">  </w:t>
      </w:r>
      <w:r>
        <w:t>Except as otherwise provided in P.L.1992, c.161 (C.17B:27A-2 et seq.) and P.L.1992, c.162 (C.17B:27A-17 et seq.),</w:t>
      </w:r>
      <w:r w:rsidR="003D330D" w:rsidRPr="003D330D">
        <w:t xml:space="preserve"> </w:t>
      </w:r>
      <w:r w:rsidR="003D330D">
        <w:t>no group or individual medical service corporation contract providing hospital or medical expense benefits shall</w:t>
      </w:r>
      <w:r w:rsidR="003D330D">
        <w:rPr>
          <w:u w:val="single"/>
        </w:rPr>
        <w:t>:</w:t>
      </w:r>
    </w:p>
    <w:p w:rsidR="00E2370C" w:rsidRDefault="00E2370C" w:rsidP="00315F1E">
      <w:r w:rsidRPr="00E2370C">
        <w:tab/>
      </w:r>
      <w:r>
        <w:rPr>
          <w:u w:val="single"/>
        </w:rPr>
        <w:t>(1)</w:t>
      </w:r>
      <w:r w:rsidRPr="00E2370C">
        <w:tab/>
      </w:r>
      <w:r w:rsidR="003D330D">
        <w:t xml:space="preserve">contain any provision </w:t>
      </w:r>
      <w:r w:rsidR="003D330D" w:rsidRPr="003D330D">
        <w:rPr>
          <w:rFonts w:ascii="Albertus Extra Bold" w:hAnsi="Albertus Extra Bold"/>
          <w:b/>
        </w:rPr>
        <w:t>[</w:t>
      </w:r>
      <w:r w:rsidR="003D330D">
        <w:t>which</w:t>
      </w:r>
      <w:r w:rsidR="003D330D" w:rsidRPr="003D330D">
        <w:t xml:space="preserve"> </w:t>
      </w:r>
      <w:r w:rsidR="003D330D">
        <w:t>denies</w:t>
      </w:r>
      <w:r w:rsidR="003D330D" w:rsidRPr="003D330D">
        <w:rPr>
          <w:rFonts w:ascii="Albertus Extra Bold" w:hAnsi="Albertus Extra Bold"/>
          <w:b/>
        </w:rPr>
        <w:t>]</w:t>
      </w:r>
      <w:r w:rsidR="003D330D">
        <w:t xml:space="preserve"> </w:t>
      </w:r>
      <w:r w:rsidR="003D330D">
        <w:rPr>
          <w:u w:val="single"/>
        </w:rPr>
        <w:t>denying</w:t>
      </w:r>
      <w:r w:rsidR="003D330D">
        <w:t xml:space="preserve"> </w:t>
      </w:r>
      <w:r w:rsidR="00315F1E">
        <w:t xml:space="preserve">benefits for expenses incurred in the treatment of an injury or injuries sustained </w:t>
      </w:r>
      <w:r w:rsidR="003D330D">
        <w:rPr>
          <w:u w:val="single"/>
        </w:rPr>
        <w:t>by the subscriber or other person covered thereunder</w:t>
      </w:r>
      <w:r w:rsidR="003D330D">
        <w:t xml:space="preserve"> </w:t>
      </w:r>
      <w:r w:rsidR="00315F1E">
        <w:t>as the result of domestic violence</w:t>
      </w:r>
      <w:r w:rsidR="003D330D">
        <w:rPr>
          <w:u w:val="single"/>
        </w:rPr>
        <w:t>,</w:t>
      </w:r>
      <w:r w:rsidR="00315F1E">
        <w:t xml:space="preserve"> as defined in section 3 of P.L.1991, c.261 (C.2C:25-19)</w:t>
      </w:r>
      <w:r w:rsidR="003D330D" w:rsidRPr="003D330D">
        <w:rPr>
          <w:rFonts w:ascii="Albertus Extra Bold" w:hAnsi="Albertus Extra Bold"/>
          <w:b/>
        </w:rPr>
        <w:t>[</w:t>
      </w:r>
      <w:r w:rsidR="00315F1E">
        <w:t>, to a subscriber or other person covered thereunder</w:t>
      </w:r>
      <w:r w:rsidR="003D330D" w:rsidRPr="003D330D">
        <w:rPr>
          <w:rFonts w:ascii="Albertus Extra Bold" w:hAnsi="Albertus Extra Bold"/>
          <w:b/>
        </w:rPr>
        <w:t>]</w:t>
      </w:r>
      <w:r w:rsidR="00315F1E">
        <w:t xml:space="preserve">.  </w:t>
      </w:r>
      <w:r w:rsidR="00315F1E">
        <w:lastRenderedPageBreak/>
        <w:t>Benefits</w:t>
      </w:r>
      <w:r w:rsidR="003D330D">
        <w:t xml:space="preserve"> </w:t>
      </w:r>
      <w:r w:rsidR="003D330D">
        <w:rPr>
          <w:u w:val="single"/>
        </w:rPr>
        <w:t>for these expenses</w:t>
      </w:r>
      <w:r w:rsidR="00315F1E">
        <w:t xml:space="preserve"> shall be provided to the same extent as for any other treatment under the contract</w:t>
      </w:r>
      <w:r w:rsidR="007811BB">
        <w:rPr>
          <w:u w:val="single"/>
        </w:rPr>
        <w:t xml:space="preserve">; </w:t>
      </w:r>
      <w:r w:rsidR="003D330D">
        <w:rPr>
          <w:u w:val="single"/>
        </w:rPr>
        <w:t>or</w:t>
      </w:r>
      <w:r w:rsidR="00315F1E">
        <w:t xml:space="preserve">  </w:t>
      </w:r>
      <w:bookmarkStart w:id="1" w:name="_GoBack"/>
      <w:bookmarkEnd w:id="1"/>
    </w:p>
    <w:p w:rsidR="00E2370C" w:rsidRDefault="00E2370C" w:rsidP="00315F1E">
      <w:r>
        <w:tab/>
      </w:r>
      <w:r>
        <w:rPr>
          <w:u w:val="single"/>
        </w:rPr>
        <w:t>(2)</w:t>
      </w:r>
      <w:r>
        <w:rPr>
          <w:u w:val="single"/>
        </w:rPr>
        <w:tab/>
        <w:t xml:space="preserve">contain any provision </w:t>
      </w:r>
      <w:r w:rsidR="003D330D">
        <w:rPr>
          <w:u w:val="single"/>
        </w:rPr>
        <w:t>denying</w:t>
      </w:r>
      <w:r>
        <w:rPr>
          <w:u w:val="single"/>
        </w:rPr>
        <w:t xml:space="preserve"> benefits for expenses incurred in the provision of mental health treatment </w:t>
      </w:r>
      <w:r w:rsidR="00764EAD">
        <w:rPr>
          <w:u w:val="single"/>
        </w:rPr>
        <w:t>or</w:t>
      </w:r>
      <w:r>
        <w:rPr>
          <w:u w:val="single"/>
        </w:rPr>
        <w:t xml:space="preserve"> therapy to </w:t>
      </w:r>
      <w:r w:rsidR="003D330D">
        <w:rPr>
          <w:u w:val="single"/>
        </w:rPr>
        <w:t xml:space="preserve">a subscriber or other person covered thereunder who is </w:t>
      </w:r>
      <w:r>
        <w:rPr>
          <w:u w:val="single"/>
        </w:rPr>
        <w:t>a victim of domestic violence</w:t>
      </w:r>
      <w:r w:rsidR="003D330D">
        <w:rPr>
          <w:u w:val="single"/>
        </w:rPr>
        <w:t>, as defined in section 3 of P.L.1991, c.261 (C.2C:25-19)</w:t>
      </w:r>
      <w:r>
        <w:rPr>
          <w:u w:val="single"/>
        </w:rPr>
        <w:t>.  Mental health treatment and therapy provided to a victim of domestic violence shall be deemed to be medically necessary</w:t>
      </w:r>
      <w:r w:rsidR="00764EAD">
        <w:rPr>
          <w:u w:val="single"/>
        </w:rPr>
        <w:t>,</w:t>
      </w:r>
      <w:r>
        <w:rPr>
          <w:u w:val="single"/>
        </w:rPr>
        <w:t xml:space="preserve"> and benefits </w:t>
      </w:r>
      <w:r w:rsidR="007811BB">
        <w:rPr>
          <w:u w:val="single"/>
        </w:rPr>
        <w:t xml:space="preserve">for these expenses </w:t>
      </w:r>
      <w:r>
        <w:rPr>
          <w:u w:val="single"/>
        </w:rPr>
        <w:t>shall be provided to the same extent as for any other medically necessary treatment under the contract</w:t>
      </w:r>
      <w:r w:rsidRPr="003D330D">
        <w:t>.</w:t>
      </w:r>
    </w:p>
    <w:p w:rsidR="00315F1E" w:rsidRDefault="00E2370C" w:rsidP="00315F1E">
      <w:r>
        <w:tab/>
      </w:r>
      <w:r>
        <w:rPr>
          <w:u w:val="single"/>
        </w:rPr>
        <w:t>b.</w:t>
      </w:r>
      <w:r>
        <w:tab/>
      </w:r>
      <w:r w:rsidR="00315F1E">
        <w:t>The provisions of this section shall apply to all contracts in which the medical service corporation has reserved the right to change the premium.</w:t>
      </w:r>
    </w:p>
    <w:p w:rsidR="00315F1E" w:rsidRDefault="00350949" w:rsidP="00315F1E">
      <w:r>
        <w:t>(</w:t>
      </w:r>
      <w:proofErr w:type="spellStart"/>
      <w:r>
        <w:t>cf</w:t>
      </w:r>
      <w:proofErr w:type="spellEnd"/>
      <w:r>
        <w:t>:</w:t>
      </w:r>
      <w:r w:rsidR="00315F1E">
        <w:t xml:space="preserve"> P.L.1998, c.97, s.2)</w:t>
      </w:r>
    </w:p>
    <w:p w:rsidR="00315F1E" w:rsidRDefault="00315F1E" w:rsidP="00315F1E"/>
    <w:p w:rsidR="00315F1E" w:rsidRDefault="00315F1E" w:rsidP="00315F1E">
      <w:r>
        <w:tab/>
        <w:t>3.</w:t>
      </w:r>
      <w:r>
        <w:tab/>
        <w:t>Section 3 of P.L.1998, c.97 (C.17:48E-35.18) is amended to read as follows:</w:t>
      </w:r>
    </w:p>
    <w:p w:rsidR="003E42DA" w:rsidRPr="003D330D" w:rsidRDefault="00315F1E" w:rsidP="00315F1E">
      <w:pPr>
        <w:rPr>
          <w:u w:val="single"/>
        </w:rPr>
      </w:pPr>
      <w:r>
        <w:tab/>
        <w:t>3.</w:t>
      </w:r>
      <w:r>
        <w:tab/>
      </w:r>
      <w:r w:rsidR="003E42DA">
        <w:rPr>
          <w:u w:val="single"/>
        </w:rPr>
        <w:t>a.</w:t>
      </w:r>
      <w:r w:rsidR="003E42DA">
        <w:t xml:space="preserve">  </w:t>
      </w:r>
      <w:r>
        <w:t>Except as otherwise provided in P.L.1992, c.161 (C.17B:27A-2 et seq.) and P.L.1992, c.162 (C.17B:27A-17 et seq.),</w:t>
      </w:r>
      <w:r w:rsidR="003D330D" w:rsidRPr="003D330D">
        <w:t xml:space="preserve"> </w:t>
      </w:r>
      <w:r w:rsidR="003D330D">
        <w:t>no group or individual health service corporation contract providing hospital or medical expense benefits shall</w:t>
      </w:r>
      <w:r w:rsidR="003D330D">
        <w:rPr>
          <w:u w:val="single"/>
        </w:rPr>
        <w:t>:</w:t>
      </w:r>
    </w:p>
    <w:p w:rsidR="003E42DA" w:rsidRDefault="003E42DA" w:rsidP="00315F1E">
      <w:r w:rsidRPr="003E42DA">
        <w:tab/>
      </w:r>
      <w:r>
        <w:rPr>
          <w:u w:val="single"/>
        </w:rPr>
        <w:t>(1)</w:t>
      </w:r>
      <w:r w:rsidRPr="003E42DA">
        <w:tab/>
      </w:r>
      <w:r w:rsidR="00315F1E">
        <w:t xml:space="preserve">contain any provision </w:t>
      </w:r>
      <w:r w:rsidR="003D330D" w:rsidRPr="003D330D">
        <w:rPr>
          <w:rFonts w:ascii="Albertus Extra Bold" w:hAnsi="Albertus Extra Bold"/>
          <w:b/>
        </w:rPr>
        <w:t>[</w:t>
      </w:r>
      <w:r w:rsidR="00315F1E">
        <w:t>which denies</w:t>
      </w:r>
      <w:r w:rsidR="003D330D" w:rsidRPr="003D330D">
        <w:rPr>
          <w:rFonts w:ascii="Albertus Extra Bold" w:hAnsi="Albertus Extra Bold"/>
          <w:b/>
        </w:rPr>
        <w:t>]</w:t>
      </w:r>
      <w:r w:rsidR="003D330D">
        <w:t xml:space="preserve"> </w:t>
      </w:r>
      <w:r w:rsidR="003D330D">
        <w:rPr>
          <w:u w:val="single"/>
        </w:rPr>
        <w:t>denying</w:t>
      </w:r>
      <w:r w:rsidR="00315F1E">
        <w:t xml:space="preserve"> benefits for expenses incurred in the treatment of an injury or injuries sustained </w:t>
      </w:r>
      <w:r w:rsidR="003D330D">
        <w:rPr>
          <w:u w:val="single"/>
        </w:rPr>
        <w:t>by the subscriber or other person covered thereunder</w:t>
      </w:r>
      <w:r w:rsidR="003D330D">
        <w:t xml:space="preserve"> </w:t>
      </w:r>
      <w:r w:rsidR="00315F1E">
        <w:t>as the result of domestic violence</w:t>
      </w:r>
      <w:r w:rsidR="003D330D">
        <w:rPr>
          <w:u w:val="single"/>
        </w:rPr>
        <w:t>,</w:t>
      </w:r>
      <w:r w:rsidR="00315F1E">
        <w:t xml:space="preserve"> as defined in section 3 of P.L.1991, c.261 (C.2C:25-19)</w:t>
      </w:r>
      <w:r w:rsidR="003D330D" w:rsidRPr="003D330D">
        <w:rPr>
          <w:rFonts w:ascii="Albertus Extra Bold" w:hAnsi="Albertus Extra Bold"/>
          <w:b/>
        </w:rPr>
        <w:t>[</w:t>
      </w:r>
      <w:r w:rsidR="00315F1E">
        <w:t>, to a subscriber or other person covered thereunder</w:t>
      </w:r>
      <w:r w:rsidR="003D330D" w:rsidRPr="003D330D">
        <w:rPr>
          <w:rFonts w:ascii="Albertus Extra Bold" w:hAnsi="Albertus Extra Bold"/>
          <w:b/>
        </w:rPr>
        <w:t>]</w:t>
      </w:r>
      <w:r w:rsidR="00315F1E">
        <w:t>.  Benefits</w:t>
      </w:r>
      <w:r w:rsidR="007811BB">
        <w:t xml:space="preserve"> </w:t>
      </w:r>
      <w:r w:rsidR="007811BB">
        <w:rPr>
          <w:u w:val="single"/>
        </w:rPr>
        <w:t>for these expenses</w:t>
      </w:r>
      <w:r w:rsidR="00315F1E">
        <w:t xml:space="preserve"> shall be provided to the same extent as for any other treatment under the contract</w:t>
      </w:r>
      <w:r w:rsidR="002D0D77">
        <w:rPr>
          <w:u w:val="single"/>
        </w:rPr>
        <w:t>; or</w:t>
      </w:r>
      <w:r w:rsidR="00315F1E">
        <w:t xml:space="preserve">  </w:t>
      </w:r>
    </w:p>
    <w:p w:rsidR="003E42DA" w:rsidRDefault="003E42DA" w:rsidP="00315F1E">
      <w:pPr>
        <w:rPr>
          <w:u w:val="single"/>
        </w:rPr>
      </w:pPr>
      <w:r>
        <w:tab/>
      </w:r>
      <w:r>
        <w:rPr>
          <w:u w:val="single"/>
        </w:rPr>
        <w:t>(2)</w:t>
      </w:r>
      <w:r>
        <w:rPr>
          <w:u w:val="single"/>
        </w:rPr>
        <w:tab/>
        <w:t xml:space="preserve">contain any provision </w:t>
      </w:r>
      <w:r w:rsidR="003D330D">
        <w:rPr>
          <w:u w:val="single"/>
        </w:rPr>
        <w:t>denying</w:t>
      </w:r>
      <w:r>
        <w:rPr>
          <w:u w:val="single"/>
        </w:rPr>
        <w:t xml:space="preserve"> benefits for expenses incurred in the provision of mental </w:t>
      </w:r>
      <w:r w:rsidR="003D330D">
        <w:rPr>
          <w:u w:val="single"/>
        </w:rPr>
        <w:t xml:space="preserve">health treatment </w:t>
      </w:r>
      <w:r w:rsidR="00764EAD">
        <w:rPr>
          <w:u w:val="single"/>
        </w:rPr>
        <w:t>or</w:t>
      </w:r>
      <w:r w:rsidR="003D330D">
        <w:rPr>
          <w:u w:val="single"/>
        </w:rPr>
        <w:t xml:space="preserve"> therapy to a subscriber or other person covered thereunder who is a </w:t>
      </w:r>
      <w:r>
        <w:rPr>
          <w:u w:val="single"/>
        </w:rPr>
        <w:t>victim of domestic violence</w:t>
      </w:r>
      <w:r w:rsidR="003D330D">
        <w:rPr>
          <w:u w:val="single"/>
        </w:rPr>
        <w:t>, as defined in section 3 of P.L.1991, c.261 (C.2C:25-19)</w:t>
      </w:r>
      <w:r>
        <w:rPr>
          <w:u w:val="single"/>
        </w:rPr>
        <w:t>.  Mental health treatment and therapy provided to a victim of domestic violence shall be deemed to be medically necessary</w:t>
      </w:r>
      <w:r w:rsidR="00764EAD">
        <w:rPr>
          <w:u w:val="single"/>
        </w:rPr>
        <w:t>,</w:t>
      </w:r>
      <w:r>
        <w:rPr>
          <w:u w:val="single"/>
        </w:rPr>
        <w:t xml:space="preserve"> and benefits </w:t>
      </w:r>
      <w:r w:rsidR="007811BB">
        <w:rPr>
          <w:u w:val="single"/>
        </w:rPr>
        <w:t xml:space="preserve">for these expenses </w:t>
      </w:r>
      <w:r>
        <w:rPr>
          <w:u w:val="single"/>
        </w:rPr>
        <w:t>shall be provided to the same extent as for any other medically necessary treatment under the contract</w:t>
      </w:r>
      <w:r w:rsidRPr="002D0D77">
        <w:t>.</w:t>
      </w:r>
    </w:p>
    <w:p w:rsidR="00315F1E" w:rsidRDefault="003E42DA" w:rsidP="00315F1E">
      <w:r>
        <w:tab/>
      </w:r>
      <w:r>
        <w:rPr>
          <w:u w:val="single"/>
        </w:rPr>
        <w:t>b.</w:t>
      </w:r>
      <w:r>
        <w:tab/>
      </w:r>
      <w:r w:rsidR="00315F1E">
        <w:t>The provisions of this section shall apply to all contracts in which the health service corporation has reserved the right to change the premium.</w:t>
      </w:r>
    </w:p>
    <w:p w:rsidR="00315F1E" w:rsidRDefault="00350949" w:rsidP="00315F1E">
      <w:r>
        <w:t>(</w:t>
      </w:r>
      <w:proofErr w:type="spellStart"/>
      <w:r>
        <w:t>cf</w:t>
      </w:r>
      <w:proofErr w:type="spellEnd"/>
      <w:r>
        <w:t>:</w:t>
      </w:r>
      <w:r w:rsidR="00315F1E">
        <w:t xml:space="preserve"> P.L.1998, c.97, s.3)</w:t>
      </w:r>
    </w:p>
    <w:p w:rsidR="00315F1E" w:rsidRDefault="00315F1E" w:rsidP="00315F1E"/>
    <w:p w:rsidR="00315F1E" w:rsidRDefault="00315F1E" w:rsidP="00315F1E">
      <w:r>
        <w:tab/>
        <w:t>4.</w:t>
      </w:r>
      <w:r>
        <w:tab/>
        <w:t>Section 4 of P.L.1998, c.97 (C.17B:26-2.1q) is amended to read as follows:</w:t>
      </w:r>
    </w:p>
    <w:p w:rsidR="003E42DA" w:rsidRPr="002D0D77" w:rsidRDefault="00315F1E" w:rsidP="00315F1E">
      <w:pPr>
        <w:rPr>
          <w:u w:val="single"/>
        </w:rPr>
      </w:pPr>
      <w:r>
        <w:tab/>
        <w:t>4.</w:t>
      </w:r>
      <w:r>
        <w:tab/>
      </w:r>
      <w:r w:rsidR="003E42DA">
        <w:rPr>
          <w:u w:val="single"/>
        </w:rPr>
        <w:t>a.</w:t>
      </w:r>
      <w:r w:rsidR="003E42DA">
        <w:t xml:space="preserve">  </w:t>
      </w:r>
      <w:r>
        <w:t>Except as otherwise provided in P.L.1992, c.161 (C.17B:27A-2 et seq.),</w:t>
      </w:r>
      <w:r w:rsidR="002D0D77" w:rsidRPr="002D0D77">
        <w:t xml:space="preserve"> </w:t>
      </w:r>
      <w:r w:rsidR="002D0D77">
        <w:t>no individual health insurance policy providing hospital or medical expense benefits shall</w:t>
      </w:r>
      <w:r w:rsidR="002D0D77">
        <w:rPr>
          <w:u w:val="single"/>
        </w:rPr>
        <w:t>:</w:t>
      </w:r>
    </w:p>
    <w:p w:rsidR="003E42DA" w:rsidRDefault="003E42DA" w:rsidP="00315F1E">
      <w:r w:rsidRPr="003E42DA">
        <w:lastRenderedPageBreak/>
        <w:tab/>
      </w:r>
      <w:r>
        <w:rPr>
          <w:u w:val="single"/>
        </w:rPr>
        <w:t>(1)</w:t>
      </w:r>
      <w:r w:rsidRPr="003E42DA">
        <w:tab/>
      </w:r>
      <w:r w:rsidR="00315F1E">
        <w:t xml:space="preserve">contain any provision </w:t>
      </w:r>
      <w:r w:rsidR="002D0D77" w:rsidRPr="002D0D77">
        <w:rPr>
          <w:rFonts w:ascii="Albertus Extra Bold" w:hAnsi="Albertus Extra Bold"/>
          <w:b/>
        </w:rPr>
        <w:t>[</w:t>
      </w:r>
      <w:r w:rsidR="00315F1E">
        <w:t>which denies</w:t>
      </w:r>
      <w:r w:rsidR="002D0D77" w:rsidRPr="002D0D77">
        <w:rPr>
          <w:rFonts w:ascii="Albertus Extra Bold" w:hAnsi="Albertus Extra Bold"/>
          <w:b/>
        </w:rPr>
        <w:t>]</w:t>
      </w:r>
      <w:r w:rsidR="002D0D77">
        <w:t xml:space="preserve"> </w:t>
      </w:r>
      <w:r w:rsidR="002D0D77">
        <w:rPr>
          <w:u w:val="single"/>
        </w:rPr>
        <w:t>denying</w:t>
      </w:r>
      <w:r w:rsidR="00315F1E">
        <w:t xml:space="preserve"> benefits for expenses incurred in the treatment of an injury or injuries sustained </w:t>
      </w:r>
      <w:r w:rsidR="002D0D77">
        <w:rPr>
          <w:u w:val="single"/>
        </w:rPr>
        <w:t>by the named insured or other person covered thereunder</w:t>
      </w:r>
      <w:r w:rsidR="002D0D77">
        <w:t xml:space="preserve"> </w:t>
      </w:r>
      <w:r w:rsidR="00315F1E">
        <w:t>as the result of domestic violence</w:t>
      </w:r>
      <w:r w:rsidR="002D0D77">
        <w:rPr>
          <w:u w:val="single"/>
        </w:rPr>
        <w:t>,</w:t>
      </w:r>
      <w:r w:rsidR="00315F1E">
        <w:t xml:space="preserve"> as defined in section 3 of P.L.1991,</w:t>
      </w:r>
      <w:r w:rsidR="00350949">
        <w:t> </w:t>
      </w:r>
      <w:r w:rsidR="00315F1E">
        <w:t>c.261 (C.2C:25-19)</w:t>
      </w:r>
      <w:r w:rsidR="002D0D77" w:rsidRPr="002D0D77">
        <w:rPr>
          <w:rFonts w:ascii="Albertus Extra Bold" w:hAnsi="Albertus Extra Bold"/>
          <w:b/>
        </w:rPr>
        <w:t>[</w:t>
      </w:r>
      <w:r w:rsidR="00315F1E">
        <w:t>, to a named insured or other person covered thereunder</w:t>
      </w:r>
      <w:r w:rsidR="002D0D77" w:rsidRPr="002D0D77">
        <w:rPr>
          <w:rFonts w:ascii="Albertus Extra Bold" w:hAnsi="Albertus Extra Bold"/>
          <w:b/>
        </w:rPr>
        <w:t>]</w:t>
      </w:r>
      <w:r w:rsidR="00315F1E">
        <w:t xml:space="preserve">.  Benefits </w:t>
      </w:r>
      <w:r w:rsidR="007811BB">
        <w:rPr>
          <w:u w:val="single"/>
        </w:rPr>
        <w:t>for these expenses</w:t>
      </w:r>
      <w:r w:rsidR="007811BB">
        <w:t xml:space="preserve"> </w:t>
      </w:r>
      <w:r w:rsidR="00315F1E">
        <w:t>shall be provided to the same extent as for any other treatment under the policy</w:t>
      </w:r>
      <w:r w:rsidR="002D0D77">
        <w:rPr>
          <w:u w:val="single"/>
        </w:rPr>
        <w:t>; or</w:t>
      </w:r>
      <w:r w:rsidR="00315F1E">
        <w:t xml:space="preserve">  </w:t>
      </w:r>
    </w:p>
    <w:p w:rsidR="003E42DA" w:rsidRPr="003E42DA" w:rsidRDefault="003E42DA" w:rsidP="00315F1E">
      <w:pPr>
        <w:rPr>
          <w:u w:val="single"/>
        </w:rPr>
      </w:pPr>
      <w:r>
        <w:tab/>
      </w:r>
      <w:r>
        <w:rPr>
          <w:u w:val="single"/>
        </w:rPr>
        <w:t>(2)</w:t>
      </w:r>
      <w:r>
        <w:rPr>
          <w:u w:val="single"/>
        </w:rPr>
        <w:tab/>
        <w:t xml:space="preserve">contain any provision </w:t>
      </w:r>
      <w:r w:rsidR="002D0D77">
        <w:rPr>
          <w:u w:val="single"/>
        </w:rPr>
        <w:t>denying</w:t>
      </w:r>
      <w:r>
        <w:rPr>
          <w:u w:val="single"/>
        </w:rPr>
        <w:t xml:space="preserve"> benefits for expenses incurred in the provision of mental health treatment </w:t>
      </w:r>
      <w:r w:rsidR="00764EAD">
        <w:rPr>
          <w:u w:val="single"/>
        </w:rPr>
        <w:t>or</w:t>
      </w:r>
      <w:r>
        <w:rPr>
          <w:u w:val="single"/>
        </w:rPr>
        <w:t xml:space="preserve"> therapy </w:t>
      </w:r>
      <w:r w:rsidR="002D0D77">
        <w:rPr>
          <w:u w:val="single"/>
        </w:rPr>
        <w:t>to the named insured or other person covered thereunder who is a victim of domestic violence, as defined in section 3 of P.L.1991, c.261 (C.2C:25-19)</w:t>
      </w:r>
      <w:r>
        <w:rPr>
          <w:u w:val="single"/>
        </w:rPr>
        <w:t>.  Mental health treatment and therapy provided to a victim of domestic violence shall be deemed to be medically necessary</w:t>
      </w:r>
      <w:r w:rsidR="00764EAD">
        <w:rPr>
          <w:u w:val="single"/>
        </w:rPr>
        <w:t>,</w:t>
      </w:r>
      <w:r>
        <w:rPr>
          <w:u w:val="single"/>
        </w:rPr>
        <w:t xml:space="preserve"> and benefits</w:t>
      </w:r>
      <w:r w:rsidR="007811BB">
        <w:rPr>
          <w:u w:val="single"/>
        </w:rPr>
        <w:t xml:space="preserve"> for these expenses</w:t>
      </w:r>
      <w:r>
        <w:rPr>
          <w:u w:val="single"/>
        </w:rPr>
        <w:t xml:space="preserve"> shall be provided to the same extent as for any other medically necessary treatment under the </w:t>
      </w:r>
      <w:r w:rsidR="007811BB">
        <w:rPr>
          <w:u w:val="single"/>
        </w:rPr>
        <w:t>policy</w:t>
      </w:r>
      <w:r w:rsidRPr="002D0D77">
        <w:t>.</w:t>
      </w:r>
    </w:p>
    <w:p w:rsidR="00315F1E" w:rsidRDefault="003E42DA" w:rsidP="00315F1E">
      <w:r>
        <w:tab/>
      </w:r>
      <w:r>
        <w:rPr>
          <w:u w:val="single"/>
        </w:rPr>
        <w:t>b.</w:t>
      </w:r>
      <w:r>
        <w:tab/>
      </w:r>
      <w:r w:rsidR="00315F1E">
        <w:t>The provisions of this section shall apply to all policies in which the insurer has reserved the right to change the premium.</w:t>
      </w:r>
    </w:p>
    <w:p w:rsidR="00315F1E" w:rsidRDefault="00350949" w:rsidP="00315F1E">
      <w:r>
        <w:t>(</w:t>
      </w:r>
      <w:proofErr w:type="spellStart"/>
      <w:r>
        <w:t>cf</w:t>
      </w:r>
      <w:proofErr w:type="spellEnd"/>
      <w:r>
        <w:t>:</w:t>
      </w:r>
      <w:r w:rsidR="00315F1E">
        <w:t xml:space="preserve"> P.L.1998, c.97, s.4)</w:t>
      </w:r>
    </w:p>
    <w:p w:rsidR="00315F1E" w:rsidRDefault="00315F1E" w:rsidP="00315F1E"/>
    <w:p w:rsidR="00315F1E" w:rsidRDefault="00315F1E" w:rsidP="00315F1E">
      <w:r>
        <w:tab/>
        <w:t>5.</w:t>
      </w:r>
      <w:r>
        <w:tab/>
        <w:t>Section 5 of P.L.1998, c.97 (C.17B:27-46.1t) is amended to read as follows:</w:t>
      </w:r>
    </w:p>
    <w:p w:rsidR="003E42DA" w:rsidRPr="002D0D77" w:rsidRDefault="007164BE" w:rsidP="007164BE">
      <w:pPr>
        <w:rPr>
          <w:u w:val="single"/>
        </w:rPr>
      </w:pPr>
      <w:r>
        <w:tab/>
        <w:t>5.</w:t>
      </w:r>
      <w:r>
        <w:tab/>
      </w:r>
      <w:r w:rsidR="003E42DA">
        <w:rPr>
          <w:u w:val="single"/>
        </w:rPr>
        <w:t>a.</w:t>
      </w:r>
      <w:r w:rsidR="003E42DA">
        <w:t xml:space="preserve">  </w:t>
      </w:r>
      <w:r>
        <w:t>Except as otherwise provided in P.L.1992, c.162 (C.17B:27A-17 et seq.),</w:t>
      </w:r>
      <w:r w:rsidR="002D0D77" w:rsidRPr="002D0D77">
        <w:t xml:space="preserve"> </w:t>
      </w:r>
      <w:r w:rsidR="002D0D77">
        <w:t>no group health insurance policy providing hospital or medical expense benefits shall</w:t>
      </w:r>
      <w:r w:rsidR="002D0D77">
        <w:rPr>
          <w:u w:val="single"/>
        </w:rPr>
        <w:t>:</w:t>
      </w:r>
    </w:p>
    <w:p w:rsidR="003E42DA" w:rsidRDefault="003E42DA" w:rsidP="007164BE">
      <w:r w:rsidRPr="003E42DA">
        <w:tab/>
      </w:r>
      <w:r>
        <w:rPr>
          <w:u w:val="single"/>
        </w:rPr>
        <w:t>(1)</w:t>
      </w:r>
      <w:r w:rsidRPr="003E42DA">
        <w:tab/>
      </w:r>
      <w:r w:rsidR="007164BE">
        <w:t xml:space="preserve">contain any provision </w:t>
      </w:r>
      <w:r w:rsidR="002D0D77" w:rsidRPr="002D0D77">
        <w:rPr>
          <w:rFonts w:ascii="Albertus Extra Bold" w:hAnsi="Albertus Extra Bold"/>
          <w:b/>
        </w:rPr>
        <w:t>[</w:t>
      </w:r>
      <w:r w:rsidR="007164BE">
        <w:t>which denies</w:t>
      </w:r>
      <w:r w:rsidR="002D0D77" w:rsidRPr="002D0D77">
        <w:rPr>
          <w:rFonts w:ascii="Albertus Extra Bold" w:hAnsi="Albertus Extra Bold"/>
          <w:b/>
        </w:rPr>
        <w:t>]</w:t>
      </w:r>
      <w:r w:rsidR="002D0D77">
        <w:t xml:space="preserve"> </w:t>
      </w:r>
      <w:r w:rsidR="002D0D77">
        <w:rPr>
          <w:u w:val="single"/>
        </w:rPr>
        <w:t>denying</w:t>
      </w:r>
      <w:r w:rsidR="007164BE">
        <w:t xml:space="preserve"> benefits for expenses incurred in the treatment of an injury or injuries sustained </w:t>
      </w:r>
      <w:r w:rsidR="002D0D77">
        <w:rPr>
          <w:u w:val="single"/>
        </w:rPr>
        <w:t>by the named insured or other person covered thereunder</w:t>
      </w:r>
      <w:r w:rsidR="002D0D77">
        <w:t xml:space="preserve"> </w:t>
      </w:r>
      <w:r w:rsidR="007164BE">
        <w:t>as the result of domestic violence</w:t>
      </w:r>
      <w:r w:rsidR="002D0D77">
        <w:rPr>
          <w:u w:val="single"/>
        </w:rPr>
        <w:t>,</w:t>
      </w:r>
      <w:r w:rsidR="007164BE">
        <w:t xml:space="preserve"> as defined in section 3 of P.L.1991,</w:t>
      </w:r>
      <w:r w:rsidR="00350949">
        <w:t> </w:t>
      </w:r>
      <w:r w:rsidR="007164BE">
        <w:t>c.261 (C.2C:25-19)</w:t>
      </w:r>
      <w:r w:rsidR="002D0D77" w:rsidRPr="002D0D77">
        <w:rPr>
          <w:rFonts w:ascii="Albertus Extra Bold" w:hAnsi="Albertus Extra Bold"/>
          <w:b/>
        </w:rPr>
        <w:t>[</w:t>
      </w:r>
      <w:r w:rsidR="007164BE">
        <w:t>, to a named insured or other person covered thereunder</w:t>
      </w:r>
      <w:r w:rsidR="002D0D77" w:rsidRPr="002D0D77">
        <w:rPr>
          <w:rFonts w:ascii="Albertus Extra Bold" w:hAnsi="Albertus Extra Bold"/>
          <w:b/>
        </w:rPr>
        <w:t>]</w:t>
      </w:r>
      <w:r w:rsidR="007164BE">
        <w:t xml:space="preserve">.  Benefits </w:t>
      </w:r>
      <w:r w:rsidR="00764EAD">
        <w:rPr>
          <w:u w:val="single"/>
        </w:rPr>
        <w:t>for these expenses</w:t>
      </w:r>
      <w:r w:rsidR="00764EAD">
        <w:t xml:space="preserve"> </w:t>
      </w:r>
      <w:r w:rsidR="007164BE">
        <w:t>shall be provided to the same extent as for any other treatment under the policy</w:t>
      </w:r>
      <w:r>
        <w:rPr>
          <w:u w:val="single"/>
        </w:rPr>
        <w:t xml:space="preserve">; </w:t>
      </w:r>
      <w:r w:rsidR="002D0D77">
        <w:rPr>
          <w:u w:val="single"/>
        </w:rPr>
        <w:t>or</w:t>
      </w:r>
      <w:r w:rsidR="007164BE">
        <w:t xml:space="preserve">  </w:t>
      </w:r>
    </w:p>
    <w:p w:rsidR="003E42DA" w:rsidRPr="003E42DA" w:rsidRDefault="003E42DA" w:rsidP="003E42DA">
      <w:pPr>
        <w:rPr>
          <w:u w:val="single"/>
        </w:rPr>
      </w:pPr>
      <w:r>
        <w:tab/>
      </w:r>
      <w:r>
        <w:rPr>
          <w:u w:val="single"/>
        </w:rPr>
        <w:t>(2)</w:t>
      </w:r>
      <w:r>
        <w:rPr>
          <w:u w:val="single"/>
        </w:rPr>
        <w:tab/>
        <w:t xml:space="preserve">contain any provision </w:t>
      </w:r>
      <w:r w:rsidR="002D0D77">
        <w:rPr>
          <w:u w:val="single"/>
        </w:rPr>
        <w:t>denying</w:t>
      </w:r>
      <w:r>
        <w:rPr>
          <w:u w:val="single"/>
        </w:rPr>
        <w:t xml:space="preserve"> benefits for expenses incurred in the provision of mental health treatment </w:t>
      </w:r>
      <w:r w:rsidR="00764EAD">
        <w:rPr>
          <w:u w:val="single"/>
        </w:rPr>
        <w:t>or</w:t>
      </w:r>
      <w:r>
        <w:rPr>
          <w:u w:val="single"/>
        </w:rPr>
        <w:t xml:space="preserve"> therapy </w:t>
      </w:r>
      <w:r w:rsidR="002D0D77">
        <w:rPr>
          <w:u w:val="single"/>
        </w:rPr>
        <w:t>to the named insured or other person covered thereunder who is a</w:t>
      </w:r>
      <w:r>
        <w:rPr>
          <w:u w:val="single"/>
        </w:rPr>
        <w:t xml:space="preserve"> victim of domestic violence</w:t>
      </w:r>
      <w:r w:rsidR="002D0D77">
        <w:rPr>
          <w:u w:val="single"/>
        </w:rPr>
        <w:t>, as defined in section 3 of P.L.1991, c.261 (C.2C:25-19)</w:t>
      </w:r>
      <w:r>
        <w:rPr>
          <w:u w:val="single"/>
        </w:rPr>
        <w:t>.  Mental health treatment and therapy provided to a victim of domestic violence shall be deemed to be medically necessary</w:t>
      </w:r>
      <w:r w:rsidR="00764EAD">
        <w:rPr>
          <w:u w:val="single"/>
        </w:rPr>
        <w:t>,</w:t>
      </w:r>
      <w:r>
        <w:rPr>
          <w:u w:val="single"/>
        </w:rPr>
        <w:t xml:space="preserve"> and benefits shall be provided to the same extent as for any other medically necessary treatment under the </w:t>
      </w:r>
      <w:r w:rsidR="007811BB">
        <w:rPr>
          <w:u w:val="single"/>
        </w:rPr>
        <w:t>policy</w:t>
      </w:r>
      <w:r w:rsidRPr="007811BB">
        <w:t>.</w:t>
      </w:r>
    </w:p>
    <w:p w:rsidR="007164BE" w:rsidRDefault="003E42DA" w:rsidP="007164BE">
      <w:r>
        <w:tab/>
      </w:r>
      <w:r>
        <w:rPr>
          <w:u w:val="single"/>
        </w:rPr>
        <w:t>b.</w:t>
      </w:r>
      <w:r>
        <w:tab/>
      </w:r>
      <w:r w:rsidR="007164BE">
        <w:t>The provisions of this section shall apply to all policies in which the insurer has reserved the right to change the premium.</w:t>
      </w:r>
    </w:p>
    <w:p w:rsidR="007164BE" w:rsidRDefault="00350949" w:rsidP="007164BE">
      <w:r>
        <w:t>(</w:t>
      </w:r>
      <w:proofErr w:type="spellStart"/>
      <w:r>
        <w:t>cf</w:t>
      </w:r>
      <w:proofErr w:type="spellEnd"/>
      <w:r>
        <w:t>:</w:t>
      </w:r>
      <w:r w:rsidR="007164BE">
        <w:t xml:space="preserve"> P.L.1998, c.97, s.5)</w:t>
      </w:r>
    </w:p>
    <w:p w:rsidR="007164BE" w:rsidRDefault="007164BE" w:rsidP="007164BE"/>
    <w:p w:rsidR="007164BE" w:rsidRDefault="007164BE" w:rsidP="007164BE">
      <w:r>
        <w:tab/>
        <w:t>6.</w:t>
      </w:r>
      <w:r>
        <w:tab/>
        <w:t>Section 6 of P.L.1998, c.97 (C.26:2J-4.18) is amended to read as follows:</w:t>
      </w:r>
    </w:p>
    <w:p w:rsidR="003E42DA" w:rsidRPr="002D0D77" w:rsidRDefault="007164BE" w:rsidP="003E42DA">
      <w:pPr>
        <w:rPr>
          <w:u w:val="single"/>
        </w:rPr>
      </w:pPr>
      <w:r>
        <w:lastRenderedPageBreak/>
        <w:tab/>
        <w:t>6.</w:t>
      </w:r>
      <w:r>
        <w:tab/>
      </w:r>
      <w:r w:rsidR="003E42DA">
        <w:rPr>
          <w:u w:val="single"/>
        </w:rPr>
        <w:t>a.</w:t>
      </w:r>
      <w:r w:rsidR="003E42DA">
        <w:t xml:space="preserve">  </w:t>
      </w:r>
      <w:r>
        <w:t>Except as otherwise provided in P.L.1992, c.161 (C.17B:27A-2 et seq.) and P.L.1992, c.162 (C.17B:27A-17 et seq.),</w:t>
      </w:r>
      <w:r w:rsidR="002D0D77" w:rsidRPr="002D0D77">
        <w:t xml:space="preserve"> </w:t>
      </w:r>
      <w:r w:rsidR="002D0D77">
        <w:t>no health maintenance organization shall</w:t>
      </w:r>
      <w:r w:rsidR="002D0D77">
        <w:rPr>
          <w:u w:val="single"/>
        </w:rPr>
        <w:t>:</w:t>
      </w:r>
    </w:p>
    <w:p w:rsidR="003E42DA" w:rsidRDefault="003E42DA" w:rsidP="003E42DA">
      <w:r w:rsidRPr="003E42DA">
        <w:tab/>
      </w:r>
      <w:r>
        <w:rPr>
          <w:u w:val="single"/>
        </w:rPr>
        <w:t>(1)</w:t>
      </w:r>
      <w:r w:rsidR="002D0D77" w:rsidRPr="007811BB">
        <w:tab/>
      </w:r>
      <w:r w:rsidR="007811BB">
        <w:t xml:space="preserve">deny </w:t>
      </w:r>
      <w:r w:rsidR="007164BE">
        <w:t xml:space="preserve">health care services for the treatment of an injury or injuries sustained </w:t>
      </w:r>
      <w:r w:rsidR="002D0D77">
        <w:rPr>
          <w:u w:val="single"/>
        </w:rPr>
        <w:t>by an enrollee</w:t>
      </w:r>
      <w:r w:rsidR="002D0D77">
        <w:t xml:space="preserve"> </w:t>
      </w:r>
      <w:r w:rsidR="007164BE">
        <w:t>as the result of domestic violence</w:t>
      </w:r>
      <w:r w:rsidR="002D0D77">
        <w:rPr>
          <w:u w:val="single"/>
        </w:rPr>
        <w:t>,</w:t>
      </w:r>
      <w:r w:rsidR="007164BE">
        <w:t xml:space="preserve"> as defined in section 3 of P.L.1991, c.261 (C.2C:25-19)</w:t>
      </w:r>
      <w:r w:rsidR="002D0D77" w:rsidRPr="002D0D77">
        <w:rPr>
          <w:rFonts w:ascii="Albertus Extra Bold" w:hAnsi="Albertus Extra Bold"/>
          <w:b/>
        </w:rPr>
        <w:t>[</w:t>
      </w:r>
      <w:r w:rsidR="007164BE">
        <w:t>, to its enrollees.  Services</w:t>
      </w:r>
      <w:r w:rsidR="007811BB" w:rsidRPr="002D0D77">
        <w:rPr>
          <w:rFonts w:ascii="Albertus Extra Bold" w:hAnsi="Albertus Extra Bold"/>
          <w:b/>
        </w:rPr>
        <w:t>]</w:t>
      </w:r>
      <w:r w:rsidR="00764EAD">
        <w:rPr>
          <w:u w:val="single"/>
        </w:rPr>
        <w:t>.  S</w:t>
      </w:r>
      <w:r w:rsidR="007811BB">
        <w:rPr>
          <w:u w:val="single"/>
        </w:rPr>
        <w:t>uch services</w:t>
      </w:r>
      <w:r w:rsidR="007811BB">
        <w:t xml:space="preserve"> </w:t>
      </w:r>
      <w:r w:rsidR="007164BE">
        <w:t>shall be provided to the same extent as for any other treatment</w:t>
      </w:r>
      <w:r>
        <w:rPr>
          <w:u w:val="single"/>
        </w:rPr>
        <w:t xml:space="preserve">; </w:t>
      </w:r>
      <w:r w:rsidR="002D0D77">
        <w:rPr>
          <w:u w:val="single"/>
        </w:rPr>
        <w:t>or</w:t>
      </w:r>
      <w:r>
        <w:t xml:space="preserve">  </w:t>
      </w:r>
    </w:p>
    <w:p w:rsidR="003E42DA" w:rsidRPr="003E42DA" w:rsidRDefault="003E42DA" w:rsidP="003E42DA">
      <w:pPr>
        <w:rPr>
          <w:u w:val="single"/>
        </w:rPr>
      </w:pPr>
      <w:r>
        <w:tab/>
      </w:r>
      <w:r>
        <w:rPr>
          <w:u w:val="single"/>
        </w:rPr>
        <w:t>(2)</w:t>
      </w:r>
      <w:r>
        <w:rPr>
          <w:u w:val="single"/>
        </w:rPr>
        <w:tab/>
      </w:r>
      <w:r w:rsidR="007811BB">
        <w:rPr>
          <w:u w:val="single"/>
        </w:rPr>
        <w:t>deny</w:t>
      </w:r>
      <w:r>
        <w:rPr>
          <w:u w:val="single"/>
        </w:rPr>
        <w:t xml:space="preserve"> </w:t>
      </w:r>
      <w:r w:rsidR="00D76990">
        <w:rPr>
          <w:u w:val="single"/>
        </w:rPr>
        <w:t xml:space="preserve">health care services for </w:t>
      </w:r>
      <w:r w:rsidR="002D0D77">
        <w:rPr>
          <w:u w:val="single"/>
        </w:rPr>
        <w:t xml:space="preserve">the </w:t>
      </w:r>
      <w:r>
        <w:rPr>
          <w:u w:val="single"/>
        </w:rPr>
        <w:t xml:space="preserve">mental health treatment </w:t>
      </w:r>
      <w:r w:rsidR="007811BB">
        <w:rPr>
          <w:u w:val="single"/>
        </w:rPr>
        <w:t>or</w:t>
      </w:r>
      <w:r>
        <w:rPr>
          <w:u w:val="single"/>
        </w:rPr>
        <w:t xml:space="preserve"> therapy</w:t>
      </w:r>
      <w:r w:rsidR="00D76990">
        <w:rPr>
          <w:u w:val="single"/>
        </w:rPr>
        <w:t xml:space="preserve"> </w:t>
      </w:r>
      <w:r w:rsidR="007811BB">
        <w:rPr>
          <w:u w:val="single"/>
        </w:rPr>
        <w:t>of</w:t>
      </w:r>
      <w:r w:rsidR="002D0D77">
        <w:rPr>
          <w:u w:val="single"/>
        </w:rPr>
        <w:t xml:space="preserve"> an enrollee who is</w:t>
      </w:r>
      <w:r w:rsidR="007811BB">
        <w:rPr>
          <w:u w:val="single"/>
        </w:rPr>
        <w:t xml:space="preserve"> the</w:t>
      </w:r>
      <w:r>
        <w:rPr>
          <w:u w:val="single"/>
        </w:rPr>
        <w:t xml:space="preserve"> victim of domestic violence</w:t>
      </w:r>
      <w:r w:rsidR="007811BB">
        <w:rPr>
          <w:u w:val="single"/>
        </w:rPr>
        <w:t>, as defined in section 3 of P.L.1991, c.261 (C.2C:25-19)</w:t>
      </w:r>
      <w:r>
        <w:rPr>
          <w:u w:val="single"/>
        </w:rPr>
        <w:t xml:space="preserve">.  </w:t>
      </w:r>
      <w:r w:rsidR="00764EAD">
        <w:rPr>
          <w:u w:val="single"/>
        </w:rPr>
        <w:t>M</w:t>
      </w:r>
      <w:r w:rsidR="007811BB">
        <w:rPr>
          <w:u w:val="single"/>
        </w:rPr>
        <w:t>ental health treatment and therapy</w:t>
      </w:r>
      <w:r w:rsidR="00764EAD">
        <w:rPr>
          <w:u w:val="single"/>
        </w:rPr>
        <w:t xml:space="preserve"> provided to</w:t>
      </w:r>
      <w:r w:rsidR="007811BB">
        <w:rPr>
          <w:u w:val="single"/>
        </w:rPr>
        <w:t xml:space="preserve"> a victim of domestic violence</w:t>
      </w:r>
      <w:r>
        <w:rPr>
          <w:u w:val="single"/>
        </w:rPr>
        <w:t xml:space="preserve"> shall be deemed to be medically necessary</w:t>
      </w:r>
      <w:r w:rsidR="00764EAD">
        <w:rPr>
          <w:u w:val="single"/>
        </w:rPr>
        <w:t>,</w:t>
      </w:r>
      <w:r w:rsidR="002D0D77">
        <w:rPr>
          <w:u w:val="single"/>
        </w:rPr>
        <w:t xml:space="preserve"> </w:t>
      </w:r>
      <w:r>
        <w:rPr>
          <w:u w:val="single"/>
        </w:rPr>
        <w:t xml:space="preserve">and </w:t>
      </w:r>
      <w:r w:rsidR="007811BB">
        <w:rPr>
          <w:u w:val="single"/>
        </w:rPr>
        <w:t xml:space="preserve">health care services associated with such treatment and therapy </w:t>
      </w:r>
      <w:r>
        <w:rPr>
          <w:u w:val="single"/>
        </w:rPr>
        <w:t xml:space="preserve">shall be provided to the same extent as </w:t>
      </w:r>
      <w:r w:rsidR="007811BB">
        <w:rPr>
          <w:u w:val="single"/>
        </w:rPr>
        <w:t xml:space="preserve">for </w:t>
      </w:r>
      <w:r>
        <w:rPr>
          <w:u w:val="single"/>
        </w:rPr>
        <w:t>any other medically necessary treatment</w:t>
      </w:r>
      <w:r w:rsidRPr="002D0D77">
        <w:t>.</w:t>
      </w:r>
    </w:p>
    <w:p w:rsidR="007164BE" w:rsidRDefault="003E42DA" w:rsidP="007164BE">
      <w:r>
        <w:tab/>
      </w:r>
      <w:r>
        <w:rPr>
          <w:u w:val="single"/>
        </w:rPr>
        <w:t>b.</w:t>
      </w:r>
      <w:r>
        <w:tab/>
      </w:r>
      <w:r w:rsidR="007164BE">
        <w:t>The provisions of this section shall apply to all certificates of authority in which the health maintenance organization has reserved the right to change the schedule of charges for enrollee coverage.</w:t>
      </w:r>
    </w:p>
    <w:p w:rsidR="00315F1E" w:rsidRDefault="00350949" w:rsidP="00315F1E">
      <w:r>
        <w:t>(</w:t>
      </w:r>
      <w:proofErr w:type="spellStart"/>
      <w:r>
        <w:t>cf</w:t>
      </w:r>
      <w:proofErr w:type="spellEnd"/>
      <w:r>
        <w:t xml:space="preserve">: </w:t>
      </w:r>
      <w:r w:rsidR="007164BE">
        <w:t>P.L.1998, c.97, s.6)</w:t>
      </w:r>
    </w:p>
    <w:p w:rsidR="00315F1E" w:rsidRPr="00D71D68" w:rsidRDefault="00315F1E" w:rsidP="00686AEB"/>
    <w:p w:rsidR="00E64312" w:rsidRDefault="00686AEB" w:rsidP="00E64312">
      <w:r>
        <w:tab/>
      </w:r>
      <w:r w:rsidR="003E42DA">
        <w:t>7</w:t>
      </w:r>
      <w:r w:rsidR="00546F2D">
        <w:t>.</w:t>
      </w:r>
      <w:r w:rsidR="003E42DA">
        <w:tab/>
      </w:r>
      <w:r w:rsidR="00E64312">
        <w:t xml:space="preserve">(New section)  </w:t>
      </w:r>
      <w:r w:rsidR="00764395">
        <w:t xml:space="preserve">a.  </w:t>
      </w:r>
      <w:r w:rsidR="00E64312">
        <w:t xml:space="preserve">Every individual health benefits plan that is delivered, issued, executed, or renewed in this State, or is approved for issuance or renewal in this State by the Commissioner of Banking and Insurance on or after the effective date of </w:t>
      </w:r>
      <w:r w:rsidR="0061290A">
        <w:t>P.L.</w:t>
      </w:r>
      <w:r w:rsidR="00350949">
        <w:t>    </w:t>
      </w:r>
      <w:r w:rsidR="0061290A">
        <w:t>,</w:t>
      </w:r>
      <w:r w:rsidR="00350949">
        <w:t> </w:t>
      </w:r>
      <w:r w:rsidR="0061290A">
        <w:t>c.</w:t>
      </w:r>
      <w:r w:rsidR="00350949">
        <w:t>    </w:t>
      </w:r>
      <w:r w:rsidR="0061290A">
        <w:t>(C.        ) (pending before the Legislature as this bill)</w:t>
      </w:r>
      <w:r w:rsidR="00E64312">
        <w:t xml:space="preserve">, shall provide coverage for expenses </w:t>
      </w:r>
      <w:r w:rsidR="00E64312" w:rsidRPr="00E64312">
        <w:t>incurred in the provision of mental health treatment or therapy to a person covered thereunder who is a victim of domestic violence, as defined in section 3 of P.L.1991, c.261 (C.2C:25-19).  Mental health treatment and therapy provided to a victim of domestic violence shall be deemed to be medically necessary, and benefits shall be provided to the same extent as for any other medically necessary treatment under the p</w:t>
      </w:r>
      <w:r w:rsidR="00E64312">
        <w:t>lan</w:t>
      </w:r>
      <w:r w:rsidR="00E64312" w:rsidRPr="007811BB">
        <w:t>.</w:t>
      </w:r>
    </w:p>
    <w:p w:rsidR="00764395" w:rsidRDefault="00764395" w:rsidP="00E64312">
      <w:r>
        <w:tab/>
        <w:t>b.</w:t>
      </w:r>
      <w:r>
        <w:tab/>
        <w:t>This section shall apply to all health benefits plans in which the carrier has reserved the right to change the premium.</w:t>
      </w:r>
    </w:p>
    <w:p w:rsidR="00DF4141" w:rsidRDefault="00DF4141" w:rsidP="00E64312"/>
    <w:p w:rsidR="00DF4141" w:rsidRDefault="00DF4141" w:rsidP="00DF4141">
      <w:r>
        <w:tab/>
        <w:t>8.</w:t>
      </w:r>
      <w:r>
        <w:tab/>
        <w:t>(New secti</w:t>
      </w:r>
      <w:r w:rsidR="00DC0D65">
        <w:t xml:space="preserve">on)  </w:t>
      </w:r>
      <w:r w:rsidR="00764395">
        <w:t xml:space="preserve">a.  </w:t>
      </w:r>
      <w:r>
        <w:t xml:space="preserve">Every small employer health benefits plan that is delivered, issued, executed, or renewed in this State, or is approved for issuance or renewal in this State by the Commissioner of Banking and Insurance on or after the effective date of </w:t>
      </w:r>
      <w:r w:rsidR="0061290A">
        <w:t>P.L.</w:t>
      </w:r>
      <w:r w:rsidR="00350949">
        <w:t>    </w:t>
      </w:r>
      <w:r w:rsidR="0061290A">
        <w:t>,</w:t>
      </w:r>
      <w:r w:rsidR="00350949">
        <w:t> </w:t>
      </w:r>
      <w:r w:rsidR="0061290A">
        <w:t>c.</w:t>
      </w:r>
      <w:r w:rsidR="00350949">
        <w:t>    </w:t>
      </w:r>
      <w:r w:rsidR="0061290A">
        <w:t>(C.        ) (pending before the Legislature as this bill)</w:t>
      </w:r>
      <w:r>
        <w:t xml:space="preserve">, shall provide coverage for expenses </w:t>
      </w:r>
      <w:r w:rsidRPr="00E64312">
        <w:t xml:space="preserve">incurred in the provision of mental health treatment or therapy to a person covered thereunder who is a victim of domestic violence, as defined in section 3 of P.L.1991, c.261 (C.2C:25-19).  Mental health treatment and therapy provided to a victim of domestic violence shall be deemed to be </w:t>
      </w:r>
      <w:r w:rsidRPr="00E64312">
        <w:lastRenderedPageBreak/>
        <w:t>medically necessary, and benefits shall be provided to the same extent as for any other medically necessary treatment under the p</w:t>
      </w:r>
      <w:r>
        <w:t>lan</w:t>
      </w:r>
      <w:r w:rsidRPr="007811BB">
        <w:t>.</w:t>
      </w:r>
    </w:p>
    <w:p w:rsidR="00764395" w:rsidRPr="00E64312" w:rsidRDefault="00764395" w:rsidP="00DF4141">
      <w:r>
        <w:tab/>
        <w:t>b.</w:t>
      </w:r>
      <w:r>
        <w:tab/>
        <w:t>This section shall apply to all health benefits plans in which the carrier has reserved the right to change the premium.</w:t>
      </w:r>
    </w:p>
    <w:p w:rsidR="00DF4141" w:rsidRPr="00E64312" w:rsidRDefault="00DF4141" w:rsidP="00E64312"/>
    <w:p w:rsidR="006563C8" w:rsidRPr="00E64312" w:rsidRDefault="006563C8" w:rsidP="006563C8">
      <w:r>
        <w:tab/>
        <w:t>9.</w:t>
      </w:r>
      <w:r>
        <w:tab/>
        <w:t xml:space="preserve">(New section)  The State Health Benefits Commission shall ensure that every contract </w:t>
      </w:r>
      <w:r w:rsidR="00764395">
        <w:t xml:space="preserve">providing hospital or medical expense benefits, which is </w:t>
      </w:r>
      <w:r>
        <w:t>purchased by the commission on or afte</w:t>
      </w:r>
      <w:r w:rsidR="00764395">
        <w:t>r the effective date of P.L.    , c.    (C.        ) (pending before the Legislature as this bill),</w:t>
      </w:r>
      <w:r>
        <w:t xml:space="preserve"> provide</w:t>
      </w:r>
      <w:r w:rsidR="00764395">
        <w:t>s</w:t>
      </w:r>
      <w:r>
        <w:t xml:space="preserve"> coverage for expenses </w:t>
      </w:r>
      <w:r w:rsidRPr="00E64312">
        <w:t xml:space="preserve">incurred in the provision of mental health treatment or therapy to a person covered thereunder who is a victim of domestic violence, as defined in section 3 of P.L.1991, c.261 (C.2C:25-19).  Mental health treatment and therapy provided to a victim of domestic violence shall be deemed to be medically necessary, and benefits shall be provided to the same extent as for any other medically necessary treatment under the </w:t>
      </w:r>
      <w:r>
        <w:t>contract</w:t>
      </w:r>
      <w:r w:rsidRPr="007811BB">
        <w:t>.</w:t>
      </w:r>
    </w:p>
    <w:p w:rsidR="006563C8" w:rsidRPr="00E64312" w:rsidRDefault="006563C8" w:rsidP="006563C8"/>
    <w:p w:rsidR="00E64312" w:rsidRDefault="006563C8" w:rsidP="00686AEB">
      <w:r>
        <w:tab/>
        <w:t xml:space="preserve">10.  (New section)  The School Employees’ Health Benefits Commission shall ensure that every contract </w:t>
      </w:r>
      <w:r w:rsidR="0061290A">
        <w:t xml:space="preserve">providing hospital or medical expense benefits, which is </w:t>
      </w:r>
      <w:r>
        <w:t xml:space="preserve">purchased by the commission on or after the effective date of </w:t>
      </w:r>
      <w:r w:rsidR="0061290A">
        <w:t>P.L.    , c.    (C.        ) (pending before the Legislature as this bill),</w:t>
      </w:r>
      <w:r>
        <w:t xml:space="preserve"> provides </w:t>
      </w:r>
      <w:r w:rsidR="0061290A">
        <w:t>coverage</w:t>
      </w:r>
      <w:r>
        <w:t xml:space="preserve"> for expenses </w:t>
      </w:r>
      <w:r w:rsidRPr="00E64312">
        <w:t xml:space="preserve">incurred in the provision of mental health treatment or therapy to a person covered thereunder who is a victim of domestic violence, as defined in section 3 of P.L.1991, c.261 (C.2C:25-19).  Mental health treatment and therapy provided to a victim of domestic violence shall be deemed to be medically necessary, and benefits shall be provided to the same extent as for any other medically necessary treatment under the </w:t>
      </w:r>
      <w:r>
        <w:t>contract</w:t>
      </w:r>
      <w:r w:rsidRPr="007811BB">
        <w:t>.</w:t>
      </w:r>
    </w:p>
    <w:p w:rsidR="006563C8" w:rsidRDefault="006563C8" w:rsidP="00686AEB"/>
    <w:p w:rsidR="00686AEB" w:rsidRDefault="00E64312" w:rsidP="00686AEB">
      <w:r>
        <w:tab/>
      </w:r>
      <w:r w:rsidR="00DC0D65">
        <w:t>11.</w:t>
      </w:r>
      <w:r w:rsidR="00DC0D65">
        <w:tab/>
      </w:r>
      <w:r w:rsidR="00546F2D">
        <w:t>This act shall take effect</w:t>
      </w:r>
      <w:r w:rsidR="003E42DA">
        <w:t xml:space="preserve"> immediately.</w:t>
      </w:r>
    </w:p>
    <w:p w:rsidR="00DC0D65" w:rsidRPr="00AA7880" w:rsidRDefault="00DC0D65"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132C72" w:rsidRDefault="007811BB" w:rsidP="00686AEB">
      <w:r>
        <w:tab/>
        <w:t>This bill would require all health insurance carriers</w:t>
      </w:r>
      <w:r w:rsidR="00132C72">
        <w:t xml:space="preserve"> in the State, including hospital service corporations, group or individual medical service corporations, group or individual health service corporations, group or individual health insurance policies, health maintenance organizations,</w:t>
      </w:r>
      <w:r w:rsidR="00764395">
        <w:t xml:space="preserve"> individual health benefits plans, small employer health benefits plans, the State Health Benefits Commission, and the School Employees’ Health Benefits Commission,</w:t>
      </w:r>
      <w:r>
        <w:t xml:space="preserve"> to categorize mental health treatment and therapy received by an insured victim of domestic violence </w:t>
      </w:r>
      <w:r w:rsidR="00132C72">
        <w:t>as</w:t>
      </w:r>
      <w:r>
        <w:t xml:space="preserve"> medically necessary treatment and </w:t>
      </w:r>
      <w:r w:rsidR="00764EAD">
        <w:t xml:space="preserve">to </w:t>
      </w:r>
      <w:r>
        <w:t xml:space="preserve">provide full benefits coverage </w:t>
      </w:r>
      <w:r w:rsidR="00132C72">
        <w:t>therefor</w:t>
      </w:r>
      <w:r>
        <w:t xml:space="preserve">.  </w:t>
      </w:r>
    </w:p>
    <w:p w:rsidR="001E0912" w:rsidRDefault="00132C72">
      <w:r>
        <w:lastRenderedPageBreak/>
        <w:tab/>
        <w:t>Although c</w:t>
      </w:r>
      <w:r w:rsidR="007811BB">
        <w:t>urrent law requires</w:t>
      </w:r>
      <w:r>
        <w:t xml:space="preserve"> </w:t>
      </w:r>
      <w:r w:rsidR="00764395">
        <w:t xml:space="preserve">several types of </w:t>
      </w:r>
      <w:r>
        <w:t>health</w:t>
      </w:r>
      <w:r w:rsidR="007811BB">
        <w:t xml:space="preserve"> insurance carriers to provide coverage for medically necessary health care services </w:t>
      </w:r>
      <w:r>
        <w:t>that are provided in</w:t>
      </w:r>
      <w:r w:rsidR="00764EAD">
        <w:t xml:space="preserve"> association with</w:t>
      </w:r>
      <w:r>
        <w:t xml:space="preserve"> the treatment of a physical injury </w:t>
      </w:r>
      <w:r w:rsidR="00764EAD">
        <w:t>resulting</w:t>
      </w:r>
      <w:r>
        <w:t xml:space="preserve"> from domestic violence, </w:t>
      </w:r>
      <w:r w:rsidR="00764395">
        <w:t>no insurance carrier is similarly required</w:t>
      </w:r>
      <w:r>
        <w:t xml:space="preserve"> to provide coverage for mental health care </w:t>
      </w:r>
      <w:r w:rsidR="00764395">
        <w:t xml:space="preserve">that is </w:t>
      </w:r>
      <w:r>
        <w:t xml:space="preserve">received by victims of domestic violence.  This bill would fill this gap in the law </w:t>
      </w:r>
      <w:r w:rsidR="00764EAD">
        <w:t>by recognizing the medical necessity of all</w:t>
      </w:r>
      <w:r>
        <w:t xml:space="preserve"> </w:t>
      </w:r>
      <w:r w:rsidR="00764EAD">
        <w:t xml:space="preserve">mental health </w:t>
      </w:r>
      <w:r>
        <w:t xml:space="preserve">treatment </w:t>
      </w:r>
      <w:r w:rsidR="00764EAD">
        <w:t>and therapy received by a victim of domestic violence and requiring all carriers to provide full benefits coverage therefor.</w:t>
      </w:r>
    </w:p>
    <w:sectPr w:rsidR="001E0912" w:rsidSect="00350949">
      <w:headerReference w:type="default" r:id="rId13"/>
      <w:footerReference w:type="default" r:id="rId14"/>
      <w:headerReference w:type="first" r:id="rId15"/>
      <w:footerReference w:type="first" r:id="rId16"/>
      <w:pgSz w:w="12240" w:h="20160" w:code="5"/>
      <w:pgMar w:top="1440" w:right="2520" w:bottom="1872" w:left="2880" w:header="1181" w:footer="9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A3D" w:rsidRDefault="00B27A3D">
      <w:r>
        <w:separator/>
      </w:r>
    </w:p>
  </w:endnote>
  <w:endnote w:type="continuationSeparator" w:id="0">
    <w:p w:rsidR="00B27A3D" w:rsidRDefault="00B27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7ECF" w:rsidRDefault="00E438E4" w:rsidP="00E438E4">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F2D" w:rsidRPr="00921C91" w:rsidRDefault="00546F2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46F2D" w:rsidRPr="00921C91" w:rsidRDefault="00546F2D">
    <w:pPr>
      <w:pStyle w:val="Footer"/>
      <w:rPr>
        <w:szCs w:val="18"/>
      </w:rPr>
    </w:pPr>
  </w:p>
  <w:p w:rsidR="00546F2D" w:rsidRPr="00921C91" w:rsidRDefault="00546F2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46F2D" w:rsidRDefault="00546F2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A3D" w:rsidRDefault="00B27A3D">
      <w:r>
        <w:separator/>
      </w:r>
    </w:p>
  </w:footnote>
  <w:footnote w:type="continuationSeparator" w:id="0">
    <w:p w:rsidR="00B27A3D" w:rsidRDefault="00B27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D3D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79D6" w:rsidRDefault="00DA79D6" w:rsidP="00DA79D6">
    <w:pPr>
      <w:pStyle w:val="bpuHeadSpon"/>
    </w:pPr>
    <w:r w:rsidRPr="00DA79D6">
      <w:rPr>
        <w:rStyle w:val="bpuHeadSponChar"/>
      </w:rPr>
      <w:t>A4645</w:t>
    </w:r>
    <w:r>
      <w:t xml:space="preserve"> SWAIN</w:t>
    </w:r>
    <w:r w:rsidR="008E7801">
      <w:t xml:space="preserve">, </w:t>
    </w:r>
    <w:r w:rsidR="008E7801">
      <w:t>BENSON</w:t>
    </w:r>
  </w:p>
  <w:p w:rsidR="00DA79D6" w:rsidRDefault="00DA79D6" w:rsidP="00DA79D6">
    <w:pPr>
      <w:pStyle w:val="bpuHeadSpon"/>
    </w:pPr>
    <w:r>
      <w:fldChar w:fldCharType="begin"/>
    </w:r>
    <w:r>
      <w:instrText xml:space="preserve"> PAGE  \* MERGEFORMAT </w:instrText>
    </w:r>
    <w:r>
      <w:fldChar w:fldCharType="separate"/>
    </w:r>
    <w:r w:rsidR="003D3DE9">
      <w:rPr>
        <w:noProof/>
      </w:rPr>
      <w:t>7</w:t>
    </w:r>
    <w:r>
      <w:fldChar w:fldCharType="end"/>
    </w:r>
  </w:p>
  <w:p w:rsidR="00DA79D6" w:rsidRDefault="00DA79D6" w:rsidP="00DA79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79D6" w:rsidRDefault="00DA79D6" w:rsidP="00DA79D6">
    <w:pPr>
      <w:pStyle w:val="bpuHeadSpon"/>
    </w:pPr>
    <w:r w:rsidRPr="00DA79D6">
      <w:rPr>
        <w:rStyle w:val="bpuHeadSponChar"/>
      </w:rPr>
      <w:t>A4645</w:t>
    </w:r>
    <w:r>
      <w:t xml:space="preserve"> SWAIN</w:t>
    </w:r>
    <w:r w:rsidR="008E7801">
      <w:t xml:space="preserve">, </w:t>
    </w:r>
    <w:r w:rsidR="008E7801">
      <w:t>BENSON</w:t>
    </w:r>
  </w:p>
  <w:p w:rsidR="00DA79D6" w:rsidRDefault="00DA79D6" w:rsidP="00DA79D6">
    <w:pPr>
      <w:pStyle w:val="bpuHeadSpon"/>
    </w:pPr>
    <w:r>
      <w:fldChar w:fldCharType="begin"/>
    </w:r>
    <w:r>
      <w:instrText xml:space="preserve"> PAGE  \* MERGEFORMAT </w:instrText>
    </w:r>
    <w:r>
      <w:fldChar w:fldCharType="separate"/>
    </w:r>
    <w:r w:rsidR="003D3DE9">
      <w:rPr>
        <w:noProof/>
      </w:rPr>
      <w:t>2</w:t>
    </w:r>
    <w:r>
      <w:fldChar w:fldCharType="end"/>
    </w:r>
  </w:p>
  <w:p w:rsidR="00DA79D6" w:rsidRDefault="00DA79D6" w:rsidP="00DA79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A3D"/>
    <w:rsid w:val="000051BD"/>
    <w:rsid w:val="000160A5"/>
    <w:rsid w:val="0002335B"/>
    <w:rsid w:val="0003549A"/>
    <w:rsid w:val="000367AE"/>
    <w:rsid w:val="00043B22"/>
    <w:rsid w:val="00054975"/>
    <w:rsid w:val="00057D20"/>
    <w:rsid w:val="0006197C"/>
    <w:rsid w:val="0006281F"/>
    <w:rsid w:val="00075D03"/>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2B66"/>
    <w:rsid w:val="0013000E"/>
    <w:rsid w:val="00132C72"/>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0912"/>
    <w:rsid w:val="001E15F1"/>
    <w:rsid w:val="001E16FA"/>
    <w:rsid w:val="001E6213"/>
    <w:rsid w:val="001E7ECF"/>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D77"/>
    <w:rsid w:val="002E09CE"/>
    <w:rsid w:val="002E69D1"/>
    <w:rsid w:val="002F3BA6"/>
    <w:rsid w:val="00315320"/>
    <w:rsid w:val="00315F1E"/>
    <w:rsid w:val="00325776"/>
    <w:rsid w:val="00325E27"/>
    <w:rsid w:val="00330395"/>
    <w:rsid w:val="00330620"/>
    <w:rsid w:val="00333704"/>
    <w:rsid w:val="00336624"/>
    <w:rsid w:val="0034025F"/>
    <w:rsid w:val="00340458"/>
    <w:rsid w:val="0034200F"/>
    <w:rsid w:val="003446A0"/>
    <w:rsid w:val="0034481B"/>
    <w:rsid w:val="00346915"/>
    <w:rsid w:val="00350130"/>
    <w:rsid w:val="00350949"/>
    <w:rsid w:val="00354334"/>
    <w:rsid w:val="003549D1"/>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330D"/>
    <w:rsid w:val="003D3DE9"/>
    <w:rsid w:val="003E242D"/>
    <w:rsid w:val="003E26D4"/>
    <w:rsid w:val="003E42DA"/>
    <w:rsid w:val="003E47BA"/>
    <w:rsid w:val="003F3B37"/>
    <w:rsid w:val="0040195A"/>
    <w:rsid w:val="00402DC0"/>
    <w:rsid w:val="0041434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8A2"/>
    <w:rsid w:val="00492076"/>
    <w:rsid w:val="00493B1D"/>
    <w:rsid w:val="00497037"/>
    <w:rsid w:val="004A3009"/>
    <w:rsid w:val="004A6940"/>
    <w:rsid w:val="004A77A4"/>
    <w:rsid w:val="004C742C"/>
    <w:rsid w:val="004E1F3E"/>
    <w:rsid w:val="004F21BD"/>
    <w:rsid w:val="004F4F1D"/>
    <w:rsid w:val="004F74DD"/>
    <w:rsid w:val="00501317"/>
    <w:rsid w:val="00501B23"/>
    <w:rsid w:val="0050495C"/>
    <w:rsid w:val="00505DC9"/>
    <w:rsid w:val="00505E43"/>
    <w:rsid w:val="00506E1E"/>
    <w:rsid w:val="00513C81"/>
    <w:rsid w:val="00527BFB"/>
    <w:rsid w:val="00532A32"/>
    <w:rsid w:val="00540B0B"/>
    <w:rsid w:val="0054460F"/>
    <w:rsid w:val="00546F2D"/>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290A"/>
    <w:rsid w:val="00613FF5"/>
    <w:rsid w:val="006155A8"/>
    <w:rsid w:val="00621076"/>
    <w:rsid w:val="00621B94"/>
    <w:rsid w:val="00626239"/>
    <w:rsid w:val="00635316"/>
    <w:rsid w:val="00635449"/>
    <w:rsid w:val="00636BDE"/>
    <w:rsid w:val="006378C5"/>
    <w:rsid w:val="00645E6A"/>
    <w:rsid w:val="006563C8"/>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4BE"/>
    <w:rsid w:val="00716BB9"/>
    <w:rsid w:val="007256D1"/>
    <w:rsid w:val="007279FD"/>
    <w:rsid w:val="00740907"/>
    <w:rsid w:val="007502CB"/>
    <w:rsid w:val="00752D79"/>
    <w:rsid w:val="00752E20"/>
    <w:rsid w:val="00756EDE"/>
    <w:rsid w:val="00764395"/>
    <w:rsid w:val="00764456"/>
    <w:rsid w:val="00764EAD"/>
    <w:rsid w:val="007811B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BD8"/>
    <w:rsid w:val="008B2850"/>
    <w:rsid w:val="008B6D68"/>
    <w:rsid w:val="008C79B3"/>
    <w:rsid w:val="008D1FC9"/>
    <w:rsid w:val="008D2B60"/>
    <w:rsid w:val="008D77BD"/>
    <w:rsid w:val="008E454C"/>
    <w:rsid w:val="008E7801"/>
    <w:rsid w:val="008F1E5A"/>
    <w:rsid w:val="00901BDA"/>
    <w:rsid w:val="009121D8"/>
    <w:rsid w:val="00916F7A"/>
    <w:rsid w:val="00917FE3"/>
    <w:rsid w:val="009318C7"/>
    <w:rsid w:val="00931C09"/>
    <w:rsid w:val="009348C2"/>
    <w:rsid w:val="009440D0"/>
    <w:rsid w:val="009523A3"/>
    <w:rsid w:val="00960958"/>
    <w:rsid w:val="009618AB"/>
    <w:rsid w:val="00963A46"/>
    <w:rsid w:val="00966A3E"/>
    <w:rsid w:val="00971493"/>
    <w:rsid w:val="00971AD9"/>
    <w:rsid w:val="00973069"/>
    <w:rsid w:val="00973523"/>
    <w:rsid w:val="00980766"/>
    <w:rsid w:val="009835D4"/>
    <w:rsid w:val="009865D4"/>
    <w:rsid w:val="009959A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32A"/>
    <w:rsid w:val="00AB16FD"/>
    <w:rsid w:val="00AB4813"/>
    <w:rsid w:val="00AC4BBE"/>
    <w:rsid w:val="00AC4D4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A3D"/>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44A"/>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3B81"/>
    <w:rsid w:val="00C66BF3"/>
    <w:rsid w:val="00C70140"/>
    <w:rsid w:val="00C73CA7"/>
    <w:rsid w:val="00C822F6"/>
    <w:rsid w:val="00C82AC2"/>
    <w:rsid w:val="00C8456C"/>
    <w:rsid w:val="00C84645"/>
    <w:rsid w:val="00C91E19"/>
    <w:rsid w:val="00C92402"/>
    <w:rsid w:val="00C92867"/>
    <w:rsid w:val="00C93B93"/>
    <w:rsid w:val="00C975D8"/>
    <w:rsid w:val="00CA037D"/>
    <w:rsid w:val="00CA0837"/>
    <w:rsid w:val="00CA2442"/>
    <w:rsid w:val="00CA4725"/>
    <w:rsid w:val="00CB6246"/>
    <w:rsid w:val="00CC0A17"/>
    <w:rsid w:val="00CD0F93"/>
    <w:rsid w:val="00CD1BD1"/>
    <w:rsid w:val="00CD528D"/>
    <w:rsid w:val="00CE78BF"/>
    <w:rsid w:val="00CF65EB"/>
    <w:rsid w:val="00CF72AD"/>
    <w:rsid w:val="00D02441"/>
    <w:rsid w:val="00D035BA"/>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97B"/>
    <w:rsid w:val="00D76990"/>
    <w:rsid w:val="00D9410B"/>
    <w:rsid w:val="00D9695B"/>
    <w:rsid w:val="00DA2417"/>
    <w:rsid w:val="00DA5585"/>
    <w:rsid w:val="00DA79D6"/>
    <w:rsid w:val="00DB02AC"/>
    <w:rsid w:val="00DB6AA2"/>
    <w:rsid w:val="00DC0D65"/>
    <w:rsid w:val="00DE10D1"/>
    <w:rsid w:val="00DE2514"/>
    <w:rsid w:val="00DE6851"/>
    <w:rsid w:val="00DF03EE"/>
    <w:rsid w:val="00DF4141"/>
    <w:rsid w:val="00E01B71"/>
    <w:rsid w:val="00E05CC9"/>
    <w:rsid w:val="00E15573"/>
    <w:rsid w:val="00E2370C"/>
    <w:rsid w:val="00E25A5B"/>
    <w:rsid w:val="00E373C7"/>
    <w:rsid w:val="00E4267B"/>
    <w:rsid w:val="00E42F13"/>
    <w:rsid w:val="00E438E4"/>
    <w:rsid w:val="00E452DF"/>
    <w:rsid w:val="00E543CF"/>
    <w:rsid w:val="00E546FD"/>
    <w:rsid w:val="00E608F1"/>
    <w:rsid w:val="00E611B9"/>
    <w:rsid w:val="00E64312"/>
    <w:rsid w:val="00E7144F"/>
    <w:rsid w:val="00E73D74"/>
    <w:rsid w:val="00E764D9"/>
    <w:rsid w:val="00E76A79"/>
    <w:rsid w:val="00E80692"/>
    <w:rsid w:val="00E80C24"/>
    <w:rsid w:val="00E83D1A"/>
    <w:rsid w:val="00E93836"/>
    <w:rsid w:val="00EA04CB"/>
    <w:rsid w:val="00EA7C16"/>
    <w:rsid w:val="00EC5281"/>
    <w:rsid w:val="00EC791D"/>
    <w:rsid w:val="00EC7CA6"/>
    <w:rsid w:val="00ED3C5D"/>
    <w:rsid w:val="00ED4553"/>
    <w:rsid w:val="00F00D08"/>
    <w:rsid w:val="00F05A0A"/>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4595"/>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0E3E142"/>
  <w15:docId w15:val="{3812F4C8-9402-44BE-958E-236D51709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811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11BB"/>
    <w:rPr>
      <w:rFonts w:ascii="Segoe UI" w:hAnsi="Segoe UI" w:cs="Segoe UI"/>
      <w:spacing w:val="4"/>
      <w:sz w:val="18"/>
      <w:szCs w:val="18"/>
    </w:rPr>
  </w:style>
  <w:style w:type="character" w:styleId="LineNumber">
    <w:name w:val="line number"/>
    <w:basedOn w:val="DefaultParagraphFont"/>
    <w:semiHidden/>
    <w:unhideWhenUsed/>
    <w:rsid w:val="00DA79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2172</Words>
  <Characters>11612</Characters>
  <Application>Microsoft Office Word</Application>
  <DocSecurity>0</DocSecurity>
  <Lines>276</Lines>
  <Paragraphs>63</Paragraphs>
  <ScaleCrop>false</ScaleCrop>
  <HeadingPairs>
    <vt:vector size="2" baseType="variant">
      <vt:variant>
        <vt:lpstr>Title</vt:lpstr>
      </vt:variant>
      <vt:variant>
        <vt:i4>1</vt:i4>
      </vt:variant>
    </vt:vector>
  </HeadingPairs>
  <TitlesOfParts>
    <vt:vector size="1" baseType="lpstr">
      <vt:lpstr>A4645</vt:lpstr>
    </vt:vector>
  </TitlesOfParts>
  <Manager>R230</Manager>
  <Company>NJ Office of Legislative Services</Company>
  <LinksUpToDate>false</LinksUpToDate>
  <CharactersWithSpaces>13866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A4645</dc:title>
  <dc:subject>20-8566 domestic violence, therapy, insurance</dc:subject>
  <dc:creator>Assemblywoman  SWAIN</dc:creator>
  <cp:keywords>A4645|7|HS |254|219|285|F|0|</cp:keywords>
  <dc:description>INTRODUCED SEPTEMBER 14, 2020</dc:description>
  <cp:lastModifiedBy>Todaro, Vivian</cp:lastModifiedBy>
  <cp:revision>2</cp:revision>
  <cp:lastPrinted>2020-11-17T17:36:00Z</cp:lastPrinted>
  <dcterms:created xsi:type="dcterms:W3CDTF">2020-11-17T17:37:00Z</dcterms:created>
  <dcterms:modified xsi:type="dcterms:W3CDTF">2020-11-17T17:37:00Z</dcterms:modified>
  <cp:category>s.7 to C.17B:27A-7.29; s.8 to C.17B:27A-19.33; s.9 to C.52:14-17.29ee; s.10 to C.52:14-17.46p; s.11 – eff. date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