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22E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522E7" w:rsidRPr="00F522E7" w:rsidRDefault="00F522E7" w:rsidP="00292D7C">
      <w:pPr>
        <w:pStyle w:val="TopofPage1"/>
        <w:rPr>
          <w:sz w:val="24"/>
        </w:rPr>
      </w:pPr>
    </w:p>
    <w:p w:rsidR="00292D7C" w:rsidRPr="00F522E7" w:rsidRDefault="00F522E7" w:rsidP="00ED5E27">
      <w:pPr>
        <w:pStyle w:val="TopofPage1"/>
        <w:rPr>
          <w:szCs w:val="24"/>
        </w:rPr>
      </w:pPr>
      <w:r>
        <w:rPr>
          <w:szCs w:val="24"/>
        </w:rPr>
        <w:t>[First Reprint]</w:t>
      </w:r>
    </w:p>
    <w:p w:rsidR="00AA5E23" w:rsidRDefault="00F522E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D032F5">
        <w:rPr>
          <w:b/>
          <w:sz w:val="36"/>
          <w:szCs w:val="36"/>
        </w:rPr>
        <w:t>4663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22E7">
        <w:rPr>
          <w:caps/>
          <w:szCs w:val="24"/>
        </w:rPr>
        <w:t>JUNE 16, 2021</w:t>
      </w:r>
    </w:p>
    <w:p w:rsidR="00655CA3" w:rsidRDefault="00655CA3" w:rsidP="0083060A"/>
    <w:p w:rsidR="004B2ABF" w:rsidRDefault="00A113C1" w:rsidP="0083060A">
      <w:r>
        <w:tab/>
        <w:t xml:space="preserve">The Assembly Appropriations Committee reports favorably Assembly Bill No. </w:t>
      </w:r>
      <w:r w:rsidR="00B7440E">
        <w:t>4663</w:t>
      </w:r>
      <w:r>
        <w:t xml:space="preserve"> (1R).</w:t>
      </w:r>
    </w:p>
    <w:p w:rsidR="00B7440E" w:rsidRDefault="0002133B" w:rsidP="00B7440E">
      <w:r>
        <w:tab/>
      </w:r>
      <w:r w:rsidR="00C169BA">
        <w:t>This bill</w:t>
      </w:r>
      <w:r w:rsidR="00B7440E">
        <w:t xml:space="preserve"> establishes a two-year pilot program in the Juvenile Justice Commission (JJC) to assist with the reintegration of youths released from juvenile facilities and  to help them avoid involvement with the youth justice system - during the current public health crisis caused by the Coronavirus disease 2019 pandemic, also referred to as the COVID-19 pandemic, and potentially beyond.  This program would be titled the “Restorative and Transformative Justice for Youths and Communities Pilot Program.”  </w:t>
      </w:r>
    </w:p>
    <w:p w:rsidR="00B7440E" w:rsidRDefault="00B7440E" w:rsidP="00B7440E">
      <w:r>
        <w:tab/>
        <w:t xml:space="preserve">The purpose of the pilot program would be to develop innovative restorative and transformative justice continuums of care in four target cities: Camden, Newark, Paterson, and Trenton.  The program is to include two components: restorative justice hubs and community-based enhanced reentry wraparound services.  There is to be one restorative justice hub in each of the four pilot municipalities.  Each hub will provide the restorative justice services and reentry wraparound services outlined in the bill.  The restorative justice hubs would establish working relationships with law enforcement, courts, prosecutors, and defense attorneys to support the diversion of youth away from arrests and prosecution and towards participation in restorative justice services. </w:t>
      </w:r>
    </w:p>
    <w:p w:rsidR="00B7440E" w:rsidRDefault="00B7440E" w:rsidP="00B7440E">
      <w:r>
        <w:tab/>
        <w:t xml:space="preserve">The appropriate county youth services commissions would implement the existing request for proposal process in order to solicit proposals from interested persons and organizations.  All submitted proposals would need to include concrete measurements for success to assess the impact of the program and include outcomes related to positive youth development, reduction in harmful behavior, and community engagement.  A restorative justice hub could have a single service provider or multiple service providers with one lead service provider. </w:t>
      </w:r>
    </w:p>
    <w:p w:rsidR="00B7440E" w:rsidRDefault="00B7440E" w:rsidP="00B7440E">
      <w:r>
        <w:tab/>
        <w:t xml:space="preserve">The pilot program is to be funded from the General Fund with $4,200,000 in State fiscal year 2022 and $4,200,000 in State fiscal year 2023 to be credited to a separate, temporary dedicated fund known as the “Restorative and Transformative Justice for Youths and Communities Pilot Program Fund.”  The fund is to be used to provide grants to participating service providers through a competitive process </w:t>
      </w:r>
      <w:r>
        <w:lastRenderedPageBreak/>
        <w:t xml:space="preserve">established under the bill.  Priority in distributing monies in the fund is to be given to service providers located in the four pilot municipalities whose employees represent the diversity of the communities which they serve.  All monies in the fund, and any earned interest or other income, are only to be used for purposes associated with the pilot program; no more than eight percent of the monies in the fund could be used by the JJC for administrative purposes, and no more than 15 percent of the monies in the fund could be used by the county youth services commission for administrative purposes.  </w:t>
      </w:r>
    </w:p>
    <w:p w:rsidR="00B7440E" w:rsidRDefault="00B7440E" w:rsidP="00B7440E">
      <w:r>
        <w:tab/>
        <w:t>Following the adoption of the rules and regulations the JJC is required to adopt under the bill, the JJC would be required to announce the program and require one public meeting to be held by the appropriate youth services commission in Paterson, Newark, Trenton, and Camden.  The provisions of the bill specify that monies in the fund used to provide grants to develop and implement the pilot program are required to be allocated equally among the four county youth services commissions, and distributed in accordance with the rules and regulations adopted by the Juvenile Justice Commission.</w:t>
      </w:r>
    </w:p>
    <w:p w:rsidR="00B7440E" w:rsidRDefault="00B7440E" w:rsidP="00B7440E">
      <w:r>
        <w:tab/>
        <w:t>All service providers participating in the pilot program would be required under the bill to undergo intensive training in restorative and transformative justice practices or provide proof of prior training in these practices.  Service providers may use the monies awarded from the pilot program to finance this training. The bill also notes that monies in the fund administered and distributed by the JJC would not replace any other funds administered and distributed by the commission, including those administered and distributed through the JJC’s State/Community Partnership Grant Program.  At the conclusion of the two-year pilot program, any monies remaining in the fund would be transferred to the commission for use in administering the State/Community Partnership Grant Program, and funding grants distributed through that program.</w:t>
      </w:r>
    </w:p>
    <w:p w:rsidR="00B7440E" w:rsidRDefault="00B7440E" w:rsidP="00B7440E">
      <w:r>
        <w:tab/>
        <w:t>Under the bill, the pilot program is to operate for a period of two years, exclusive of the time required to implement the grant application and award process, and to initiate the pilot program.  To the extent necessary, funding distributed to the pilot program is to be carried forward and used for its purposes, regardless of whether the funds are expended in the same fiscal year in which the funds were initially distributed.</w:t>
      </w:r>
    </w:p>
    <w:p w:rsidR="00A113C1" w:rsidRDefault="00B7440E" w:rsidP="00B7440E">
      <w:r>
        <w:tab/>
        <w:t>The JJC would be required to submit a report to the Governor and the Legislature at the conclusion of the pilot program, containing information on the development and implementation of the program and the feasibility of expanding the program to other municipalities in the State.  The report also would include copies of any reports by service providers selected to develop and implement the pilot program.  Thirty days after that report is filed, the bill’s provisions would expire.</w:t>
      </w:r>
    </w:p>
    <w:p w:rsidR="0002133B" w:rsidRDefault="0002133B" w:rsidP="0002133B"/>
    <w:p w:rsidR="0002133B" w:rsidRDefault="0002133B" w:rsidP="0002133B">
      <w:r w:rsidRPr="0002133B">
        <w:rPr>
          <w:u w:val="double"/>
        </w:rPr>
        <w:t>FISCAL IMPACT</w:t>
      </w:r>
      <w:r>
        <w:t>:</w:t>
      </w:r>
    </w:p>
    <w:p w:rsidR="00A113C1" w:rsidRDefault="00000968" w:rsidP="0083060A">
      <w:r>
        <w:tab/>
        <w:t xml:space="preserve"> </w:t>
      </w:r>
      <w:r w:rsidR="008C7E67">
        <w:t xml:space="preserve">Fiscal information for this bill is currently unavailable. </w:t>
      </w:r>
    </w:p>
    <w:sectPr w:rsidR="00A113C1" w:rsidSect="0043612A">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2E7" w:rsidRDefault="00F522E7">
      <w:r>
        <w:separator/>
      </w:r>
    </w:p>
  </w:endnote>
  <w:endnote w:type="continuationSeparator" w:id="0">
    <w:p w:rsidR="00F522E7" w:rsidRDefault="00F5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2E7" w:rsidRDefault="00F522E7">
      <w:r>
        <w:separator/>
      </w:r>
    </w:p>
  </w:footnote>
  <w:footnote w:type="continuationSeparator" w:id="0">
    <w:p w:rsidR="00F522E7" w:rsidRDefault="00F52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612A" w:rsidP="0043612A">
    <w:pPr>
      <w:pStyle w:val="HeaderPage2"/>
      <w:jc w:val="center"/>
    </w:pPr>
    <w:r>
      <w:fldChar w:fldCharType="begin"/>
    </w:r>
    <w:r>
      <w:instrText xml:space="preserve"> PAGE  \* MERGEFORMAT </w:instrText>
    </w:r>
    <w:r>
      <w:fldChar w:fldCharType="separate"/>
    </w:r>
    <w:r w:rsidR="009C44C6">
      <w:rPr>
        <w:noProof/>
      </w:rPr>
      <w:t>2</w:t>
    </w:r>
    <w:r>
      <w:fldChar w:fldCharType="end"/>
    </w:r>
  </w:p>
  <w:p w:rsidR="0043612A" w:rsidRDefault="0043612A" w:rsidP="0043612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2E7"/>
    <w:rsid w:val="00000968"/>
    <w:rsid w:val="00010CB9"/>
    <w:rsid w:val="000123C0"/>
    <w:rsid w:val="00015342"/>
    <w:rsid w:val="0002133B"/>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12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8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1AF"/>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3E9"/>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E67"/>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44C6"/>
    <w:rsid w:val="009C79F8"/>
    <w:rsid w:val="009F05A2"/>
    <w:rsid w:val="009F13CA"/>
    <w:rsid w:val="009F26AA"/>
    <w:rsid w:val="009F3565"/>
    <w:rsid w:val="009F520D"/>
    <w:rsid w:val="00A0085E"/>
    <w:rsid w:val="00A07166"/>
    <w:rsid w:val="00A113C1"/>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241"/>
    <w:rsid w:val="00B43C57"/>
    <w:rsid w:val="00B50AEA"/>
    <w:rsid w:val="00B51413"/>
    <w:rsid w:val="00B52FED"/>
    <w:rsid w:val="00B54579"/>
    <w:rsid w:val="00B54A1A"/>
    <w:rsid w:val="00B56514"/>
    <w:rsid w:val="00B56A4C"/>
    <w:rsid w:val="00B62264"/>
    <w:rsid w:val="00B65DAF"/>
    <w:rsid w:val="00B66139"/>
    <w:rsid w:val="00B7210C"/>
    <w:rsid w:val="00B7440E"/>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69BA"/>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2F5"/>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4F2"/>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A0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85C"/>
    <w:rsid w:val="00F472DE"/>
    <w:rsid w:val="00F522E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13"/>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1ADA965-C52C-4AC4-B111-EBF2CF310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835</Words>
  <Characters>4599</Characters>
  <Application>Microsoft Office Word</Application>
  <DocSecurity>0</DocSecurity>
  <Lines>96</Lines>
  <Paragraphs>17</Paragraphs>
  <ScaleCrop>false</ScaleCrop>
  <HeadingPairs>
    <vt:vector size="2" baseType="variant">
      <vt:variant>
        <vt:lpstr>Title</vt:lpstr>
      </vt:variant>
      <vt:variant>
        <vt:i4>1</vt:i4>
      </vt:variant>
    </vt:vector>
  </HeadingPairs>
  <TitlesOfParts>
    <vt:vector size="1" baseType="lpstr">
      <vt:lpstr>A4663 (1R) AAP Statement JUNE 16, 2021</vt:lpstr>
    </vt:vector>
  </TitlesOfParts>
  <Manager>R225</Manager>
  <Company>NJ OLS DMU</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A4663 1R AAP Statement 6/16/21</dc:title>
  <dc:subject/>
  <dc:creator>Assembly AAP</dc:creator>
  <cp:keywords>A4663|2|RF |298|0|0|!|0|</cp:keywords>
  <dc:description/>
  <cp:lastModifiedBy>Siracusa, Nicole</cp:lastModifiedBy>
  <cp:revision>2</cp:revision>
  <cp:lastPrinted>1999-09-30T17:29:00Z</cp:lastPrinted>
  <dcterms:created xsi:type="dcterms:W3CDTF">2021-06-17T18:28:00Z</dcterms:created>
  <dcterms:modified xsi:type="dcterms:W3CDTF">2021-06-17T18:28:00Z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