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E53" w:rsidRDefault="007E3E53" w:rsidP="007E3E53">
      <w:pPr>
        <w:pStyle w:val="bpuReprint"/>
      </w:pPr>
      <w:bookmarkStart w:id="0" w:name="bpuFrontPg"/>
      <w:bookmarkEnd w:id="0"/>
      <w:r>
        <w:t>[First Reprint]</w:t>
      </w:r>
    </w:p>
    <w:p w:rsidR="006D6EC8" w:rsidRDefault="006D6EC8" w:rsidP="006D6EC8">
      <w:pPr>
        <w:pStyle w:val="bpuBill"/>
      </w:pPr>
      <w:r>
        <w:t xml:space="preserve">ASSEMBLY, No. 4681 </w:t>
      </w:r>
    </w:p>
    <w:p w:rsidR="006D6EC8" w:rsidRPr="009D38FF" w:rsidRDefault="006D6EC8" w:rsidP="006D6E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11513" r:id="rId7"/>
        </w:object>
      </w:r>
    </w:p>
    <w:p w:rsidR="006D6EC8" w:rsidRDefault="006D6EC8" w:rsidP="006D6EC8">
      <w:pPr>
        <w:pStyle w:val="bpuState"/>
      </w:pPr>
      <w:r>
        <w:t>STATE OF NEW JERSEY</w:t>
      </w:r>
    </w:p>
    <w:p w:rsidR="006D6EC8" w:rsidRDefault="006D6EC8" w:rsidP="006D6EC8">
      <w:pPr>
        <w:pStyle w:val="bpuLegislature"/>
      </w:pPr>
      <w:r>
        <w:t>219th LEGISLATURE</w:t>
      </w:r>
    </w:p>
    <w:p w:rsidR="006D6EC8" w:rsidRDefault="006D6EC8" w:rsidP="006D6EC8">
      <w:pPr>
        <w:pStyle w:val="bpuWpGraphic"/>
      </w:pPr>
      <w:r>
        <w:object w:dxaOrig="8985" w:dyaOrig="255">
          <v:shape id="_x0000_i1026" type="#_x0000_t75" style="width:6in;height:12pt" o:ole="">
            <v:imagedata r:id="rId6" o:title=""/>
          </v:shape>
          <o:OLEObject Type="Embed" ProgID="WPWin6.1" ShapeID="_x0000_i1026" DrawAspect="Content" ObjectID="_1683111514" r:id="rId8"/>
        </w:object>
      </w:r>
      <w:r>
        <w:t xml:space="preserve">  </w:t>
      </w:r>
    </w:p>
    <w:p w:rsidR="006D6EC8" w:rsidRDefault="006D6EC8" w:rsidP="006D6EC8">
      <w:pPr>
        <w:pStyle w:val="bpuIntro"/>
      </w:pPr>
      <w:r>
        <w:t>INTRODUCED SEPTEMBER 17, 2020</w:t>
      </w:r>
    </w:p>
    <w:p w:rsidR="006D6EC8" w:rsidRDefault="006D6EC8" w:rsidP="006D6EC8">
      <w:pPr>
        <w:pStyle w:val="bpuIntro"/>
      </w:pPr>
    </w:p>
    <w:p w:rsidR="006D6EC8" w:rsidRDefault="006D6EC8" w:rsidP="006D6EC8">
      <w:pPr>
        <w:pStyle w:val="bpuIntro"/>
        <w:sectPr w:rsidR="006D6EC8" w:rsidSect="0021677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D6EC8" w:rsidRDefault="006D6EC8" w:rsidP="006D6EC8">
      <w:pPr>
        <w:pStyle w:val="bpuIntro"/>
      </w:pPr>
    </w:p>
    <w:p w:rsidR="006D6EC8" w:rsidRDefault="006D6EC8" w:rsidP="006D6EC8">
      <w:pPr>
        <w:pStyle w:val="bpuSponsor"/>
      </w:pPr>
      <w:r>
        <w:t>Sponsored by:</w:t>
      </w:r>
    </w:p>
    <w:p w:rsidR="006D6EC8" w:rsidRDefault="006D6EC8" w:rsidP="006D6EC8">
      <w:pPr>
        <w:pStyle w:val="bpuSponsor"/>
      </w:pPr>
      <w:r>
        <w:t>Assemblyman  RAJ MUKHERJI</w:t>
      </w:r>
    </w:p>
    <w:p w:rsidR="006D6EC8" w:rsidRDefault="006D6EC8" w:rsidP="006D6EC8">
      <w:pPr>
        <w:pStyle w:val="bpuSponsor"/>
      </w:pPr>
      <w:r>
        <w:t>District 33 (Hudson)</w:t>
      </w:r>
    </w:p>
    <w:p w:rsidR="006D6EC8" w:rsidRDefault="0071763F" w:rsidP="0071763F">
      <w:pPr>
        <w:pStyle w:val="bpuSponsor"/>
      </w:pPr>
      <w:r>
        <w:t>Assemblywoman  VALERIE VAINIERI HUTTLE</w:t>
      </w:r>
    </w:p>
    <w:p w:rsidR="0071763F" w:rsidRDefault="0071763F" w:rsidP="0071763F">
      <w:pPr>
        <w:pStyle w:val="bpuSponsor"/>
      </w:pPr>
      <w:r>
        <w:t>District 37 (Bergen)</w:t>
      </w:r>
    </w:p>
    <w:p w:rsidR="0071763F" w:rsidRDefault="00557EAF" w:rsidP="00557EAF">
      <w:pPr>
        <w:pStyle w:val="bpuSponsor"/>
      </w:pPr>
      <w:r>
        <w:t>Assemblywoman  VERLINA REYNOLDS-JACKSON</w:t>
      </w:r>
    </w:p>
    <w:p w:rsidR="00557EAF" w:rsidRDefault="00557EAF" w:rsidP="00557EAF">
      <w:pPr>
        <w:pStyle w:val="bpuSponsor"/>
      </w:pPr>
      <w:r>
        <w:t>District 15 (Hunterdon and Mercer)</w:t>
      </w:r>
    </w:p>
    <w:p w:rsidR="00557EAF" w:rsidRDefault="007D0DB6" w:rsidP="007D0DB6">
      <w:pPr>
        <w:pStyle w:val="bpuSponsor"/>
      </w:pPr>
      <w:r>
        <w:t>Assemblyman  RALPH R. CAPUTO</w:t>
      </w:r>
    </w:p>
    <w:p w:rsidR="007D0DB6" w:rsidRDefault="007D0DB6" w:rsidP="007D0DB6">
      <w:pPr>
        <w:pStyle w:val="bpuSponsor"/>
      </w:pPr>
      <w:r>
        <w:t>District 28 (Essex)</w:t>
      </w:r>
    </w:p>
    <w:p w:rsidR="007D0DB6" w:rsidRPr="007D0DB6" w:rsidRDefault="007D0DB6" w:rsidP="007D0DB6">
      <w:pPr>
        <w:pStyle w:val="bpuSponsor"/>
      </w:pPr>
    </w:p>
    <w:p w:rsidR="006D6EC8" w:rsidRDefault="000E1F7D" w:rsidP="000E1F7D">
      <w:pPr>
        <w:pStyle w:val="bpuSponsor"/>
      </w:pPr>
      <w:r>
        <w:t>Co-Sponsored by:</w:t>
      </w:r>
    </w:p>
    <w:p w:rsidR="000E1F7D" w:rsidRPr="000E1F7D" w:rsidRDefault="000E1F7D" w:rsidP="000E1F7D">
      <w:pPr>
        <w:pStyle w:val="bpuSponsor"/>
      </w:pPr>
      <w:r w:rsidRPr="000E1F7D">
        <w:t xml:space="preserve">Assemblywoman </w:t>
      </w:r>
      <w:proofErr w:type="spellStart"/>
      <w:r w:rsidRPr="000E1F7D">
        <w:t>Chaparro</w:t>
      </w:r>
      <w:proofErr w:type="spellEnd"/>
      <w:r w:rsidRPr="000E1F7D">
        <w:t xml:space="preserve"> and Assemblyman Johnson</w:t>
      </w:r>
    </w:p>
    <w:p w:rsidR="00402450" w:rsidRDefault="00402450" w:rsidP="00402450"/>
    <w:p w:rsidR="00402450" w:rsidRDefault="00402450" w:rsidP="00402450"/>
    <w:p w:rsidR="000E1F7D" w:rsidRPr="00402450" w:rsidRDefault="000E1F7D" w:rsidP="00402450">
      <w:bookmarkStart w:id="1" w:name="_GoBack"/>
      <w:bookmarkEnd w:id="1"/>
    </w:p>
    <w:p w:rsidR="006D6EC8" w:rsidRDefault="006D6EC8" w:rsidP="006D6EC8">
      <w:pPr>
        <w:pStyle w:val="bpuSponsor"/>
      </w:pPr>
    </w:p>
    <w:p w:rsidR="006D6EC8" w:rsidRDefault="006D6EC8" w:rsidP="006D6EC8">
      <w:pPr>
        <w:pStyle w:val="bpuSponsor"/>
      </w:pPr>
      <w:r>
        <w:t>SYNOPSIS</w:t>
      </w:r>
    </w:p>
    <w:p w:rsidR="007E3E53" w:rsidRPr="00303705" w:rsidRDefault="006D6EC8" w:rsidP="007E3E53">
      <w:r>
        <w:tab/>
      </w:r>
      <w:r w:rsidR="007E3E53">
        <w:t xml:space="preserve">Concerns residential community release programs. </w:t>
      </w:r>
    </w:p>
    <w:p w:rsidR="006D6EC8" w:rsidRDefault="006D6EC8" w:rsidP="006D6EC8">
      <w:pPr>
        <w:pStyle w:val="bpuNormText"/>
      </w:pPr>
    </w:p>
    <w:p w:rsidR="006D6EC8" w:rsidRDefault="006D6EC8" w:rsidP="006D6EC8">
      <w:pPr>
        <w:pStyle w:val="bpuSponsor"/>
      </w:pPr>
      <w:r>
        <w:t xml:space="preserve">CURRENT VERSION OF TEXT </w:t>
      </w:r>
    </w:p>
    <w:p w:rsidR="006D6EC8" w:rsidRDefault="007E3E53" w:rsidP="006D6EC8">
      <w:pPr>
        <w:pStyle w:val="bpuNormText"/>
      </w:pPr>
      <w:r>
        <w:tab/>
        <w:t>As reported by the Assembly Judiciary Committee on May 18, 2021, with amendments.</w:t>
      </w:r>
    </w:p>
    <w:p w:rsidR="006D6EC8" w:rsidRDefault="006D6EC8" w:rsidP="006D6E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6EC8" w:rsidRDefault="006D6EC8" w:rsidP="008916EC">
      <w:pPr>
        <w:pStyle w:val="FronterPage"/>
        <w:tabs>
          <w:tab w:val="clear" w:pos="720"/>
          <w:tab w:val="clear" w:pos="1440"/>
          <w:tab w:val="clear" w:pos="2160"/>
          <w:tab w:val="clear" w:pos="2880"/>
          <w:tab w:val="clear" w:pos="3600"/>
          <w:tab w:val="clear" w:pos="4320"/>
          <w:tab w:val="clear" w:pos="5040"/>
        </w:tabs>
        <w:sectPr w:rsidR="006D6EC8" w:rsidSect="006D6EC8">
          <w:type w:val="continuous"/>
          <w:pgSz w:w="12240" w:h="20160" w:code="5"/>
          <w:pgMar w:top="1440" w:right="2275" w:bottom="1440" w:left="2275" w:header="72" w:footer="720" w:gutter="0"/>
          <w:pgNumType w:start="1"/>
          <w:cols w:space="720"/>
          <w:docGrid w:linePitch="360"/>
        </w:sectPr>
      </w:pPr>
    </w:p>
    <w:p w:rsidR="003A5A9C" w:rsidRPr="003A5A9C" w:rsidRDefault="00E05813" w:rsidP="003A5A9C">
      <w:pPr>
        <w:pStyle w:val="HangingAnAct"/>
      </w:pPr>
      <w:r>
        <w:rPr>
          <w:rStyle w:val="BillHead"/>
        </w:rPr>
        <w:lastRenderedPageBreak/>
        <w:t>An Act</w:t>
      </w:r>
      <w:r w:rsidR="00686AEB" w:rsidRPr="006B7FA7">
        <w:rPr>
          <w:rStyle w:val="HangingAnActChar"/>
        </w:rPr>
        <w:t xml:space="preserve"> </w:t>
      </w:r>
      <w:r w:rsidR="003A5A9C">
        <w:rPr>
          <w:rStyle w:val="HangingAnActChar"/>
        </w:rPr>
        <w:t>c</w:t>
      </w:r>
      <w:r w:rsidR="003A5A9C">
        <w:t>oncerning residential community release programs and amending and supplementing P.L.2009, c.330.</w:t>
      </w:r>
    </w:p>
    <w:p w:rsidR="000B1054" w:rsidRPr="00D71D68" w:rsidRDefault="000B1054" w:rsidP="000B1054"/>
    <w:p w:rsidR="00686AEB" w:rsidRPr="00AA7880" w:rsidRDefault="00686AEB" w:rsidP="00686AEB">
      <w:r>
        <w:tab/>
      </w:r>
      <w:r w:rsidR="00E05813">
        <w:rPr>
          <w:rStyle w:val="BillHeading2"/>
        </w:rPr>
        <w:t>Be It Enacted</w:t>
      </w:r>
      <w:r>
        <w:rPr>
          <w:rStyle w:val="BillHeading2"/>
        </w:rPr>
        <w:t xml:space="preserve"> </w:t>
      </w:r>
      <w:r w:rsidR="00E05813">
        <w:rPr>
          <w:rStyle w:val="BillLanguage"/>
        </w:rPr>
        <w:t>by the Senate and General Assembly of the State of New Jersey:</w:t>
      </w:r>
    </w:p>
    <w:p w:rsidR="00686AEB" w:rsidRDefault="00686AEB" w:rsidP="00686AEB"/>
    <w:p w:rsidR="003A5A9C" w:rsidRPr="00D123C8" w:rsidRDefault="003A5A9C" w:rsidP="003A5A9C">
      <w:r>
        <w:tab/>
      </w:r>
      <w:r w:rsidR="007B4602">
        <w:t>1.</w:t>
      </w:r>
      <w:r w:rsidR="007B4602">
        <w:tab/>
      </w:r>
      <w:r>
        <w:t xml:space="preserve">(New section) </w:t>
      </w:r>
      <w:r w:rsidR="00550472">
        <w:t xml:space="preserve"> </w:t>
      </w:r>
      <w:r>
        <w:t xml:space="preserve">In addition to the eligibility requirements established under current law, an inmate in the custody of the Department of Corrections is </w:t>
      </w:r>
      <w:r w:rsidRPr="00D123C8">
        <w:t xml:space="preserve">eligible for participation in a residential community </w:t>
      </w:r>
      <w:r>
        <w:t xml:space="preserve">release </w:t>
      </w:r>
      <w:r w:rsidRPr="00D123C8">
        <w:t xml:space="preserve">program </w:t>
      </w:r>
      <w:r>
        <w:t>if the inmate is otherwise eligible and is scheduled to be released from the custody of the Commissioner of Corrections</w:t>
      </w:r>
      <w:r w:rsidRPr="00D123C8">
        <w:t>:</w:t>
      </w:r>
    </w:p>
    <w:p w:rsidR="003A5A9C" w:rsidRPr="00D123C8" w:rsidRDefault="003A5A9C" w:rsidP="003A5A9C">
      <w:r>
        <w:tab/>
        <w:t>a.</w:t>
      </w:r>
      <w:r>
        <w:tab/>
        <w:t xml:space="preserve">in </w:t>
      </w:r>
      <w:r w:rsidRPr="00D123C8">
        <w:t xml:space="preserve">less than </w:t>
      </w:r>
      <w:r w:rsidRPr="00617D6D">
        <w:t>30</w:t>
      </w:r>
      <w:r>
        <w:t xml:space="preserve"> </w:t>
      </w:r>
      <w:r w:rsidRPr="00D123C8">
        <w:t>months</w:t>
      </w:r>
      <w:r>
        <w:t>,</w:t>
      </w:r>
      <w:r w:rsidRPr="00D123C8">
        <w:t xml:space="preserve"> and </w:t>
      </w:r>
      <w:r>
        <w:t>the c</w:t>
      </w:r>
      <w:r w:rsidRPr="00D123C8">
        <w:t>ommissioner or</w:t>
      </w:r>
      <w:r>
        <w:t xml:space="preserve"> a</w:t>
      </w:r>
      <w:r w:rsidRPr="00D123C8">
        <w:t xml:space="preserve"> designee </w:t>
      </w:r>
      <w:r>
        <w:t xml:space="preserve">determines that the inmate’s </w:t>
      </w:r>
      <w:r w:rsidRPr="00D123C8">
        <w:t xml:space="preserve">participation in a residential community </w:t>
      </w:r>
      <w:r>
        <w:t xml:space="preserve">release </w:t>
      </w:r>
      <w:r w:rsidRPr="00D123C8">
        <w:t>program</w:t>
      </w:r>
      <w:r>
        <w:t xml:space="preserve"> is appropriate</w:t>
      </w:r>
      <w:r w:rsidRPr="00D123C8">
        <w:t>; or</w:t>
      </w:r>
    </w:p>
    <w:p w:rsidR="003A5A9C" w:rsidRDefault="003A5A9C" w:rsidP="003A5A9C">
      <w:r>
        <w:tab/>
        <w:t>b.</w:t>
      </w:r>
      <w:r>
        <w:tab/>
        <w:t xml:space="preserve">in greater </w:t>
      </w:r>
      <w:r w:rsidRPr="00D123C8">
        <w:t xml:space="preserve">than </w:t>
      </w:r>
      <w:r>
        <w:t xml:space="preserve">12 months </w:t>
      </w:r>
      <w:r w:rsidRPr="00D123C8">
        <w:t xml:space="preserve">but less than </w:t>
      </w:r>
      <w:r>
        <w:t xml:space="preserve">30 months </w:t>
      </w:r>
      <w:r w:rsidRPr="00D123C8">
        <w:t xml:space="preserve">and </w:t>
      </w:r>
      <w:r>
        <w:t>the c</w:t>
      </w:r>
      <w:r w:rsidRPr="00D123C8">
        <w:t>ommissioner or</w:t>
      </w:r>
      <w:r>
        <w:t xml:space="preserve"> a</w:t>
      </w:r>
      <w:r w:rsidRPr="00D123C8">
        <w:t xml:space="preserve"> designee </w:t>
      </w:r>
      <w:r>
        <w:t xml:space="preserve">determines that the inmate’s </w:t>
      </w:r>
      <w:r w:rsidRPr="00D123C8">
        <w:t>participation in a substance use disorder treatment program</w:t>
      </w:r>
      <w:r>
        <w:t xml:space="preserve"> is appropriate</w:t>
      </w:r>
      <w:r w:rsidRPr="00D123C8">
        <w:t>.</w:t>
      </w:r>
    </w:p>
    <w:p w:rsidR="003A5A9C" w:rsidRDefault="003A5A9C" w:rsidP="003A5A9C"/>
    <w:p w:rsidR="003A5A9C" w:rsidRDefault="003A5A9C" w:rsidP="003A5A9C">
      <w:r>
        <w:tab/>
        <w:t>2.</w:t>
      </w:r>
      <w:r>
        <w:tab/>
        <w:t>Section 9 of P.L.2009, c.330 (C.30:4-91.19) is amended to read as follows:</w:t>
      </w:r>
    </w:p>
    <w:p w:rsidR="003A5A9C" w:rsidRDefault="003A5A9C" w:rsidP="003A5A9C">
      <w:r>
        <w:tab/>
        <w:t>9.</w:t>
      </w:r>
      <w:r>
        <w:tab/>
        <w:t xml:space="preserve">The Commissioner of Corrections shall certify on a monthly basis to the </w:t>
      </w:r>
      <w:r>
        <w:rPr>
          <w:u w:val="single"/>
        </w:rPr>
        <w:t>Legislature and to the</w:t>
      </w:r>
      <w:r>
        <w:t xml:space="preserve"> Director of the Division of Budget and Accounting that all available Residential Community Release Program beds in the State of New Jersey are filled to contract capacity with eligible State inmates who are within </w:t>
      </w:r>
      <w:r w:rsidR="00ED0984" w:rsidRPr="00ED0984">
        <w:rPr>
          <w:rFonts w:ascii="Albertus Extra Bold" w:hAnsi="Albertus Extra Bold"/>
          <w:b/>
        </w:rPr>
        <w:t>[</w:t>
      </w:r>
      <w:r>
        <w:t>18</w:t>
      </w:r>
      <w:r w:rsidR="00ED0984" w:rsidRPr="00ED0984">
        <w:rPr>
          <w:rFonts w:ascii="Albertus Extra Bold" w:hAnsi="Albertus Extra Bold"/>
          <w:b/>
        </w:rPr>
        <w:t>]</w:t>
      </w:r>
      <w:r w:rsidR="00ED0984">
        <w:t xml:space="preserve"> </w:t>
      </w:r>
      <w:r w:rsidR="00ED0984">
        <w:rPr>
          <w:u w:val="single"/>
        </w:rPr>
        <w:t>30</w:t>
      </w:r>
      <w:r w:rsidR="00ED0984">
        <w:t xml:space="preserve"> </w:t>
      </w:r>
      <w:r>
        <w:t xml:space="preserve"> to </w:t>
      </w:r>
      <w:r w:rsidRPr="00D123C8">
        <w:rPr>
          <w:rFonts w:ascii="Albertus Extra Bold" w:hAnsi="Albertus Extra Bold"/>
          <w:b/>
        </w:rPr>
        <w:t>[</w:t>
      </w:r>
      <w:r>
        <w:t>24</w:t>
      </w:r>
      <w:r w:rsidRPr="00D123C8">
        <w:rPr>
          <w:rFonts w:ascii="Albertus Extra Bold" w:hAnsi="Albertus Extra Bold"/>
          <w:b/>
        </w:rPr>
        <w:t>]</w:t>
      </w:r>
      <w:r>
        <w:t xml:space="preserve"> </w:t>
      </w:r>
      <w:r>
        <w:rPr>
          <w:u w:val="single"/>
        </w:rPr>
        <w:t>3</w:t>
      </w:r>
      <w:r w:rsidR="00ED0984">
        <w:rPr>
          <w:u w:val="single"/>
        </w:rPr>
        <w:t>6</w:t>
      </w:r>
      <w:r>
        <w:t xml:space="preserve"> months of release, pursuant to the eligibility requirements for community release programs provided under </w:t>
      </w:r>
      <w:r w:rsidRPr="00D123C8">
        <w:rPr>
          <w:rFonts w:ascii="Albertus Extra Bold" w:hAnsi="Albertus Extra Bold"/>
          <w:b/>
        </w:rPr>
        <w:t>[</w:t>
      </w:r>
      <w:r>
        <w:t>the administrative code</w:t>
      </w:r>
      <w:r w:rsidRPr="00D123C8">
        <w:rPr>
          <w:rFonts w:ascii="Albertus Extra Bold" w:hAnsi="Albertus Extra Bold"/>
          <w:b/>
        </w:rPr>
        <w:t>]</w:t>
      </w:r>
      <w:r>
        <w:t xml:space="preserve"> </w:t>
      </w:r>
      <w:r>
        <w:rPr>
          <w:u w:val="single"/>
        </w:rPr>
        <w:t>current law</w:t>
      </w:r>
      <w:r>
        <w:t xml:space="preserve">, prior to the incarceration of any inmate in any county penal facility. </w:t>
      </w:r>
    </w:p>
    <w:p w:rsidR="00875720" w:rsidRDefault="003A5A9C" w:rsidP="00875720">
      <w:r>
        <w:t>(</w:t>
      </w:r>
      <w:proofErr w:type="spellStart"/>
      <w:r w:rsidR="0052230B">
        <w:t>cf</w:t>
      </w:r>
      <w:proofErr w:type="spellEnd"/>
      <w:r w:rsidR="0052230B">
        <w:t xml:space="preserve">: </w:t>
      </w:r>
      <w:r>
        <w:t>P.L.2009, c.330, s.9)</w:t>
      </w:r>
    </w:p>
    <w:p w:rsidR="00875720" w:rsidRDefault="00875720" w:rsidP="00875720"/>
    <w:p w:rsidR="00017A01" w:rsidRDefault="00875720" w:rsidP="00875720">
      <w:r>
        <w:tab/>
      </w:r>
      <w:r w:rsidR="00ED0984" w:rsidRPr="00875720">
        <w:t>3.</w:t>
      </w:r>
      <w:r w:rsidR="00ED0984" w:rsidRPr="00875720">
        <w:tab/>
      </w:r>
      <w:r w:rsidR="00017A01">
        <w:t>(New section</w:t>
      </w:r>
      <w:r w:rsidRPr="00875720">
        <w:t xml:space="preserve">) </w:t>
      </w:r>
      <w:r w:rsidR="00550472">
        <w:t xml:space="preserve"> </w:t>
      </w:r>
      <w:r w:rsidR="00017A01">
        <w:t>a.</w:t>
      </w:r>
      <w:r w:rsidR="009E7B54">
        <w:t xml:space="preserve">  </w:t>
      </w:r>
      <w:r w:rsidRPr="00875720">
        <w:t xml:space="preserve">The </w:t>
      </w:r>
      <w:r w:rsidR="00017A01">
        <w:t xml:space="preserve">Commissioner of </w:t>
      </w:r>
      <w:r w:rsidRPr="00875720">
        <w:t xml:space="preserve">Corrections shall prioritize the </w:t>
      </w:r>
      <w:r w:rsidR="00C4528B">
        <w:t>eligibility of inmate</w:t>
      </w:r>
      <w:r w:rsidR="006B1277">
        <w:t>s</w:t>
      </w:r>
      <w:r w:rsidR="00C4528B">
        <w:t xml:space="preserve"> for placement </w:t>
      </w:r>
      <w:r w:rsidRPr="00875720">
        <w:t xml:space="preserve">in </w:t>
      </w:r>
      <w:r w:rsidR="00C4528B">
        <w:t xml:space="preserve">a </w:t>
      </w:r>
      <w:r w:rsidR="00017A01">
        <w:t xml:space="preserve">residential </w:t>
      </w:r>
      <w:r w:rsidR="00C4528B">
        <w:t>community release program</w:t>
      </w:r>
      <w:r w:rsidRPr="00875720">
        <w:t xml:space="preserve"> prior to release</w:t>
      </w:r>
      <w:r w:rsidR="00017A01">
        <w:t xml:space="preserve"> from a State correctional facility.  In prioritizing </w:t>
      </w:r>
      <w:r w:rsidR="00C4528B">
        <w:t xml:space="preserve">an inmate’s eligibility for </w:t>
      </w:r>
      <w:r w:rsidR="00017A01">
        <w:t xml:space="preserve">placement, the commissioner shall evaluate whether an inmate is eligible to </w:t>
      </w:r>
      <w:r>
        <w:t xml:space="preserve">receive </w:t>
      </w:r>
      <w:r w:rsidR="00C4528B" w:rsidRPr="00BB0D28">
        <w:rPr>
          <w:spacing w:val="0"/>
        </w:rPr>
        <w:t xml:space="preserve">credits awarded pursuant to R.S.30:4-92; section 3 of P.L.2009, c.330 (C.30:4-92a); </w:t>
      </w:r>
      <w:r w:rsidR="00C4528B">
        <w:rPr>
          <w:spacing w:val="0"/>
        </w:rPr>
        <w:t xml:space="preserve">R.S.30:4-140; or </w:t>
      </w:r>
      <w:r w:rsidR="00017A01">
        <w:t xml:space="preserve">public health emergency credits </w:t>
      </w:r>
      <w:r>
        <w:t xml:space="preserve">that may accelerate </w:t>
      </w:r>
      <w:r w:rsidR="00C4528B">
        <w:t>the inmate’s release from a State correctional facility.</w:t>
      </w:r>
      <w:r>
        <w:t xml:space="preserve"> </w:t>
      </w:r>
    </w:p>
    <w:p w:rsidR="00875720" w:rsidRPr="00875720" w:rsidRDefault="00017A01" w:rsidP="00875720">
      <w:r>
        <w:tab/>
        <w:t>b.</w:t>
      </w:r>
      <w:r>
        <w:tab/>
      </w:r>
      <w:r w:rsidR="00875720">
        <w:t xml:space="preserve">The </w:t>
      </w:r>
      <w:r>
        <w:t>c</w:t>
      </w:r>
      <w:r w:rsidR="00875720">
        <w:t>ommissioner shall make every effort to fill reside</w:t>
      </w:r>
      <w:r>
        <w:t>ntial community release program vacancies</w:t>
      </w:r>
      <w:r w:rsidR="00875720">
        <w:t xml:space="preserve"> as they become available and </w:t>
      </w:r>
      <w:r>
        <w:lastRenderedPageBreak/>
        <w:t xml:space="preserve">shall </w:t>
      </w:r>
      <w:r w:rsidR="00875720">
        <w:t xml:space="preserve">maximize </w:t>
      </w:r>
      <w:r>
        <w:t xml:space="preserve">the provision of </w:t>
      </w:r>
      <w:r w:rsidR="00875720">
        <w:t>services provide</w:t>
      </w:r>
      <w:r>
        <w:t>d</w:t>
      </w:r>
      <w:r w:rsidR="00875720">
        <w:t xml:space="preserve"> by these programs to </w:t>
      </w:r>
      <w:r w:rsidR="009E7B54">
        <w:t>assist</w:t>
      </w:r>
      <w:r>
        <w:t xml:space="preserve"> </w:t>
      </w:r>
      <w:r w:rsidR="00C4528B">
        <w:t xml:space="preserve">inmates with the </w:t>
      </w:r>
      <w:r>
        <w:t xml:space="preserve">transition and reentry into </w:t>
      </w:r>
      <w:r w:rsidR="00875720">
        <w:t>the community.</w:t>
      </w:r>
    </w:p>
    <w:p w:rsidR="00ED0984" w:rsidRDefault="00ED0984" w:rsidP="003A5A9C"/>
    <w:p w:rsidR="006270CF" w:rsidRDefault="006270CF" w:rsidP="003A5A9C">
      <w:r>
        <w:tab/>
        <w:t>4.</w:t>
      </w:r>
      <w:r>
        <w:tab/>
        <w:t>Section 1 of P.L.1999, c.243 (30:4-91.9) is amended to read as follows:</w:t>
      </w:r>
    </w:p>
    <w:p w:rsidR="006270CF" w:rsidRDefault="006270CF" w:rsidP="006270CF">
      <w:r>
        <w:tab/>
        <w:t>1.</w:t>
      </w:r>
      <w:r>
        <w:tab/>
        <w:t>As used in this act:</w:t>
      </w:r>
    </w:p>
    <w:p w:rsidR="006270CF" w:rsidRDefault="006270CF" w:rsidP="006270CF">
      <w:r>
        <w:tab/>
        <w:t xml:space="preserve">"Eligible inmate" means an inmate who (1) was not convicted of a sexual offense as defined in this section or an arson offense, (2) does not demonstrate an undue risk to public safety and (3) has less than one year remaining to be served before the inmate's parole eligibility date, provided, however, that an eligible inmate may include an inmate who is otherwise eligible but who has more than one year but less than </w:t>
      </w:r>
      <w:r w:rsidRPr="006270CF">
        <w:rPr>
          <w:rFonts w:ascii="Albertus Extra Bold" w:hAnsi="Albertus Extra Bold"/>
          <w:b/>
        </w:rPr>
        <w:t>[</w:t>
      </w:r>
      <w:r>
        <w:t>18</w:t>
      </w:r>
      <w:r w:rsidRPr="006270CF">
        <w:rPr>
          <w:rFonts w:ascii="Albertus Extra Bold" w:hAnsi="Albertus Extra Bold"/>
          <w:b/>
        </w:rPr>
        <w:t>]</w:t>
      </w:r>
      <w:r>
        <w:t xml:space="preserve"> </w:t>
      </w:r>
      <w:r>
        <w:rPr>
          <w:u w:val="single"/>
        </w:rPr>
        <w:t>30</w:t>
      </w:r>
      <w:r>
        <w:t xml:space="preserve"> months remaining to be served before the inmate's parole eligibility date and is determined by the Commissioner of Corrections or a designee to be appropriate to be authorized for confinement in a private facility; and further provided, however, that an eligible inmate may include an inmate who is otherwise eligible but who has more than one year but less than </w:t>
      </w:r>
      <w:r w:rsidRPr="006270CF">
        <w:rPr>
          <w:rFonts w:ascii="Albertus Extra Bold" w:hAnsi="Albertus Extra Bold"/>
          <w:b/>
        </w:rPr>
        <w:t>[</w:t>
      </w:r>
      <w:r>
        <w:t>two</w:t>
      </w:r>
      <w:r w:rsidR="009E7B54">
        <w:t xml:space="preserve"> </w:t>
      </w:r>
      <w:r>
        <w:t>years</w:t>
      </w:r>
      <w:r w:rsidR="009E7B54" w:rsidRPr="009E7B54">
        <w:rPr>
          <w:rFonts w:ascii="Albertus Extra Bold" w:hAnsi="Albertus Extra Bold"/>
          <w:b/>
        </w:rPr>
        <w:t>]</w:t>
      </w:r>
      <w:r w:rsidR="009E7B54">
        <w:t xml:space="preserve"> </w:t>
      </w:r>
      <w:r w:rsidR="009E7B54">
        <w:rPr>
          <w:u w:val="single"/>
        </w:rPr>
        <w:t>36 months</w:t>
      </w:r>
      <w:r>
        <w:t xml:space="preserve"> remaining to be served before the inmate's parole eligibility date and is determined by the Commissioner of Corrections or a designee to be appropriate to be authorized for confinement in a private facility for participation in a substance abuse treatment program.</w:t>
      </w:r>
    </w:p>
    <w:p w:rsidR="006270CF" w:rsidRDefault="006270CF" w:rsidP="006270CF">
      <w:r>
        <w:tab/>
        <w:t>"Private facility" means a residential center, operated by a private nonprofit entity, contracted by the Department of Corrections to provide for the care, custody, subsistence, treatment, education, training or welfare of inmates sentenced to the custody of the Commissioner of Corrections.</w:t>
      </w:r>
    </w:p>
    <w:p w:rsidR="006270CF" w:rsidRDefault="006270CF" w:rsidP="006270CF">
      <w:r>
        <w:tab/>
        <w:t>"Sexual offense" means a violation of 2C:14-2, 2C:14-3 or 2C:24-4, or of any other substantially equivalent provision contained in Title 2A of the New Jersey Statutes now repealed, conspiracy to commit any of these offenses or an attempt to commit any of these offenses.</w:t>
      </w:r>
    </w:p>
    <w:p w:rsidR="006270CF" w:rsidRDefault="006270CF" w:rsidP="006270CF">
      <w:r>
        <w:t>(</w:t>
      </w:r>
      <w:proofErr w:type="spellStart"/>
      <w:r>
        <w:t>cf</w:t>
      </w:r>
      <w:proofErr w:type="spellEnd"/>
      <w:r>
        <w:t>: P.L.1999, c.243, s.1)</w:t>
      </w:r>
    </w:p>
    <w:p w:rsidR="006270CF" w:rsidRDefault="006270CF" w:rsidP="003A5A9C"/>
    <w:p w:rsidR="00842803" w:rsidRDefault="006270CF" w:rsidP="00842803">
      <w:r>
        <w:tab/>
      </w:r>
      <w:r w:rsidR="00DD35E5">
        <w:t>5</w:t>
      </w:r>
      <w:r>
        <w:t>.</w:t>
      </w:r>
      <w:r w:rsidRPr="00842803">
        <w:tab/>
        <w:t xml:space="preserve">(New section) </w:t>
      </w:r>
      <w:r w:rsidR="00550472">
        <w:t xml:space="preserve"> </w:t>
      </w:r>
      <w:r w:rsidRPr="00842803">
        <w:t xml:space="preserve">Notwithstanding the provisions of any </w:t>
      </w:r>
      <w:r w:rsidR="00842803">
        <w:t xml:space="preserve">law, </w:t>
      </w:r>
      <w:r w:rsidRPr="00842803">
        <w:t>rule</w:t>
      </w:r>
      <w:r w:rsidR="00842803">
        <w:t>,</w:t>
      </w:r>
      <w:r w:rsidRPr="00842803">
        <w:t xml:space="preserve"> or regulation to the contrary, </w:t>
      </w:r>
      <w:r w:rsidR="00842803">
        <w:t xml:space="preserve">an inmate in a State correctional facility, other than an inmate convicted of a sexual offense as defined in section 1 of P.L.1999, c.243 (30:4-91.9) or arson or a related offense as defined in N.J.S.2C:17-1, </w:t>
      </w:r>
      <w:r w:rsidR="0029449B">
        <w:t xml:space="preserve">shall not be deemed ineligible to participate in a </w:t>
      </w:r>
      <w:r w:rsidRPr="00842803">
        <w:t xml:space="preserve">residential community program </w:t>
      </w:r>
      <w:r w:rsidR="0029449B">
        <w:t xml:space="preserve">solely </w:t>
      </w:r>
      <w:r w:rsidRPr="00842803">
        <w:t xml:space="preserve">based on </w:t>
      </w:r>
      <w:r w:rsidR="00842803">
        <w:t xml:space="preserve">the inmate’s </w:t>
      </w:r>
      <w:r w:rsidRPr="00842803">
        <w:t>custody status</w:t>
      </w:r>
      <w:r w:rsidR="00842803">
        <w:t>.</w:t>
      </w:r>
    </w:p>
    <w:p w:rsidR="00842803" w:rsidRDefault="00842803" w:rsidP="00842803"/>
    <w:p w:rsidR="00550472" w:rsidRDefault="0029449B" w:rsidP="00550472">
      <w:r>
        <w:tab/>
      </w:r>
      <w:r w:rsidR="00DD35E5">
        <w:t>6</w:t>
      </w:r>
      <w:r>
        <w:t>.</w:t>
      </w:r>
      <w:r>
        <w:tab/>
      </w:r>
      <w:r w:rsidR="006270CF">
        <w:t xml:space="preserve">(New Section) </w:t>
      </w:r>
      <w:r w:rsidR="00550472">
        <w:t xml:space="preserve"> </w:t>
      </w:r>
      <w:r>
        <w:t>The administrator of a residential community release program may refuse</w:t>
      </w:r>
      <w:r w:rsidR="006B1277">
        <w:t xml:space="preserve"> to place </w:t>
      </w:r>
      <w:r>
        <w:t xml:space="preserve">in the program </w:t>
      </w:r>
      <w:r w:rsidR="006270CF">
        <w:t>an</w:t>
      </w:r>
      <w:r>
        <w:t>y</w:t>
      </w:r>
      <w:r w:rsidR="006270CF">
        <w:t xml:space="preserve"> inmate </w:t>
      </w:r>
      <w:r>
        <w:t xml:space="preserve">who demonstrates an </w:t>
      </w:r>
      <w:r w:rsidR="006270CF">
        <w:t>undue risk to public safety.</w:t>
      </w:r>
      <w:r w:rsidR="00550472">
        <w:br w:type="page"/>
      </w:r>
    </w:p>
    <w:p w:rsidR="007E3E53" w:rsidRPr="00BE40FE" w:rsidRDefault="00550472" w:rsidP="007E3E53">
      <w:pPr>
        <w:rPr>
          <w:u w:val="single"/>
        </w:rPr>
      </w:pPr>
      <w:r>
        <w:lastRenderedPageBreak/>
        <w:tab/>
        <w:t>7.</w:t>
      </w:r>
      <w:r>
        <w:tab/>
      </w:r>
      <w:r w:rsidR="007E3E53">
        <w:rPr>
          <w:rFonts w:ascii="Albertus Extra Bold" w:hAnsi="Albertus Extra Bold"/>
          <w:b/>
          <w:vertAlign w:val="superscript"/>
        </w:rPr>
        <w:t>1</w:t>
      </w:r>
      <w:r w:rsidR="007E3E53" w:rsidRPr="00BE40FE">
        <w:rPr>
          <w:u w:val="single"/>
        </w:rPr>
        <w:t xml:space="preserve">(New section) </w:t>
      </w:r>
      <w:r>
        <w:rPr>
          <w:u w:val="single"/>
        </w:rPr>
        <w:t xml:space="preserve"> </w:t>
      </w:r>
      <w:r w:rsidR="007E3E53" w:rsidRPr="00BE40FE">
        <w:rPr>
          <w:u w:val="single"/>
        </w:rPr>
        <w:t xml:space="preserve">a.  An inmate incarcerated in a residential community release program shall not be returned to a correctional facility solely due to a medical condition or illness, including the need for medical treatment or pregnancy.  </w:t>
      </w:r>
    </w:p>
    <w:p w:rsidR="007E3E53" w:rsidRPr="00CD0EDD" w:rsidRDefault="007E3E53" w:rsidP="007E3E53">
      <w:r w:rsidRPr="00BE40FE">
        <w:tab/>
      </w:r>
      <w:r w:rsidRPr="00BE40FE">
        <w:rPr>
          <w:u w:val="single"/>
        </w:rPr>
        <w:t>b.  An inmate incarcerated in a residential community release program shall not be subject to a restriction of privileges or any other type of punitive measure solely due to a medical condition or illness, including the need for medical treatment or pregnancy.</w:t>
      </w:r>
      <w:r>
        <w:rPr>
          <w:rFonts w:ascii="Albertus Extra Bold" w:hAnsi="Albertus Extra Bold"/>
          <w:b/>
          <w:vertAlign w:val="superscript"/>
        </w:rPr>
        <w:t>1</w:t>
      </w:r>
    </w:p>
    <w:p w:rsidR="007E3E53" w:rsidRDefault="007E3E53" w:rsidP="003A5A9C"/>
    <w:p w:rsidR="003A5A9C" w:rsidRDefault="00ED0984" w:rsidP="003A5A9C">
      <w:r>
        <w:tab/>
      </w:r>
      <w:r w:rsidR="007E3E53">
        <w:rPr>
          <w:rFonts w:ascii="Albertus Extra Bold" w:hAnsi="Albertus Extra Bold"/>
          <w:b/>
          <w:vertAlign w:val="superscript"/>
        </w:rPr>
        <w:t>1</w:t>
      </w:r>
      <w:r w:rsidR="007E3E53" w:rsidRPr="007E3E53">
        <w:rPr>
          <w:rFonts w:ascii="Albertus Extra Bold" w:hAnsi="Albertus Extra Bold"/>
          <w:b/>
        </w:rPr>
        <w:t>[</w:t>
      </w:r>
      <w:r w:rsidR="00DD35E5">
        <w:t>7</w:t>
      </w:r>
      <w:r>
        <w:t>.</w:t>
      </w:r>
      <w:r w:rsidR="007E3E53" w:rsidRPr="007E3E53">
        <w:rPr>
          <w:rFonts w:ascii="Albertus Extra Bold" w:hAnsi="Albertus Extra Bold"/>
          <w:b/>
        </w:rPr>
        <w:t>]</w:t>
      </w:r>
      <w:r w:rsidR="007E3E53">
        <w:t xml:space="preserve"> </w:t>
      </w:r>
      <w:r w:rsidR="007E3E53">
        <w:rPr>
          <w:u w:val="single"/>
        </w:rPr>
        <w:t>8.</w:t>
      </w:r>
      <w:r w:rsidR="007E3E53">
        <w:rPr>
          <w:rFonts w:ascii="Albertus Extra Bold" w:hAnsi="Albertus Extra Bold"/>
          <w:b/>
          <w:vertAlign w:val="superscript"/>
        </w:rPr>
        <w:t>1</w:t>
      </w:r>
      <w:r>
        <w:tab/>
      </w:r>
      <w:r w:rsidR="003A5A9C">
        <w:t>This act shall take effect immediately.</w:t>
      </w:r>
    </w:p>
    <w:sectPr w:rsidR="003A5A9C" w:rsidSect="006D6EC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984" w:rsidRDefault="001B7984">
      <w:r>
        <w:separator/>
      </w:r>
    </w:p>
  </w:endnote>
  <w:endnote w:type="continuationSeparator" w:id="0">
    <w:p w:rsidR="001B7984" w:rsidRDefault="001B7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63F" w:rsidRDefault="00216775" w:rsidP="00216775">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813" w:rsidRPr="00921C91" w:rsidRDefault="00E058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5813" w:rsidRPr="00921C91" w:rsidRDefault="00E05813">
    <w:pPr>
      <w:pStyle w:val="Footer"/>
      <w:rPr>
        <w:szCs w:val="18"/>
      </w:rPr>
    </w:pPr>
  </w:p>
  <w:p w:rsidR="00E05813" w:rsidRPr="00921C91" w:rsidRDefault="00E058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E3E53" w:rsidRDefault="007E3E53" w:rsidP="00686AEB">
    <w:pPr>
      <w:pStyle w:val="Footer"/>
    </w:pPr>
    <w:r>
      <w:tab/>
      <w:t>Matter enclosed in superscript numerals has been adopted as follows:</w:t>
    </w:r>
  </w:p>
  <w:p w:rsidR="007E3E53" w:rsidRDefault="007E3E5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May 18, 2021.</w:t>
    </w:r>
  </w:p>
  <w:p w:rsidR="007E3E53" w:rsidRPr="007E3E53" w:rsidRDefault="007E3E5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984" w:rsidRDefault="001B7984">
      <w:r>
        <w:separator/>
      </w:r>
    </w:p>
  </w:footnote>
  <w:footnote w:type="continuationSeparator" w:id="0">
    <w:p w:rsidR="001B7984" w:rsidRDefault="001B7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5A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6EC8" w:rsidRDefault="006D6EC8" w:rsidP="006D6EC8">
    <w:pPr>
      <w:pStyle w:val="bpuHeadSpon"/>
    </w:pPr>
    <w:r w:rsidRPr="006D6EC8">
      <w:rPr>
        <w:rStyle w:val="bpuHeadSponChar"/>
      </w:rPr>
      <w:t>A4681</w:t>
    </w:r>
    <w:r>
      <w:t xml:space="preserve"> </w:t>
    </w:r>
    <w:r w:rsidR="007E3E53">
      <w:t xml:space="preserve">[1R] </w:t>
    </w:r>
    <w:r>
      <w:t>MUKHERJI</w:t>
    </w:r>
    <w:r w:rsidR="0071763F">
      <w:t>, VAINIERI HUTTLE</w:t>
    </w:r>
  </w:p>
  <w:p w:rsidR="006D6EC8" w:rsidRDefault="006D6EC8" w:rsidP="006D6EC8">
    <w:pPr>
      <w:pStyle w:val="bpuHeadSpon"/>
    </w:pPr>
    <w:r>
      <w:fldChar w:fldCharType="begin"/>
    </w:r>
    <w:r>
      <w:instrText xml:space="preserve"> PAGE  \* MERGEFORMAT </w:instrText>
    </w:r>
    <w:r>
      <w:fldChar w:fldCharType="separate"/>
    </w:r>
    <w:r w:rsidR="00BB1B7D">
      <w:rPr>
        <w:noProof/>
      </w:rPr>
      <w:t>4</w:t>
    </w:r>
    <w:r>
      <w:fldChar w:fldCharType="end"/>
    </w:r>
  </w:p>
  <w:p w:rsidR="006D6EC8" w:rsidRDefault="006D6EC8" w:rsidP="006D6E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6EC8" w:rsidRDefault="006D6EC8" w:rsidP="006D6EC8">
    <w:pPr>
      <w:pStyle w:val="bpuHeadSpon"/>
    </w:pPr>
    <w:r w:rsidRPr="006D6EC8">
      <w:rPr>
        <w:rStyle w:val="bpuHeadSponChar"/>
      </w:rPr>
      <w:t>A4681</w:t>
    </w:r>
    <w:r>
      <w:t xml:space="preserve"> </w:t>
    </w:r>
    <w:r w:rsidR="007E3E53">
      <w:t xml:space="preserve">[1R] </w:t>
    </w:r>
    <w:r>
      <w:t>MUKHERJI</w:t>
    </w:r>
    <w:r w:rsidR="0071763F">
      <w:t>, VAINIERI HUTTLE</w:t>
    </w:r>
  </w:p>
  <w:p w:rsidR="006D6EC8" w:rsidRDefault="006D6EC8" w:rsidP="006D6EC8">
    <w:pPr>
      <w:pStyle w:val="bpuHeadSpon"/>
    </w:pPr>
    <w:r>
      <w:fldChar w:fldCharType="begin"/>
    </w:r>
    <w:r>
      <w:instrText xml:space="preserve"> PAGE  \* MERGEFORMAT </w:instrText>
    </w:r>
    <w:r>
      <w:fldChar w:fldCharType="separate"/>
    </w:r>
    <w:r w:rsidR="00AB5A31">
      <w:rPr>
        <w:noProof/>
      </w:rPr>
      <w:t>2</w:t>
    </w:r>
    <w:r>
      <w:fldChar w:fldCharType="end"/>
    </w:r>
  </w:p>
  <w:p w:rsidR="006D6EC8" w:rsidRDefault="006D6EC8" w:rsidP="006D6E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984"/>
    <w:rsid w:val="000051BD"/>
    <w:rsid w:val="000160A5"/>
    <w:rsid w:val="00017A01"/>
    <w:rsid w:val="0002335B"/>
    <w:rsid w:val="00024B2F"/>
    <w:rsid w:val="00031733"/>
    <w:rsid w:val="0003549A"/>
    <w:rsid w:val="000367AE"/>
    <w:rsid w:val="0004048E"/>
    <w:rsid w:val="00043B22"/>
    <w:rsid w:val="00052799"/>
    <w:rsid w:val="00054975"/>
    <w:rsid w:val="00057D20"/>
    <w:rsid w:val="0006197C"/>
    <w:rsid w:val="0006281F"/>
    <w:rsid w:val="0008141C"/>
    <w:rsid w:val="00094A55"/>
    <w:rsid w:val="000A3564"/>
    <w:rsid w:val="000A44A7"/>
    <w:rsid w:val="000B1054"/>
    <w:rsid w:val="000B191F"/>
    <w:rsid w:val="000B3411"/>
    <w:rsid w:val="000C054C"/>
    <w:rsid w:val="000C12C2"/>
    <w:rsid w:val="000D11AF"/>
    <w:rsid w:val="000D6255"/>
    <w:rsid w:val="000D6262"/>
    <w:rsid w:val="000D7B4A"/>
    <w:rsid w:val="000E1F7D"/>
    <w:rsid w:val="000E4006"/>
    <w:rsid w:val="000F3DA2"/>
    <w:rsid w:val="000F5FDE"/>
    <w:rsid w:val="000F7466"/>
    <w:rsid w:val="0013000E"/>
    <w:rsid w:val="00133F81"/>
    <w:rsid w:val="00135943"/>
    <w:rsid w:val="00153C8D"/>
    <w:rsid w:val="001573C0"/>
    <w:rsid w:val="001645FB"/>
    <w:rsid w:val="00173D2B"/>
    <w:rsid w:val="00181676"/>
    <w:rsid w:val="00183603"/>
    <w:rsid w:val="00194E78"/>
    <w:rsid w:val="0019707B"/>
    <w:rsid w:val="00197E8B"/>
    <w:rsid w:val="00197FA4"/>
    <w:rsid w:val="001A161A"/>
    <w:rsid w:val="001A3B79"/>
    <w:rsid w:val="001A66B6"/>
    <w:rsid w:val="001B4716"/>
    <w:rsid w:val="001B4EA4"/>
    <w:rsid w:val="001B7984"/>
    <w:rsid w:val="001C7C52"/>
    <w:rsid w:val="001D25F3"/>
    <w:rsid w:val="001E15F1"/>
    <w:rsid w:val="001E16FA"/>
    <w:rsid w:val="001E6213"/>
    <w:rsid w:val="001F14C7"/>
    <w:rsid w:val="001F7405"/>
    <w:rsid w:val="00205533"/>
    <w:rsid w:val="00212B8D"/>
    <w:rsid w:val="00216775"/>
    <w:rsid w:val="00222983"/>
    <w:rsid w:val="002370D0"/>
    <w:rsid w:val="00255958"/>
    <w:rsid w:val="00257FA2"/>
    <w:rsid w:val="0026574A"/>
    <w:rsid w:val="002660BB"/>
    <w:rsid w:val="002720E8"/>
    <w:rsid w:val="00275293"/>
    <w:rsid w:val="002776B0"/>
    <w:rsid w:val="00286C7E"/>
    <w:rsid w:val="0029449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C1D"/>
    <w:rsid w:val="00382F1F"/>
    <w:rsid w:val="00391DA4"/>
    <w:rsid w:val="003A3C64"/>
    <w:rsid w:val="003A3F83"/>
    <w:rsid w:val="003A5A9C"/>
    <w:rsid w:val="003C43EF"/>
    <w:rsid w:val="003C5A6B"/>
    <w:rsid w:val="003C7FB2"/>
    <w:rsid w:val="003D24DE"/>
    <w:rsid w:val="003E26D4"/>
    <w:rsid w:val="003E47BA"/>
    <w:rsid w:val="003F3B37"/>
    <w:rsid w:val="0040195A"/>
    <w:rsid w:val="00402450"/>
    <w:rsid w:val="00402DC0"/>
    <w:rsid w:val="00416C4B"/>
    <w:rsid w:val="0041751E"/>
    <w:rsid w:val="004211E5"/>
    <w:rsid w:val="00422091"/>
    <w:rsid w:val="00426B7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462"/>
    <w:rsid w:val="004E1F3E"/>
    <w:rsid w:val="004F21BD"/>
    <w:rsid w:val="004F4F1D"/>
    <w:rsid w:val="004F74DD"/>
    <w:rsid w:val="00501317"/>
    <w:rsid w:val="00502DB6"/>
    <w:rsid w:val="0050495C"/>
    <w:rsid w:val="00505DC9"/>
    <w:rsid w:val="00506E1E"/>
    <w:rsid w:val="00513C81"/>
    <w:rsid w:val="0052230B"/>
    <w:rsid w:val="0052387C"/>
    <w:rsid w:val="00527BFB"/>
    <w:rsid w:val="00532A32"/>
    <w:rsid w:val="00540B0B"/>
    <w:rsid w:val="0054460F"/>
    <w:rsid w:val="00550472"/>
    <w:rsid w:val="005536CD"/>
    <w:rsid w:val="00554051"/>
    <w:rsid w:val="00557240"/>
    <w:rsid w:val="00557EAF"/>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0CF"/>
    <w:rsid w:val="00635316"/>
    <w:rsid w:val="00635449"/>
    <w:rsid w:val="006378C5"/>
    <w:rsid w:val="00645E6A"/>
    <w:rsid w:val="00665CBC"/>
    <w:rsid w:val="00667A5C"/>
    <w:rsid w:val="00677316"/>
    <w:rsid w:val="00682363"/>
    <w:rsid w:val="00686AEB"/>
    <w:rsid w:val="006B1277"/>
    <w:rsid w:val="006B7897"/>
    <w:rsid w:val="006B7FA7"/>
    <w:rsid w:val="006C086A"/>
    <w:rsid w:val="006C21C1"/>
    <w:rsid w:val="006C7327"/>
    <w:rsid w:val="006D00E5"/>
    <w:rsid w:val="006D30FA"/>
    <w:rsid w:val="006D6EC8"/>
    <w:rsid w:val="006D791B"/>
    <w:rsid w:val="006E2895"/>
    <w:rsid w:val="006F180D"/>
    <w:rsid w:val="006F4334"/>
    <w:rsid w:val="006F47AF"/>
    <w:rsid w:val="006F6B8A"/>
    <w:rsid w:val="00707CD3"/>
    <w:rsid w:val="00716BB9"/>
    <w:rsid w:val="0071763F"/>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602"/>
    <w:rsid w:val="007C0E14"/>
    <w:rsid w:val="007C7DE4"/>
    <w:rsid w:val="007D0DB6"/>
    <w:rsid w:val="007D40CB"/>
    <w:rsid w:val="007D5796"/>
    <w:rsid w:val="007D59C0"/>
    <w:rsid w:val="007D7D9C"/>
    <w:rsid w:val="007E3E53"/>
    <w:rsid w:val="007F485D"/>
    <w:rsid w:val="007F6050"/>
    <w:rsid w:val="00813627"/>
    <w:rsid w:val="00832816"/>
    <w:rsid w:val="00837109"/>
    <w:rsid w:val="00840365"/>
    <w:rsid w:val="008406A3"/>
    <w:rsid w:val="00841D2C"/>
    <w:rsid w:val="00842803"/>
    <w:rsid w:val="00843F04"/>
    <w:rsid w:val="00845F3C"/>
    <w:rsid w:val="008461B8"/>
    <w:rsid w:val="008462F1"/>
    <w:rsid w:val="00847EF1"/>
    <w:rsid w:val="008538FA"/>
    <w:rsid w:val="008573B0"/>
    <w:rsid w:val="00866563"/>
    <w:rsid w:val="00867651"/>
    <w:rsid w:val="00867AC2"/>
    <w:rsid w:val="0087056E"/>
    <w:rsid w:val="00875402"/>
    <w:rsid w:val="00875720"/>
    <w:rsid w:val="00884D51"/>
    <w:rsid w:val="008916EC"/>
    <w:rsid w:val="00891E4F"/>
    <w:rsid w:val="008A31C5"/>
    <w:rsid w:val="008A4F9A"/>
    <w:rsid w:val="008B2850"/>
    <w:rsid w:val="008C79B3"/>
    <w:rsid w:val="008D77BD"/>
    <w:rsid w:val="008E05DB"/>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B54"/>
    <w:rsid w:val="009F4FAC"/>
    <w:rsid w:val="00A017C0"/>
    <w:rsid w:val="00A11228"/>
    <w:rsid w:val="00A222C2"/>
    <w:rsid w:val="00A305D6"/>
    <w:rsid w:val="00A342C4"/>
    <w:rsid w:val="00A41D9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A3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5C0"/>
    <w:rsid w:val="00BA2EA5"/>
    <w:rsid w:val="00BA364B"/>
    <w:rsid w:val="00BB1190"/>
    <w:rsid w:val="00BB1B7D"/>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28B"/>
    <w:rsid w:val="00C46BC1"/>
    <w:rsid w:val="00C5235F"/>
    <w:rsid w:val="00C54CE2"/>
    <w:rsid w:val="00C66BF3"/>
    <w:rsid w:val="00C7010E"/>
    <w:rsid w:val="00C70140"/>
    <w:rsid w:val="00C73CA7"/>
    <w:rsid w:val="00C7552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3C4"/>
    <w:rsid w:val="00D02441"/>
    <w:rsid w:val="00D039F4"/>
    <w:rsid w:val="00D0411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625"/>
    <w:rsid w:val="00DC7512"/>
    <w:rsid w:val="00DD35E5"/>
    <w:rsid w:val="00DE10D1"/>
    <w:rsid w:val="00DE2514"/>
    <w:rsid w:val="00DE6851"/>
    <w:rsid w:val="00DF03EE"/>
    <w:rsid w:val="00E01B71"/>
    <w:rsid w:val="00E05813"/>
    <w:rsid w:val="00E05CC9"/>
    <w:rsid w:val="00E1238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984"/>
    <w:rsid w:val="00ED3C5D"/>
    <w:rsid w:val="00ED4553"/>
    <w:rsid w:val="00F00D08"/>
    <w:rsid w:val="00F13FD7"/>
    <w:rsid w:val="00F15583"/>
    <w:rsid w:val="00F200EE"/>
    <w:rsid w:val="00F22481"/>
    <w:rsid w:val="00F2542E"/>
    <w:rsid w:val="00F27278"/>
    <w:rsid w:val="00F344E3"/>
    <w:rsid w:val="00F34D58"/>
    <w:rsid w:val="00F41A9D"/>
    <w:rsid w:val="00F44314"/>
    <w:rsid w:val="00F44A83"/>
    <w:rsid w:val="00F46CD1"/>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616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8495B4"/>
  <w15:docId w15:val="{5E3B5CAC-AB88-4927-B656-C403753B4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xmsonormal">
    <w:name w:val="x_msonormal"/>
    <w:basedOn w:val="Normal"/>
    <w:rsid w:val="0087572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paragraph" w:styleId="BalloonText">
    <w:name w:val="Balloon Text"/>
    <w:basedOn w:val="Normal"/>
    <w:link w:val="BalloonTextChar"/>
    <w:semiHidden/>
    <w:unhideWhenUsed/>
    <w:rsid w:val="00153C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C8D"/>
    <w:rPr>
      <w:rFonts w:ascii="Segoe UI" w:hAnsi="Segoe UI" w:cs="Segoe UI"/>
      <w:spacing w:val="4"/>
      <w:sz w:val="18"/>
      <w:szCs w:val="18"/>
    </w:rPr>
  </w:style>
  <w:style w:type="character" w:styleId="LineNumber">
    <w:name w:val="line number"/>
    <w:basedOn w:val="DefaultParagraphFont"/>
    <w:semiHidden/>
    <w:unhideWhenUsed/>
    <w:rsid w:val="006D6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906</Words>
  <Characters>4934</Characters>
  <Application>Microsoft Office Word</Application>
  <DocSecurity>0</DocSecurity>
  <Lines>135</Lines>
  <Paragraphs>41</Paragraphs>
  <ScaleCrop>false</ScaleCrop>
  <HeadingPairs>
    <vt:vector size="2" baseType="variant">
      <vt:variant>
        <vt:lpstr>Title</vt:lpstr>
      </vt:variant>
      <vt:variant>
        <vt:i4>1</vt:i4>
      </vt:variant>
    </vt:vector>
  </HeadingPairs>
  <TitlesOfParts>
    <vt:vector size="1" baseType="lpstr">
      <vt:lpstr>A4681 1R</vt:lpstr>
    </vt:vector>
  </TitlesOfParts>
  <Manager>R225</Manager>
  <Company>NJ Office of Legislative Services</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A4681 1R</dc:title>
  <dc:subject>Sen. Pou</dc:subject>
  <dc:creator>Assemblyman  MUKHERJI</dc:creator>
  <cp:keywords>A4681|4|LP |268|92|276|!|0|</cp:keywords>
  <dc:description>INTRODUCED SEPTEMBER 17, 2020_x000d_
Amended 5/18/21</dc:description>
  <cp:lastModifiedBy>Franks, Denise</cp:lastModifiedBy>
  <cp:revision>2</cp:revision>
  <cp:lastPrinted>2021-05-21T18:12:00Z</cp:lastPrinted>
  <dcterms:created xsi:type="dcterms:W3CDTF">2021-05-21T18:12:00Z</dcterms:created>
  <dcterms:modified xsi:type="dcterms:W3CDTF">2021-05-21T18:12:00Z</dcterms:modified>
  <cp:category>s.1: C. 30:4-91.24; ss.3, 5, and 6: C.30:4-91.9a through C.30:4-91.9c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