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B7B" w:rsidRDefault="00977B7B" w:rsidP="00977B7B">
      <w:pPr>
        <w:pStyle w:val="bpuComLine"/>
      </w:pPr>
      <w:bookmarkStart w:id="0" w:name="bpuFrontPg"/>
      <w:bookmarkStart w:id="1" w:name="_GoBack"/>
      <w:bookmarkEnd w:id="0"/>
      <w:bookmarkEnd w:id="1"/>
      <w:r>
        <w:t>ASSEMBLY COMMITTEE SUBSTITUTE FOR</w:t>
      </w:r>
    </w:p>
    <w:p w:rsidR="00977B7B" w:rsidRDefault="00977B7B" w:rsidP="00977B7B">
      <w:pPr>
        <w:pStyle w:val="bpuBill"/>
      </w:pPr>
      <w:r>
        <w:t>ASSEMBLY, No. 4687</w:t>
      </w:r>
    </w:p>
    <w:p w:rsidR="00977B7B" w:rsidRDefault="00977B7B" w:rsidP="00977B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79209" r:id="rId7"/>
        </w:object>
      </w:r>
    </w:p>
    <w:p w:rsidR="00977B7B" w:rsidRDefault="00977B7B" w:rsidP="00977B7B">
      <w:pPr>
        <w:pStyle w:val="bpuState"/>
      </w:pPr>
      <w:r>
        <w:t>STATE OF NEW JERSEY</w:t>
      </w:r>
    </w:p>
    <w:p w:rsidR="00977B7B" w:rsidRDefault="00977B7B" w:rsidP="00977B7B">
      <w:pPr>
        <w:pStyle w:val="bpuLegislature"/>
      </w:pPr>
      <w:r>
        <w:t>219th LEGISLATURE</w:t>
      </w:r>
    </w:p>
    <w:p w:rsidR="00977B7B" w:rsidRDefault="00977B7B" w:rsidP="00977B7B">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6479210" r:id="rId8"/>
        </w:object>
      </w:r>
      <w:r>
        <w:t xml:space="preserve">  </w:t>
      </w:r>
      <w:r w:rsidRPr="00977B7B">
        <w:rPr>
          <w:spacing w:val="0"/>
          <w:szCs w:val="18"/>
        </w:rPr>
        <w:t>ADOPTED JUNE 9, 2021</w:t>
      </w:r>
    </w:p>
    <w:p w:rsidR="00977B7B" w:rsidRDefault="00977B7B" w:rsidP="00977B7B">
      <w:pPr>
        <w:pStyle w:val="bpuWpGraphic"/>
      </w:pPr>
    </w:p>
    <w:p w:rsidR="00977B7B" w:rsidRDefault="00977B7B" w:rsidP="00977B7B">
      <w:pPr>
        <w:pStyle w:val="bpuWpGraphic"/>
        <w:sectPr w:rsidR="00977B7B" w:rsidSect="008710C8">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977B7B" w:rsidRDefault="00977B7B" w:rsidP="00977B7B">
      <w:pPr>
        <w:pStyle w:val="bpuWpGraphic"/>
      </w:pPr>
    </w:p>
    <w:p w:rsidR="00977B7B" w:rsidRDefault="00977B7B" w:rsidP="00977B7B">
      <w:pPr>
        <w:pStyle w:val="bpuSponsor"/>
      </w:pPr>
      <w:r>
        <w:t>Sponsored by:</w:t>
      </w:r>
    </w:p>
    <w:p w:rsidR="00977B7B" w:rsidRDefault="00977B7B" w:rsidP="00977B7B">
      <w:pPr>
        <w:pStyle w:val="bpuSponsor"/>
      </w:pPr>
      <w:r>
        <w:t>Assemblyman  ANTHONY S. VERRELLI</w:t>
      </w:r>
    </w:p>
    <w:p w:rsidR="00977B7B" w:rsidRDefault="00977B7B" w:rsidP="00977B7B">
      <w:pPr>
        <w:pStyle w:val="bpuSponsor"/>
      </w:pPr>
      <w:r>
        <w:t>District 15 (Hunterdon and Mercer)</w:t>
      </w:r>
    </w:p>
    <w:p w:rsidR="00977B7B" w:rsidRDefault="00977B7B" w:rsidP="00977B7B">
      <w:pPr>
        <w:pStyle w:val="bpuSponsor"/>
      </w:pPr>
      <w:r>
        <w:t>Assemblyman  DANIEL R. BENSON</w:t>
      </w:r>
    </w:p>
    <w:p w:rsidR="00977B7B" w:rsidRDefault="00977B7B" w:rsidP="00977B7B">
      <w:pPr>
        <w:pStyle w:val="bpuSponsor"/>
      </w:pPr>
      <w:r>
        <w:t>District 14 (Mercer and Middlesex)</w:t>
      </w:r>
    </w:p>
    <w:p w:rsidR="00977B7B" w:rsidRDefault="00977B7B" w:rsidP="00977B7B">
      <w:pPr>
        <w:pStyle w:val="bpuSponsor"/>
      </w:pPr>
    </w:p>
    <w:p w:rsidR="00977B7B" w:rsidRDefault="008710C8" w:rsidP="008710C8">
      <w:pPr>
        <w:pStyle w:val="bpuSponsor"/>
      </w:pPr>
      <w:r>
        <w:t>Co-Sponsored by:</w:t>
      </w:r>
    </w:p>
    <w:p w:rsidR="008710C8" w:rsidRPr="008710C8" w:rsidRDefault="008710C8" w:rsidP="008710C8">
      <w:pPr>
        <w:pStyle w:val="bpuSponsor"/>
      </w:pPr>
      <w:r w:rsidRPr="008710C8">
        <w:t>Assemblywoman Murphy</w:t>
      </w:r>
    </w:p>
    <w:p w:rsidR="00977B7B" w:rsidRDefault="00977B7B" w:rsidP="00977B7B">
      <w:pPr>
        <w:pStyle w:val="bpuSponsor"/>
      </w:pPr>
    </w:p>
    <w:p w:rsidR="008710C8" w:rsidRDefault="008710C8" w:rsidP="008710C8"/>
    <w:p w:rsidR="008710C8" w:rsidRPr="008710C8" w:rsidRDefault="008710C8" w:rsidP="008710C8"/>
    <w:p w:rsidR="00977B7B" w:rsidRDefault="00977B7B" w:rsidP="00977B7B">
      <w:pPr>
        <w:pStyle w:val="bpuSponsor"/>
      </w:pPr>
    </w:p>
    <w:p w:rsidR="00977B7B" w:rsidRDefault="00977B7B" w:rsidP="00977B7B">
      <w:pPr>
        <w:pStyle w:val="bpuSponsor"/>
      </w:pPr>
      <w:r>
        <w:t>SYNOPSIS</w:t>
      </w:r>
    </w:p>
    <w:p w:rsidR="00977B7B" w:rsidRDefault="00977B7B" w:rsidP="00977B7B">
      <w:pPr>
        <w:pStyle w:val="bpuNormText"/>
      </w:pPr>
      <w:r>
        <w:tab/>
        <w:t>Provides service credit for PERS member for former membership in transit retirement program.</w:t>
      </w:r>
    </w:p>
    <w:p w:rsidR="00977B7B" w:rsidRDefault="00977B7B" w:rsidP="00977B7B">
      <w:pPr>
        <w:pStyle w:val="bpuNormText"/>
      </w:pPr>
      <w:r>
        <w:t xml:space="preserve"> </w:t>
      </w:r>
    </w:p>
    <w:p w:rsidR="00977B7B" w:rsidRDefault="00977B7B" w:rsidP="00977B7B">
      <w:pPr>
        <w:pStyle w:val="bpuSponsor"/>
      </w:pPr>
      <w:r>
        <w:t xml:space="preserve">CURRENT VERSION OF TEXT </w:t>
      </w:r>
    </w:p>
    <w:p w:rsidR="00977B7B" w:rsidRDefault="00977B7B" w:rsidP="00977B7B">
      <w:pPr>
        <w:pStyle w:val="bpuNormText"/>
      </w:pPr>
      <w:r>
        <w:tab/>
        <w:t>Substitute as adopted by the Assembly State and Local Government Committee.</w:t>
      </w:r>
    </w:p>
    <w:p w:rsidR="00977B7B" w:rsidRPr="009D38FF" w:rsidRDefault="00977B7B" w:rsidP="00977B7B">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77B7B" w:rsidRDefault="00977B7B" w:rsidP="00206013">
      <w:pPr>
        <w:tabs>
          <w:tab w:val="clear" w:pos="720"/>
          <w:tab w:val="clear" w:pos="1440"/>
          <w:tab w:val="clear" w:pos="2160"/>
          <w:tab w:val="clear" w:pos="2880"/>
          <w:tab w:val="clear" w:pos="3600"/>
          <w:tab w:val="left" w:pos="4860"/>
          <w:tab w:val="left" w:pos="6235"/>
        </w:tabs>
        <w:ind w:left="-1260" w:firstLine="900"/>
        <w:rPr>
          <w:sz w:val="20"/>
          <w:szCs w:val="20"/>
        </w:rPr>
        <w:sectPr w:rsidR="00977B7B" w:rsidSect="00977B7B">
          <w:type w:val="continuous"/>
          <w:pgSz w:w="12240" w:h="20160" w:code="5"/>
          <w:pgMar w:top="2160" w:right="2275" w:bottom="1440" w:left="2275" w:header="72" w:footer="720" w:gutter="0"/>
          <w:cols w:space="720"/>
          <w:docGrid w:linePitch="360"/>
        </w:sectPr>
      </w:pPr>
    </w:p>
    <w:p w:rsidR="00B8189D" w:rsidRPr="00C22FA2" w:rsidRDefault="006942E2" w:rsidP="00C22FA2">
      <w:pPr>
        <w:pStyle w:val="HangingAnAct"/>
        <w:rPr>
          <w:b/>
          <w:smallCaps/>
        </w:rPr>
      </w:pPr>
      <w:r>
        <w:rPr>
          <w:b/>
          <w:smallCaps/>
        </w:rPr>
        <w:lastRenderedPageBreak/>
        <w:t>An Act</w:t>
      </w:r>
      <w:r w:rsidR="00C22FA2">
        <w:t xml:space="preserve"> </w:t>
      </w:r>
      <w:r w:rsidR="00DC7FB2" w:rsidRPr="00DC7FB2">
        <w:t>concerning service credit for certain public employees in the Public Employees’ Retirement System and amending P.L.1954, c.84.</w:t>
      </w:r>
    </w:p>
    <w:p w:rsidR="004E3E31" w:rsidRDefault="004E3E31" w:rsidP="003562E8"/>
    <w:p w:rsidR="00111E33" w:rsidRDefault="00160116" w:rsidP="00160116">
      <w:pPr>
        <w:tabs>
          <w:tab w:val="left" w:pos="360"/>
        </w:tabs>
        <w:rPr>
          <w:i/>
        </w:rPr>
      </w:pPr>
      <w:r>
        <w:rPr>
          <w:b/>
        </w:rPr>
        <w:tab/>
      </w:r>
      <w:r w:rsidR="006942E2">
        <w:rPr>
          <w:b/>
          <w:smallCaps/>
        </w:rPr>
        <w:t>Be It Enacted</w:t>
      </w:r>
      <w:r w:rsidR="004E3E31">
        <w:rPr>
          <w:sz w:val="20"/>
          <w:szCs w:val="20"/>
        </w:rPr>
        <w:t xml:space="preserve"> </w:t>
      </w:r>
      <w:r w:rsidR="006942E2">
        <w:rPr>
          <w:i/>
        </w:rPr>
        <w:t>by the Senate and General Assembly of the State of New Jersey:</w:t>
      </w:r>
    </w:p>
    <w:p w:rsidR="00DC7FB2" w:rsidRDefault="00DC7FB2"/>
    <w:p w:rsidR="00DC7FB2" w:rsidRDefault="00DC7FB2" w:rsidP="00DC7FB2">
      <w:r>
        <w:tab/>
      </w:r>
      <w:r w:rsidRPr="00DC7FB2">
        <w:t>1.  Section 39 of P.L.1954, c.84 (C.43:15A-39) is amended to read as follows:</w:t>
      </w:r>
    </w:p>
    <w:p w:rsidR="00DC7FB2" w:rsidRDefault="00DC7FB2" w:rsidP="00DC7FB2">
      <w:r>
        <w:tab/>
        <w:t xml:space="preserve">39.  </w:t>
      </w:r>
      <w:r w:rsidR="00ED7986" w:rsidRPr="00ED7986">
        <w:rPr>
          <w:u w:val="single"/>
        </w:rPr>
        <w:t>a.</w:t>
      </w:r>
      <w:r w:rsidR="00ED7986">
        <w:t xml:space="preserve"> </w:t>
      </w:r>
      <w:r>
        <w:t>In computing for retirement purposes the total service of a member about to be retired, the retirement system shall credit the member with the time of all service rendered by the member since that member's last enrollment, and in addition with all the service to which the member is entitled and with no other service. Except as otherwise provided in this act, this service credit shall be final and conclusive for retirement purposes unless the member shall discontinue service for more than two consecutive years. In the case of a member for whom compensation is defined in paragraph (2) of subsection r. of section 6 of P.L.1954, c.84 (C.43:15A-6), the retirement system shall credit the member with the time of all service rendered by the member during the part of any year that the member was a participant of the Defined Contribution Retirement Program, pursuant to paragraph (5) of subsection a. of section 2 of P.L.2007, c.92 (C.43:15C-2) as amended by section 12 of P.L.2007, c.103, and making contributions to that program.</w:t>
      </w:r>
    </w:p>
    <w:p w:rsidR="00DC7FB2" w:rsidRDefault="00DC7FB2" w:rsidP="00DC7FB2">
      <w:r>
        <w:tab/>
        <w:t xml:space="preserve">For the purpose of computing service for retirement purposes, the board shall fix and determine by appropriate rules and regulations how much service in any year shall equal a year of service and a part of a year of service. Not more than one year shall be credited for all service in a calendar year. </w:t>
      </w:r>
      <w:r w:rsidR="00ED7986">
        <w:t xml:space="preserve"> </w:t>
      </w:r>
      <w:r>
        <w:t>A member may purchase credit for time during which the member shall have been absent on an official leave without pay. The credit shall be purchased for a period of time equal to:</w:t>
      </w:r>
    </w:p>
    <w:p w:rsidR="00DC7FB2" w:rsidRDefault="00DC7FB2" w:rsidP="00DC7FB2">
      <w:r>
        <w:tab/>
        <w:t>(1)</w:t>
      </w:r>
      <w:r>
        <w:tab/>
        <w:t>three months or the duration of the leave, whichever is less; or</w:t>
      </w:r>
    </w:p>
    <w:p w:rsidR="00DC7FB2" w:rsidRDefault="00DC7FB2" w:rsidP="00DC7FB2">
      <w:r>
        <w:tab/>
        <w:t>(2)</w:t>
      </w:r>
      <w:r>
        <w:tab/>
        <w:t>if the leave was due to the member's personal illness, two years or the duration of the leave, whichever is less; or</w:t>
      </w:r>
    </w:p>
    <w:p w:rsidR="00DC7FB2" w:rsidRDefault="00DC7FB2" w:rsidP="00DC7FB2">
      <w:r>
        <w:tab/>
        <w:t>(3)</w:t>
      </w:r>
      <w:r>
        <w:tab/>
        <w:t>the period of leave that is specifically allowed for retirement purposes by the provisions of any law of this State.</w:t>
      </w:r>
    </w:p>
    <w:p w:rsidR="00ED7986" w:rsidRDefault="00DC7FB2" w:rsidP="00ED7986">
      <w:r>
        <w:tab/>
        <w:t xml:space="preserve">The purchase shall be made in the same manner and be subject to the same terms and conditions provided for the purchase of previous membership service credit by section 8 of P.L.1954, c.84 (C.43:15A-8). In computing the service or in computing final compensation, no time during which a member was in employment, office, or position for which the annual salary or remuneration was </w:t>
      </w:r>
      <w:r>
        <w:lastRenderedPageBreak/>
        <w:t>fixed at less than $500.00 in the case of service rendered prior to November 6, 1986, or for which the annual salary or remuneration, or the number of hours of work, is fixed at less than that which was required for membership pursuant to section 7 of P.L.1954, c.84 (C.43:15A-7) as applicable to the member in the case of service rendered on or after that date, shall be credited.  In computing the service or in computing final compensation, no time during which a member was in employment, office, or position for which the hours of work were fewer per week than those required for membership pursuant to subsection d. of section 7 of P.L.1954, c.84 (C.43:15A-7) after the effective date of P.L.2010, c.1 shall be credited, unless the member shall have been a member since that effective date continuously.  In the case of a veteran member credit shall be given for service rendered prior to January 2, 1955, in an employment, office or position if the annual salary or remuneration therefor was fixed at not less than $300.00 and such service consisted of the performance of the full duties of the employment, office or position.</w:t>
      </w:r>
    </w:p>
    <w:p w:rsidR="00ED7986" w:rsidRDefault="00ED7986" w:rsidP="00ED7986">
      <w:pPr>
        <w:rPr>
          <w:u w:val="single"/>
        </w:rPr>
      </w:pPr>
      <w:r>
        <w:tab/>
      </w:r>
      <w:r w:rsidRPr="00EE373F">
        <w:rPr>
          <w:u w:val="single"/>
        </w:rPr>
        <w:t xml:space="preserve">b.  </w:t>
      </w:r>
      <w:r w:rsidRPr="00AC7360">
        <w:rPr>
          <w:u w:val="single"/>
        </w:rPr>
        <w:t xml:space="preserve">In computing for retirement purposes the total service of a member about to be retired, the retirement system shall credit the member with the time of all service rendered by the member </w:t>
      </w:r>
      <w:r>
        <w:rPr>
          <w:u w:val="single"/>
        </w:rPr>
        <w:t xml:space="preserve">during participation as a member, </w:t>
      </w:r>
      <w:r w:rsidRPr="00C85E78">
        <w:rPr>
          <w:u w:val="single"/>
        </w:rPr>
        <w:t>on or before July</w:t>
      </w:r>
      <w:r>
        <w:rPr>
          <w:u w:val="single"/>
        </w:rPr>
        <w:t xml:space="preserve"> 30,</w:t>
      </w:r>
      <w:r w:rsidRPr="00C85E78">
        <w:rPr>
          <w:u w:val="single"/>
        </w:rPr>
        <w:t xml:space="preserve"> 2006</w:t>
      </w:r>
      <w:r>
        <w:rPr>
          <w:u w:val="single"/>
        </w:rPr>
        <w:t xml:space="preserve">, in the </w:t>
      </w:r>
      <w:r w:rsidRPr="00C85E78">
        <w:rPr>
          <w:u w:val="single"/>
        </w:rPr>
        <w:t>Transit Employees</w:t>
      </w:r>
      <w:r>
        <w:rPr>
          <w:u w:val="single"/>
        </w:rPr>
        <w:t>’</w:t>
      </w:r>
      <w:r w:rsidRPr="00C85E78">
        <w:rPr>
          <w:u w:val="single"/>
        </w:rPr>
        <w:t xml:space="preserve"> Retirement Program </w:t>
      </w:r>
      <w:r>
        <w:rPr>
          <w:u w:val="single"/>
        </w:rPr>
        <w:t xml:space="preserve">of the New Jersey Transit </w:t>
      </w:r>
      <w:r w:rsidRPr="00981C6F">
        <w:rPr>
          <w:u w:val="single"/>
        </w:rPr>
        <w:t>Corporation</w:t>
      </w:r>
      <w:r>
        <w:rPr>
          <w:u w:val="single"/>
        </w:rPr>
        <w:t xml:space="preserve"> which corporation was </w:t>
      </w:r>
      <w:r w:rsidRPr="00981C6F">
        <w:rPr>
          <w:u w:val="single"/>
        </w:rPr>
        <w:t>created and established pursuant to the "New Jersey Public Transportation Act of 1979," P.L.1979, c.150 (C.27:25-1 et seq.)</w:t>
      </w:r>
      <w:r>
        <w:rPr>
          <w:u w:val="single"/>
        </w:rPr>
        <w:t>.  The member shall receive credit for all the years, and parts thereof, of such participation in the retirement program</w:t>
      </w:r>
      <w:r w:rsidRPr="00AC7360">
        <w:rPr>
          <w:u w:val="single"/>
        </w:rPr>
        <w:t xml:space="preserve"> </w:t>
      </w:r>
      <w:r w:rsidRPr="00EE373F">
        <w:rPr>
          <w:u w:val="single"/>
        </w:rPr>
        <w:t xml:space="preserve">and </w:t>
      </w:r>
      <w:r>
        <w:rPr>
          <w:u w:val="single"/>
        </w:rPr>
        <w:t xml:space="preserve">the service credited </w:t>
      </w:r>
      <w:r w:rsidRPr="00EE373F">
        <w:rPr>
          <w:u w:val="single"/>
        </w:rPr>
        <w:t xml:space="preserve">shall be used to meet any service credit requirement for benefits under </w:t>
      </w:r>
      <w:r>
        <w:rPr>
          <w:u w:val="single"/>
        </w:rPr>
        <w:t xml:space="preserve">this retirement </w:t>
      </w:r>
      <w:r w:rsidRPr="00EE373F">
        <w:rPr>
          <w:u w:val="single"/>
        </w:rPr>
        <w:t>system.</w:t>
      </w:r>
    </w:p>
    <w:p w:rsidR="00ED7986" w:rsidRDefault="00ED7986" w:rsidP="00ED7986">
      <w:r w:rsidRPr="00ED7986">
        <w:tab/>
      </w:r>
      <w:r>
        <w:rPr>
          <w:u w:val="single"/>
        </w:rPr>
        <w:t>No contributions by the member or the public employer, or purchase by the member, shall be required for the</w:t>
      </w:r>
      <w:r w:rsidRPr="00C85E78">
        <w:rPr>
          <w:u w:val="single"/>
        </w:rPr>
        <w:t xml:space="preserve"> </w:t>
      </w:r>
      <w:r>
        <w:rPr>
          <w:u w:val="single"/>
        </w:rPr>
        <w:t xml:space="preserve">service credited in the retirement system in accordance with this subsection. </w:t>
      </w:r>
    </w:p>
    <w:p w:rsidR="00ED7986" w:rsidRDefault="00ED7986" w:rsidP="00ED7986">
      <w:r>
        <w:tab/>
      </w:r>
      <w:r>
        <w:rPr>
          <w:u w:val="single"/>
        </w:rPr>
        <w:t>This subsection shall apply even if the member is eligible for or receiving a benefit from the retirement program based on the same years of service, or parts thereof, that are credited in accordance with this subsection for the retirement purposes of this retirement system.</w:t>
      </w:r>
    </w:p>
    <w:p w:rsidR="00ED7986" w:rsidRDefault="00ED7986" w:rsidP="00DC7FB2">
      <w:r>
        <w:tab/>
      </w:r>
      <w:r>
        <w:rPr>
          <w:u w:val="single"/>
        </w:rPr>
        <w:t>Service credited in accordance with this subsection shall be included in total service credit for the purposes of determining eligibility for health care benefits in retirement.</w:t>
      </w:r>
    </w:p>
    <w:p w:rsidR="005C15B3" w:rsidRDefault="00ED7986">
      <w:r>
        <w:t>(</w:t>
      </w:r>
      <w:proofErr w:type="spellStart"/>
      <w:r w:rsidR="00581CC2">
        <w:t>cf</w:t>
      </w:r>
      <w:proofErr w:type="spellEnd"/>
      <w:r w:rsidR="00581CC2">
        <w:t xml:space="preserve">: </w:t>
      </w:r>
      <w:r>
        <w:t>P.L.2010, c.1, s.4)</w:t>
      </w:r>
    </w:p>
    <w:p w:rsidR="00796D34" w:rsidRDefault="00796D34"/>
    <w:p w:rsidR="00796D34" w:rsidRDefault="00796D34">
      <w:r>
        <w:tab/>
        <w:t>2.</w:t>
      </w:r>
      <w:r>
        <w:tab/>
        <w:t xml:space="preserve">This act shall take effect immediately.  </w:t>
      </w:r>
    </w:p>
    <w:sectPr w:rsidR="00796D34" w:rsidSect="00977B7B">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2E2" w:rsidRDefault="006942E2">
      <w:r>
        <w:separator/>
      </w:r>
    </w:p>
  </w:endnote>
  <w:endnote w:type="continuationSeparator" w:id="0">
    <w:p w:rsidR="006942E2" w:rsidRDefault="00694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0C8" w:rsidRDefault="008710C8" w:rsidP="008710C8">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B7B" w:rsidRPr="00921C91" w:rsidRDefault="00977B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7B7B" w:rsidRPr="00921C91" w:rsidRDefault="00977B7B">
    <w:pPr>
      <w:pStyle w:val="Footer"/>
      <w:rPr>
        <w:szCs w:val="18"/>
      </w:rPr>
    </w:pPr>
  </w:p>
  <w:p w:rsidR="00977B7B" w:rsidRPr="00921C91" w:rsidRDefault="00977B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7B7B" w:rsidRDefault="00977B7B">
    <w:pPr>
      <w:pStyle w:val="Footer"/>
    </w:pPr>
  </w:p>
  <w:p w:rsidR="00977B7B" w:rsidRDefault="00977B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2E2" w:rsidRDefault="006942E2">
      <w:r>
        <w:separator/>
      </w:r>
    </w:p>
  </w:footnote>
  <w:footnote w:type="continuationSeparator" w:id="0">
    <w:p w:rsidR="006942E2" w:rsidRDefault="00694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77B7B" w:rsidRDefault="00977B7B" w:rsidP="00977B7B">
    <w:pPr>
      <w:pStyle w:val="bpuHeadSpon"/>
    </w:pPr>
    <w:r>
      <w:t xml:space="preserve">ACS for </w:t>
    </w:r>
    <w:r w:rsidRPr="00977B7B">
      <w:rPr>
        <w:rStyle w:val="bpuHeadSponChar"/>
      </w:rPr>
      <w:t>A4687</w:t>
    </w:r>
    <w:r>
      <w:t xml:space="preserve"> VERRELLI, BENSON</w:t>
    </w:r>
  </w:p>
  <w:p w:rsidR="00977B7B" w:rsidRDefault="00977B7B" w:rsidP="00977B7B">
    <w:pPr>
      <w:pStyle w:val="bpuHeadSpon"/>
    </w:pPr>
    <w:r>
      <w:fldChar w:fldCharType="begin"/>
    </w:r>
    <w:r>
      <w:instrText xml:space="preserve"> PAGE  \* MERGEFORMAT </w:instrText>
    </w:r>
    <w:r>
      <w:fldChar w:fldCharType="separate"/>
    </w:r>
    <w:r w:rsidR="00447BFF">
      <w:rPr>
        <w:noProof/>
      </w:rPr>
      <w:t>3</w:t>
    </w:r>
    <w:r>
      <w:fldChar w:fldCharType="end"/>
    </w:r>
  </w:p>
  <w:p w:rsidR="00977B7B" w:rsidRDefault="00977B7B" w:rsidP="00977B7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B7B" w:rsidRDefault="00977B7B" w:rsidP="0074048B">
    <w:pPr>
      <w:pStyle w:val="Header"/>
      <w:jc w:val="center"/>
    </w:pPr>
  </w:p>
  <w:p w:rsidR="00977B7B" w:rsidRDefault="00977B7B" w:rsidP="00977B7B">
    <w:pPr>
      <w:pStyle w:val="bpuHeadSpon"/>
    </w:pPr>
    <w:r>
      <w:t xml:space="preserve">ACS for </w:t>
    </w:r>
    <w:r w:rsidRPr="00977B7B">
      <w:rPr>
        <w:rStyle w:val="bpuHeadSponChar"/>
      </w:rPr>
      <w:t>A4687</w:t>
    </w:r>
    <w:r>
      <w:t xml:space="preserve"> VERRELLI, BENSON</w:t>
    </w:r>
  </w:p>
  <w:p w:rsidR="00977B7B" w:rsidRDefault="00977B7B" w:rsidP="00977B7B">
    <w:pPr>
      <w:pStyle w:val="bpuHeadSpon"/>
    </w:pPr>
    <w:r>
      <w:fldChar w:fldCharType="begin"/>
    </w:r>
    <w:r>
      <w:instrText xml:space="preserve"> PAGE  \* MERGEFORMAT </w:instrText>
    </w:r>
    <w:r>
      <w:fldChar w:fldCharType="separate"/>
    </w:r>
    <w:r w:rsidR="00E1123E">
      <w:rPr>
        <w:noProof/>
      </w:rPr>
      <w:t>2</w:t>
    </w:r>
    <w:r>
      <w:fldChar w:fldCharType="end"/>
    </w:r>
  </w:p>
  <w:p w:rsidR="00977B7B" w:rsidRDefault="00977B7B" w:rsidP="00977B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2E2"/>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37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87931"/>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1C80"/>
    <w:rsid w:val="00412714"/>
    <w:rsid w:val="00417390"/>
    <w:rsid w:val="0042704C"/>
    <w:rsid w:val="00433040"/>
    <w:rsid w:val="00433838"/>
    <w:rsid w:val="0044757F"/>
    <w:rsid w:val="00447BF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1CC2"/>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42E2"/>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6D34"/>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10C8"/>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77B7B"/>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25D3"/>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4E4A"/>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0FEA"/>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3974"/>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424A"/>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C7FB2"/>
    <w:rsid w:val="00DD223E"/>
    <w:rsid w:val="00DD3A3F"/>
    <w:rsid w:val="00DF1689"/>
    <w:rsid w:val="00DF1D1D"/>
    <w:rsid w:val="00DF1E16"/>
    <w:rsid w:val="00E02BE4"/>
    <w:rsid w:val="00E04ECE"/>
    <w:rsid w:val="00E061F9"/>
    <w:rsid w:val="00E0620A"/>
    <w:rsid w:val="00E075A5"/>
    <w:rsid w:val="00E1123E"/>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D7986"/>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3540"/>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8CC7B80"/>
  <w15:docId w15:val="{762B7AAC-A2B5-4E9F-A934-835AC6AB9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977B7B"/>
  </w:style>
  <w:style w:type="paragraph" w:styleId="BalloonText">
    <w:name w:val="Balloon Text"/>
    <w:basedOn w:val="Normal"/>
    <w:link w:val="BalloonTextChar"/>
    <w:semiHidden/>
    <w:unhideWhenUsed/>
    <w:rsid w:val="00447B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7B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921</Words>
  <Characters>4639</Characters>
  <Application>Microsoft Office Word</Application>
  <DocSecurity>0</DocSecurity>
  <Lines>119</Lines>
  <Paragraphs>31</Paragraphs>
  <ScaleCrop>false</ScaleCrop>
  <HeadingPairs>
    <vt:vector size="2" baseType="variant">
      <vt:variant>
        <vt:lpstr>Title</vt:lpstr>
      </vt:variant>
      <vt:variant>
        <vt:i4>1</vt:i4>
      </vt:variant>
    </vt:vector>
  </HeadingPairs>
  <TitlesOfParts>
    <vt:vector size="1" baseType="lpstr">
      <vt:lpstr>A4687 ACS</vt:lpstr>
    </vt:vector>
  </TitlesOfParts>
  <Manager>R211</Manager>
  <Company>Office of Legislative Services</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A4687 ACS</dc:title>
  <dc:creator>Assemblyman  VERRELLI, Assemblyman  BENSON</dc:creator>
  <cp:keywords>A4687|3|SG |305|76|76|!||</cp:keywords>
  <dc:description>Adopted 6/9/21</dc:description>
  <cp:lastModifiedBy>Franks, Denise</cp:lastModifiedBy>
  <cp:revision>2</cp:revision>
  <cp:lastPrinted>2021-06-29T17:40:00Z</cp:lastPrinted>
  <dcterms:created xsi:type="dcterms:W3CDTF">2021-06-29T17:40:00Z</dcterms:created>
  <dcterms:modified xsi:type="dcterms:W3CDTF">2021-06-29T17:40:00Z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