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E53A1"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E53A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4688</w:t>
      </w:r>
      <w:r w:rsidR="0063703D" w:rsidRPr="00ED5E27">
        <w:rPr>
          <w:b/>
          <w:sz w:val="36"/>
          <w:szCs w:val="36"/>
        </w:rPr>
        <w:t xml:space="preserve"> </w:t>
      </w:r>
    </w:p>
    <w:p w:rsidR="006E53A1" w:rsidRDefault="006E53A1" w:rsidP="00ED5E27">
      <w:pPr>
        <w:pStyle w:val="TopofPage1"/>
        <w:rPr>
          <w:sz w:val="24"/>
          <w:szCs w:val="36"/>
        </w:rPr>
      </w:pPr>
    </w:p>
    <w:p w:rsidR="006E53A1" w:rsidRPr="006E53A1" w:rsidRDefault="006E53A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E53A1">
        <w:rPr>
          <w:caps/>
          <w:szCs w:val="24"/>
        </w:rPr>
        <w:t>JUNE 14, 2021</w:t>
      </w:r>
    </w:p>
    <w:p w:rsidR="004144CF" w:rsidRDefault="004144CF" w:rsidP="0083060A"/>
    <w:p w:rsidR="00A20556" w:rsidRDefault="00A20556" w:rsidP="00A20556">
      <w:r>
        <w:tab/>
      </w:r>
      <w:r w:rsidRPr="00D51BB6">
        <w:t xml:space="preserve">The </w:t>
      </w:r>
      <w:r w:rsidR="001D46A8" w:rsidRPr="001D46A8">
        <w:t xml:space="preserve">Assembly Human Services Committee reports favorably and with committee amendments Assembly Bill No. </w:t>
      </w:r>
      <w:r w:rsidR="001D46A8">
        <w:t>4688</w:t>
      </w:r>
      <w:r>
        <w:t>.</w:t>
      </w:r>
    </w:p>
    <w:p w:rsidR="00A20556" w:rsidRDefault="00A20556" w:rsidP="00A20556">
      <w:r>
        <w:tab/>
        <w:t>As amended by the committee, 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A20556" w:rsidRDefault="00A20556" w:rsidP="00A20556">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A20556" w:rsidRDefault="00A20556" w:rsidP="00A20556">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A20556" w:rsidRDefault="00A20556" w:rsidP="00A20556">
      <w:r>
        <w:tab/>
        <w:t>This bill enhances these existing network adequacy standards for pediatric primary and specialty care in the Medicaid program by incorporating certain federal network adequacy standards for the Medicare Advantage program.</w:t>
      </w:r>
    </w:p>
    <w:p w:rsidR="00A20556" w:rsidRDefault="00A20556" w:rsidP="00A20556">
      <w:r>
        <w:tab/>
        <w:t>Under the bill, the Commissioner of Banking and Insurance, pursuant to section 19 of P.L.1997, c.192 (C.26:2S-18), is required to only approve the network adequacy of a managed care plan provided by a MCO contracted with the DMAHS to provide benefits under Medicaid if the plan has:</w:t>
      </w:r>
    </w:p>
    <w:p w:rsidR="003442B1" w:rsidRDefault="00A20556" w:rsidP="003442B1">
      <w:r>
        <w:tab/>
        <w:t>(1)</w:t>
      </w:r>
      <w:r w:rsidR="003442B1">
        <w:tab/>
      </w:r>
      <w:r>
        <w:t xml:space="preserve">a sufficient number of pediatric PCPs to assure that: (a) at least two physicians eligible as PCPs are within five miles or 10 minutes </w:t>
      </w:r>
      <w:r>
        <w:lastRenderedPageBreak/>
        <w:t>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w:t>
      </w:r>
      <w:r w:rsidR="003442B1">
        <w:t>ne physician eligible as a PCP;</w:t>
      </w:r>
    </w:p>
    <w:p w:rsidR="00A20556" w:rsidRDefault="003442B1" w:rsidP="003442B1">
      <w:r>
        <w:tab/>
      </w:r>
      <w:r w:rsidR="00A20556">
        <w:t>(2)</w:t>
      </w:r>
      <w:r w:rsidR="00A20556">
        <w:tab/>
        <w:t>a sufficient number of pediatric medical specialists to assure: (a)</w:t>
      </w:r>
      <w:r w:rsidR="00A20556">
        <w:tab/>
        <w:t>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3442B1" w:rsidRDefault="00A20556" w:rsidP="003442B1">
      <w:r>
        <w:tab/>
        <w:t>(3)</w:t>
      </w:r>
      <w:r>
        <w:tab/>
        <w:t>a sufficient number of pediatric oncologists and developmental and behavioral pediatricians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A20556" w:rsidRDefault="003442B1" w:rsidP="003442B1">
      <w:r>
        <w:tab/>
      </w:r>
      <w:r w:rsidR="00A20556">
        <w:t>(4)</w:t>
      </w:r>
      <w:r w:rsidR="00A20556">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A20556" w:rsidRDefault="00A20556" w:rsidP="00A20556">
      <w:r>
        <w:tab/>
        <w:t xml:space="preserve">As amended by the bill, “urban county” means: Bergen, Burlington, Camden, Essex, Hudson, Mercer, Middlesex, Monmouth, Ocean, Passaic, and Union counties.  “Non-urban county” means: Atlantic, Cape May, Cumberland, Gloucester, </w:t>
      </w:r>
      <w:r w:rsidRPr="006B2347">
        <w:t xml:space="preserve">Hunterdon, Morris, </w:t>
      </w:r>
      <w:r>
        <w:t xml:space="preserve">Salem, </w:t>
      </w:r>
      <w:r w:rsidRPr="006B2347">
        <w:t xml:space="preserve">Somerset, Sussex, </w:t>
      </w:r>
      <w:r>
        <w:t xml:space="preserve">and </w:t>
      </w:r>
      <w:r w:rsidRPr="006B2347">
        <w:t>Warren</w:t>
      </w:r>
      <w:r>
        <w:t xml:space="preserve"> counties.  These definitions reflect the definitions in the existing MCO contract. </w:t>
      </w:r>
    </w:p>
    <w:p w:rsidR="00A20556" w:rsidRDefault="00A20556" w:rsidP="00A20556">
      <w:r>
        <w:tab/>
        <w:t xml:space="preserve">Any MCO that violates any provision of the bill is liable for penalties described under section 16 of P.L.1997, c.192 (C.26:2S-16). These penalties include a civil penalty of not less than $250 and not greater than $10,000 for each day that the MCO is in violation of the bill if reasonable notice in writing is given of the intent to levy the penalty and, at the discretion of the commissioner, the MCO has 30 days, or such additional time as the commissioner shall determine to be reasonable, to remedy the condition which gave rise to the violation, and fails to </w:t>
      </w:r>
      <w:r w:rsidR="006E409F">
        <w:t xml:space="preserve">do so within the time allowed. </w:t>
      </w:r>
      <w:r>
        <w:t xml:space="preserve">The </w:t>
      </w:r>
      <w:r>
        <w:lastRenderedPageBreak/>
        <w:t>Commissioner of Banking and Insurance may also issue an order directing a MCO to cease and desist from engaging in any act or practice in violation of the provisions of the bill.</w:t>
      </w:r>
    </w:p>
    <w:p w:rsidR="00A20556" w:rsidRDefault="00A20556" w:rsidP="00A20556">
      <w:r>
        <w:tab/>
        <w:t xml:space="preserve">The bill is to take effect on the first day of the third month following enactment, except that the Commissioner of Banking and Insurance, in conjunction with the Commissioner of Human Services, may take such anticipatory administrative action in advance thereof as </w:t>
      </w:r>
      <w:r w:rsidR="00515A3D">
        <w:t>is</w:t>
      </w:r>
      <w:r>
        <w:t xml:space="preserve"> necessary for the implementation of the bill.</w:t>
      </w:r>
    </w:p>
    <w:p w:rsidR="001D46A8" w:rsidRDefault="001D46A8" w:rsidP="00A20556">
      <w:r>
        <w:tab/>
      </w:r>
      <w:r w:rsidRPr="001D46A8">
        <w:t xml:space="preserve">As amended and reported by the committee, Assembly Bill No. </w:t>
      </w:r>
      <w:r>
        <w:t>4688</w:t>
      </w:r>
      <w:r w:rsidRPr="001D46A8">
        <w:t xml:space="preserve"> is identical to Senate Bill No. </w:t>
      </w:r>
      <w:r>
        <w:t>3000 (2</w:t>
      </w:r>
      <w:r w:rsidRPr="001D46A8">
        <w:t>R) which was also reported by the committee on this date.</w:t>
      </w:r>
    </w:p>
    <w:p w:rsidR="00A20556" w:rsidRDefault="00A20556" w:rsidP="00A20556"/>
    <w:p w:rsidR="00A20556" w:rsidRDefault="00A20556" w:rsidP="00A20556">
      <w:r>
        <w:rPr>
          <w:u w:val="double"/>
        </w:rPr>
        <w:t>COMMITTEE AMENDMENTS</w:t>
      </w:r>
    </w:p>
    <w:p w:rsidR="00A20556" w:rsidRPr="00F56B79" w:rsidRDefault="00A20556" w:rsidP="00A20556">
      <w:r>
        <w:tab/>
        <w:t>The committee amended the bill to add psychiatry to the list of pediatric medical specialties that are required to be represented within the plan’s network under the Medicaid program.</w:t>
      </w:r>
    </w:p>
    <w:p w:rsidR="004B2ABF" w:rsidRDefault="00A20556" w:rsidP="0083060A">
      <w:r>
        <w:tab/>
      </w:r>
      <w:r w:rsidRPr="00A20556">
        <w:t>The committee amended the bill to correct a statutory citation and to make other grammatical and syntax changes.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3A1" w:rsidRDefault="006E53A1">
      <w:r>
        <w:separator/>
      </w:r>
    </w:p>
  </w:endnote>
  <w:endnote w:type="continuationSeparator" w:id="0">
    <w:p w:rsidR="006E53A1" w:rsidRDefault="006E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3A1" w:rsidRDefault="006E53A1">
      <w:r>
        <w:separator/>
      </w:r>
    </w:p>
  </w:footnote>
  <w:footnote w:type="continuationSeparator" w:id="0">
    <w:p w:rsidR="006E53A1" w:rsidRDefault="006E5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42B1" w:rsidP="003442B1">
    <w:pPr>
      <w:pStyle w:val="HeaderPage2"/>
      <w:jc w:val="center"/>
    </w:pPr>
    <w:r>
      <w:fldChar w:fldCharType="begin"/>
    </w:r>
    <w:r>
      <w:instrText xml:space="preserve"> PAGE  \* MERGEFORMAT </w:instrText>
    </w:r>
    <w:r>
      <w:fldChar w:fldCharType="separate"/>
    </w:r>
    <w:r w:rsidR="00E61160">
      <w:rPr>
        <w:noProof/>
      </w:rPr>
      <w:t>3</w:t>
    </w:r>
    <w:r>
      <w:fldChar w:fldCharType="end"/>
    </w:r>
  </w:p>
  <w:p w:rsidR="003442B1" w:rsidRDefault="003442B1" w:rsidP="003442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3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6A8"/>
    <w:rsid w:val="001E11F2"/>
    <w:rsid w:val="001E62B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2B1"/>
    <w:rsid w:val="00345DFB"/>
    <w:rsid w:val="00351F35"/>
    <w:rsid w:val="003539EC"/>
    <w:rsid w:val="0036011B"/>
    <w:rsid w:val="003624A0"/>
    <w:rsid w:val="00364CB7"/>
    <w:rsid w:val="00365C5B"/>
    <w:rsid w:val="00372AD8"/>
    <w:rsid w:val="003743ED"/>
    <w:rsid w:val="003779C2"/>
    <w:rsid w:val="00380D7C"/>
    <w:rsid w:val="00380E3D"/>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A3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FE9"/>
    <w:rsid w:val="00655CA3"/>
    <w:rsid w:val="0066141A"/>
    <w:rsid w:val="006618EC"/>
    <w:rsid w:val="00662ED4"/>
    <w:rsid w:val="00662FBD"/>
    <w:rsid w:val="00672223"/>
    <w:rsid w:val="00680F61"/>
    <w:rsid w:val="006A0AE6"/>
    <w:rsid w:val="006A11CC"/>
    <w:rsid w:val="006A1A3C"/>
    <w:rsid w:val="006A2F8D"/>
    <w:rsid w:val="006A3288"/>
    <w:rsid w:val="006A5D7B"/>
    <w:rsid w:val="006B65A9"/>
    <w:rsid w:val="006B6C47"/>
    <w:rsid w:val="006C0835"/>
    <w:rsid w:val="006C0ED3"/>
    <w:rsid w:val="006C7CB4"/>
    <w:rsid w:val="006C7CC5"/>
    <w:rsid w:val="006D2DD5"/>
    <w:rsid w:val="006E409F"/>
    <w:rsid w:val="006E53A1"/>
    <w:rsid w:val="006E785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2A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556"/>
    <w:rsid w:val="00A20C2C"/>
    <w:rsid w:val="00A2297B"/>
    <w:rsid w:val="00A23DE7"/>
    <w:rsid w:val="00A27C93"/>
    <w:rsid w:val="00A301C9"/>
    <w:rsid w:val="00A34C4F"/>
    <w:rsid w:val="00A42C97"/>
    <w:rsid w:val="00A51994"/>
    <w:rsid w:val="00A53B47"/>
    <w:rsid w:val="00A577F9"/>
    <w:rsid w:val="00A654F0"/>
    <w:rsid w:val="00A65CE7"/>
    <w:rsid w:val="00A76504"/>
    <w:rsid w:val="00A8376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445"/>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181"/>
    <w:rsid w:val="00BB46C4"/>
    <w:rsid w:val="00BB5300"/>
    <w:rsid w:val="00BC6B1B"/>
    <w:rsid w:val="00BC7835"/>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775"/>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160"/>
    <w:rsid w:val="00E62452"/>
    <w:rsid w:val="00E636F3"/>
    <w:rsid w:val="00E651F9"/>
    <w:rsid w:val="00E764D9"/>
    <w:rsid w:val="00E8408C"/>
    <w:rsid w:val="00E90CBC"/>
    <w:rsid w:val="00E941A7"/>
    <w:rsid w:val="00E97A05"/>
    <w:rsid w:val="00E97C34"/>
    <w:rsid w:val="00EA034A"/>
    <w:rsid w:val="00EA09B8"/>
    <w:rsid w:val="00EA1332"/>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12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2E464E6-E0AD-4793-8028-60CE3978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B41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41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982</Words>
  <Characters>5301</Characters>
  <Application>Microsoft Office Word</Application>
  <DocSecurity>0</DocSecurity>
  <Lines>113</Lines>
  <Paragraphs>23</Paragraphs>
  <ScaleCrop>false</ScaleCrop>
  <HeadingPairs>
    <vt:vector size="2" baseType="variant">
      <vt:variant>
        <vt:lpstr>Title</vt:lpstr>
      </vt:variant>
      <vt:variant>
        <vt:i4>1</vt:i4>
      </vt:variant>
    </vt:vector>
  </HeadingPairs>
  <TitlesOfParts>
    <vt:vector size="1" baseType="lpstr">
      <vt:lpstr>A4688 AHU Statement 6/14/21</vt:lpstr>
    </vt:vector>
  </TitlesOfParts>
  <Manager>R224</Manager>
  <Company>NJ OLS DMU</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AHU Statement 6/14/21</dc:title>
  <dc:subject/>
  <dc:creator>Assembly AHU</dc:creator>
  <cp:keywords>A4688|3|HS |122|0|0|!||</cp:keywords>
  <dc:description/>
  <cp:lastModifiedBy>Franks, Denise</cp:lastModifiedBy>
  <cp:revision>2</cp:revision>
  <cp:lastPrinted>2021-06-15T14:43:00Z</cp:lastPrinted>
  <dcterms:created xsi:type="dcterms:W3CDTF">2021-06-15T17:54:00Z</dcterms:created>
  <dcterms:modified xsi:type="dcterms:W3CDTF">2021-06-15T17:54:00Z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