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737" w:rsidRDefault="00243737">
      <w:pPr>
        <w:tabs>
          <w:tab w:val="left" w:pos="360"/>
          <w:tab w:val="left" w:pos="720"/>
          <w:tab w:val="left" w:pos="1440"/>
          <w:tab w:val="left" w:pos="2160"/>
          <w:tab w:val="left" w:pos="2880"/>
          <w:tab w:val="left" w:pos="3600"/>
          <w:tab w:val="left" w:pos="4320"/>
          <w:tab w:val="left" w:pos="5040"/>
        </w:tabs>
      </w:pPr>
      <w:bookmarkStart w:id="0" w:name="_GoBack"/>
      <w:bookmarkEnd w:id="0"/>
    </w:p>
    <w:p w:rsidR="00243737" w:rsidRDefault="00D01C39">
      <w:pPr>
        <w:pStyle w:val="NoteOrEstimate"/>
      </w:pPr>
      <w:r>
        <w:t>LEGISLATIVE FISCAL ESTIMATE</w:t>
      </w:r>
    </w:p>
    <w:p w:rsidR="00243737" w:rsidRDefault="003E1BC8">
      <w:pPr>
        <w:pStyle w:val="BillNo"/>
        <w:tabs>
          <w:tab w:val="left" w:pos="360"/>
          <w:tab w:val="left" w:pos="720"/>
          <w:tab w:val="left" w:pos="1440"/>
          <w:tab w:val="left" w:pos="2160"/>
          <w:tab w:val="left" w:pos="2880"/>
          <w:tab w:val="left" w:pos="3600"/>
          <w:tab w:val="left" w:pos="4320"/>
          <w:tab w:val="left" w:pos="5040"/>
        </w:tabs>
      </w:pPr>
      <w:r>
        <w:t>ASSEMBLY</w:t>
      </w:r>
      <w:r w:rsidR="00C540B1">
        <w:t xml:space="preserve">, No. </w:t>
      </w:r>
      <w:r w:rsidR="00DE7BCE">
        <w:t>4690</w:t>
      </w:r>
    </w:p>
    <w:p w:rsidR="00243737" w:rsidRDefault="00D01C39">
      <w:pPr>
        <w:pStyle w:val="StateFormat"/>
      </w:pPr>
      <w:r>
        <w:t xml:space="preserve">STATE OF NEW </w:t>
      </w:r>
      <w:smartTag w:uri="urn:schemas-microsoft-com:office:smarttags" w:element="place">
        <w:r>
          <w:t>JERSEY</w:t>
        </w:r>
      </w:smartTag>
    </w:p>
    <w:p w:rsidR="00243737" w:rsidRDefault="00E3589C" w:rsidP="00E3589C">
      <w:pPr>
        <w:pStyle w:val="BillNo"/>
      </w:pPr>
      <w:r>
        <w:t>219th LEGISLATURE</w:t>
      </w:r>
      <w:r w:rsidR="00E26F13">
        <w:t>219th LEGISLATURE</w:t>
      </w:r>
    </w:p>
    <w:p w:rsidR="00243737" w:rsidRDefault="00243737"/>
    <w:p w:rsidR="00E3589C" w:rsidRDefault="00E3589C" w:rsidP="00E3589C">
      <w:pPr>
        <w:jc w:val="center"/>
      </w:pPr>
      <w:r>
        <w:t>DATED: MAY 20, 2021</w:t>
      </w:r>
    </w:p>
    <w:p w:rsidR="00E3589C" w:rsidRDefault="00E3589C"/>
    <w:p w:rsidR="00E3589C" w:rsidRDefault="00E3589C"/>
    <w:p w:rsidR="00E26F13" w:rsidRDefault="00E26F13" w:rsidP="00E26F13">
      <w:pPr>
        <w:jc w:val="center"/>
      </w:pPr>
      <w:r>
        <w:t>DATED: MAY 20, 2021</w:t>
      </w:r>
    </w:p>
    <w:p w:rsidR="00E26F13" w:rsidRDefault="00E26F13"/>
    <w:p w:rsidR="00E26F13" w:rsidRDefault="00E26F13"/>
    <w:p w:rsidR="00243737" w:rsidRDefault="00D01C39">
      <w:pPr>
        <w:pStyle w:val="SectionHeading"/>
        <w:tabs>
          <w:tab w:val="left" w:pos="360"/>
          <w:tab w:val="left" w:pos="720"/>
          <w:tab w:val="left" w:pos="1440"/>
          <w:tab w:val="left" w:pos="2160"/>
          <w:tab w:val="left" w:pos="2880"/>
          <w:tab w:val="left" w:pos="3600"/>
          <w:tab w:val="left" w:pos="4320"/>
          <w:tab w:val="left" w:pos="5040"/>
        </w:tabs>
      </w:pPr>
      <w:r>
        <w:t>SUMMARY</w:t>
      </w:r>
    </w:p>
    <w:p w:rsidR="00243737" w:rsidRDefault="0024373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243737">
        <w:trPr>
          <w:trHeight w:val="576"/>
        </w:trPr>
        <w:tc>
          <w:tcPr>
            <w:tcW w:w="2333" w:type="dxa"/>
          </w:tcPr>
          <w:p w:rsidR="00243737" w:rsidRDefault="00D01C39">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tcPr>
          <w:p w:rsidR="00243737" w:rsidRDefault="00DE7BCE">
            <w:r w:rsidRPr="00DE7BCE">
              <w:t>Expands eligibility criteria for municipalities wherein projects receiving New Jersey Redevelopment Authority assistance may occur</w:t>
            </w:r>
            <w:r w:rsidR="00D01C39">
              <w:t>.</w:t>
            </w:r>
          </w:p>
        </w:tc>
      </w:tr>
      <w:tr w:rsidR="00243737">
        <w:trPr>
          <w:trHeight w:val="576"/>
        </w:trPr>
        <w:tc>
          <w:tcPr>
            <w:tcW w:w="2333" w:type="dxa"/>
          </w:tcPr>
          <w:p w:rsidR="00243737" w:rsidRDefault="00D01C39">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tcPr>
          <w:p w:rsidR="00243737" w:rsidRDefault="006A1238">
            <w:r>
              <w:t>P</w:t>
            </w:r>
            <w:r w:rsidR="00D01C39">
              <w:t xml:space="preserve">otential revenue increase to </w:t>
            </w:r>
            <w:r>
              <w:t xml:space="preserve">the State and </w:t>
            </w:r>
            <w:r w:rsidR="00D01C39">
              <w:t>affected local governments.</w:t>
            </w:r>
          </w:p>
        </w:tc>
      </w:tr>
      <w:tr w:rsidR="00243737">
        <w:trPr>
          <w:trHeight w:val="576"/>
        </w:trPr>
        <w:tc>
          <w:tcPr>
            <w:tcW w:w="2333" w:type="dxa"/>
          </w:tcPr>
          <w:p w:rsidR="00243737" w:rsidRDefault="00D01C39">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tcPr>
          <w:p w:rsidR="00243737" w:rsidRDefault="00D01C39">
            <w:r>
              <w:t xml:space="preserve">New Jersey </w:t>
            </w:r>
            <w:r w:rsidR="00F63660">
              <w:t>Red</w:t>
            </w:r>
            <w:r>
              <w:t>evelopment Authority (</w:t>
            </w:r>
            <w:r w:rsidR="00F63660">
              <w:t>NJR</w:t>
            </w:r>
            <w:r>
              <w:t>A).</w:t>
            </w:r>
          </w:p>
          <w:p w:rsidR="00243737" w:rsidRDefault="00D01C39">
            <w:r>
              <w:t>Certain Local Governments.</w:t>
            </w:r>
          </w:p>
        </w:tc>
      </w:tr>
    </w:tbl>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243737">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30"/>
        <w:gridCol w:w="6030"/>
        <w:gridCol w:w="15"/>
      </w:tblGrid>
      <w:tr w:rsidR="00243737">
        <w:trPr>
          <w:trHeight w:val="410"/>
        </w:trPr>
        <w:tc>
          <w:tcPr>
            <w:tcW w:w="9375" w:type="dxa"/>
            <w:gridSpan w:val="3"/>
            <w:tcBorders>
              <w:top w:val="nil"/>
              <w:left w:val="nil"/>
              <w:bottom w:val="nil"/>
              <w:right w:val="nil"/>
            </w:tcBorders>
            <w:vAlign w:val="bottom"/>
          </w:tcPr>
          <w:p w:rsidR="00243737" w:rsidRDefault="00D01C39">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243737">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243737" w:rsidRDefault="00D01C39">
            <w:pPr>
              <w:tabs>
                <w:tab w:val="left" w:pos="360"/>
                <w:tab w:val="left" w:pos="720"/>
                <w:tab w:val="left" w:pos="1440"/>
                <w:tab w:val="left" w:pos="2160"/>
                <w:tab w:val="left" w:pos="2880"/>
                <w:tab w:val="left" w:pos="3600"/>
                <w:tab w:val="left" w:pos="4320"/>
                <w:tab w:val="left" w:pos="5040"/>
              </w:tabs>
              <w:rPr>
                <w:b/>
              </w:rPr>
            </w:pPr>
            <w:r>
              <w:rPr>
                <w:b/>
              </w:rPr>
              <w:t>Fiscal Impact</w:t>
            </w:r>
          </w:p>
        </w:tc>
        <w:tc>
          <w:tcPr>
            <w:tcW w:w="6030" w:type="dxa"/>
            <w:tcBorders>
              <w:top w:val="single" w:sz="6" w:space="0" w:color="auto"/>
              <w:left w:val="nil"/>
              <w:bottom w:val="single" w:sz="12" w:space="0" w:color="auto"/>
              <w:right w:val="single" w:sz="6" w:space="0" w:color="auto"/>
            </w:tcBorders>
            <w:shd w:val="pct20" w:color="auto" w:fill="auto"/>
            <w:vAlign w:val="bottom"/>
          </w:tcPr>
          <w:p w:rsidR="00243737" w:rsidRDefault="00D01C39">
            <w:pPr>
              <w:tabs>
                <w:tab w:val="left" w:pos="360"/>
                <w:tab w:val="left" w:pos="720"/>
                <w:tab w:val="left" w:pos="1440"/>
                <w:tab w:val="left" w:pos="2160"/>
                <w:tab w:val="left" w:pos="2880"/>
                <w:tab w:val="left" w:pos="3600"/>
                <w:tab w:val="left" w:pos="4320"/>
                <w:tab w:val="left" w:pos="5040"/>
              </w:tabs>
              <w:jc w:val="center"/>
              <w:rPr>
                <w:b/>
              </w:rPr>
            </w:pPr>
            <w:r>
              <w:rPr>
                <w:b/>
                <w:u w:val="single"/>
              </w:rPr>
              <w:t>Multi-Year Lifespan of Tax Credits</w:t>
            </w:r>
          </w:p>
        </w:tc>
      </w:tr>
      <w:tr w:rsidR="00243737" w:rsidTr="00D656E5">
        <w:trPr>
          <w:gridAfter w:val="1"/>
          <w:wAfter w:w="15" w:type="dxa"/>
          <w:trHeight w:val="410"/>
        </w:trPr>
        <w:tc>
          <w:tcPr>
            <w:tcW w:w="3330" w:type="dxa"/>
            <w:tcBorders>
              <w:top w:val="nil"/>
              <w:left w:val="single" w:sz="6" w:space="0" w:color="auto"/>
              <w:right w:val="nil"/>
            </w:tcBorders>
            <w:tcMar>
              <w:bottom w:w="29" w:type="dxa"/>
            </w:tcMar>
            <w:vAlign w:val="bottom"/>
          </w:tcPr>
          <w:p w:rsidR="00243737" w:rsidRDefault="00D01C39">
            <w:pPr>
              <w:tabs>
                <w:tab w:val="left" w:pos="360"/>
                <w:tab w:val="left" w:pos="720"/>
                <w:tab w:val="left" w:pos="1440"/>
                <w:tab w:val="left" w:pos="2160"/>
                <w:tab w:val="left" w:pos="2880"/>
                <w:tab w:val="left" w:pos="3600"/>
                <w:tab w:val="left" w:pos="4320"/>
                <w:tab w:val="left" w:pos="5040"/>
              </w:tabs>
              <w:rPr>
                <w:b/>
              </w:rPr>
            </w:pPr>
            <w:r>
              <w:rPr>
                <w:b/>
              </w:rPr>
              <w:t xml:space="preserve">Indirect </w:t>
            </w:r>
            <w:r>
              <w:rPr>
                <w:b/>
                <w:u w:val="single"/>
              </w:rPr>
              <w:t>State</w:t>
            </w:r>
            <w:r>
              <w:rPr>
                <w:b/>
              </w:rPr>
              <w:t xml:space="preserve"> Revenue Gain</w:t>
            </w:r>
          </w:p>
        </w:tc>
        <w:tc>
          <w:tcPr>
            <w:tcW w:w="6030" w:type="dxa"/>
            <w:tcBorders>
              <w:top w:val="nil"/>
              <w:left w:val="nil"/>
              <w:right w:val="single" w:sz="6" w:space="0" w:color="auto"/>
            </w:tcBorders>
            <w:tcMar>
              <w:bottom w:w="29" w:type="dxa"/>
            </w:tcMar>
            <w:vAlign w:val="bottom"/>
          </w:tcPr>
          <w:p w:rsidR="00243737" w:rsidRDefault="00D01C39" w:rsidP="00962F3A">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243737" w:rsidTr="00D656E5">
        <w:trPr>
          <w:gridAfter w:val="1"/>
          <w:wAfter w:w="15" w:type="dxa"/>
          <w:trHeight w:val="410"/>
        </w:trPr>
        <w:tc>
          <w:tcPr>
            <w:tcW w:w="3330" w:type="dxa"/>
            <w:tcBorders>
              <w:top w:val="nil"/>
              <w:left w:val="single" w:sz="6" w:space="0" w:color="auto"/>
              <w:bottom w:val="single" w:sz="6" w:space="0" w:color="auto"/>
              <w:right w:val="nil"/>
            </w:tcBorders>
            <w:tcMar>
              <w:bottom w:w="29" w:type="dxa"/>
            </w:tcMar>
            <w:vAlign w:val="bottom"/>
          </w:tcPr>
          <w:p w:rsidR="00243737" w:rsidRDefault="00D01C39">
            <w:pPr>
              <w:tabs>
                <w:tab w:val="left" w:pos="360"/>
                <w:tab w:val="left" w:pos="720"/>
                <w:tab w:val="left" w:pos="1440"/>
                <w:tab w:val="left" w:pos="2160"/>
                <w:tab w:val="left" w:pos="2880"/>
                <w:tab w:val="left" w:pos="3600"/>
                <w:tab w:val="left" w:pos="4320"/>
                <w:tab w:val="left" w:pos="5040"/>
              </w:tabs>
              <w:rPr>
                <w:b/>
              </w:rPr>
            </w:pPr>
            <w:r>
              <w:rPr>
                <w:b/>
              </w:rPr>
              <w:t xml:space="preserve">Indirect </w:t>
            </w:r>
            <w:r>
              <w:rPr>
                <w:b/>
                <w:u w:val="single"/>
              </w:rPr>
              <w:t>Local</w:t>
            </w:r>
            <w:r>
              <w:rPr>
                <w:b/>
              </w:rPr>
              <w:t xml:space="preserve"> Revenue Gain</w:t>
            </w:r>
          </w:p>
        </w:tc>
        <w:tc>
          <w:tcPr>
            <w:tcW w:w="6030" w:type="dxa"/>
            <w:tcBorders>
              <w:top w:val="nil"/>
              <w:left w:val="nil"/>
              <w:bottom w:val="single" w:sz="6" w:space="0" w:color="auto"/>
              <w:right w:val="single" w:sz="6" w:space="0" w:color="auto"/>
            </w:tcBorders>
            <w:tcMar>
              <w:bottom w:w="29" w:type="dxa"/>
            </w:tcMar>
            <w:vAlign w:val="bottom"/>
          </w:tcPr>
          <w:p w:rsidR="00243737" w:rsidRDefault="00D01C39" w:rsidP="00962F3A">
            <w:pPr>
              <w:tabs>
                <w:tab w:val="left" w:pos="360"/>
                <w:tab w:val="left" w:pos="720"/>
                <w:tab w:val="left" w:pos="1440"/>
                <w:tab w:val="left" w:pos="2160"/>
                <w:tab w:val="left" w:pos="2880"/>
                <w:tab w:val="left" w:pos="3600"/>
                <w:tab w:val="left" w:pos="4320"/>
                <w:tab w:val="left" w:pos="5040"/>
              </w:tabs>
              <w:jc w:val="center"/>
            </w:pPr>
            <w:r>
              <w:t>Indeterminate</w:t>
            </w:r>
          </w:p>
        </w:tc>
      </w:tr>
    </w:tbl>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rsidP="00E26F13">
      <w:pPr>
        <w:pStyle w:val="StyleBulletedSymbolsymbol"/>
        <w:spacing w:after="0"/>
      </w:pPr>
      <w:r>
        <w:t xml:space="preserve">The Office of Legislative Services (OLS) estimates that the bill will produce </w:t>
      </w:r>
      <w:r w:rsidR="006A1238">
        <w:t xml:space="preserve">a </w:t>
      </w:r>
      <w:r>
        <w:t xml:space="preserve">potential </w:t>
      </w:r>
      <w:r w:rsidR="00BC05EA">
        <w:t xml:space="preserve">indirect </w:t>
      </w:r>
      <w:r>
        <w:t xml:space="preserve">revenue gain to </w:t>
      </w:r>
      <w:r w:rsidR="006A1238">
        <w:t xml:space="preserve">the State and </w:t>
      </w:r>
      <w:r>
        <w:t xml:space="preserve">affected local governments.  The OLS’ inability to quantify the </w:t>
      </w:r>
      <w:r w:rsidR="006A1238">
        <w:t>potential revenue gain</w:t>
      </w:r>
      <w:r>
        <w:t xml:space="preserve"> is rooted in a </w:t>
      </w:r>
      <w:r w:rsidR="008130DC">
        <w:t>lack</w:t>
      </w:r>
      <w:r>
        <w:t xml:space="preserve"> of reliable information on the </w:t>
      </w:r>
      <w:r w:rsidR="00F57FDA">
        <w:t xml:space="preserve">municipality or municipalities that would qualify as an eligible municipality under the bill and the </w:t>
      </w:r>
      <w:r>
        <w:t xml:space="preserve">number and attributes of projects that might qualify for </w:t>
      </w:r>
      <w:r w:rsidR="00893A96">
        <w:t>New Jersey Redevelopment Authority (NJRA)</w:t>
      </w:r>
      <w:r w:rsidR="006A1238">
        <w:t xml:space="preserve"> assistance</w:t>
      </w:r>
      <w:r>
        <w:t xml:space="preserve"> under the bill. </w:t>
      </w:r>
    </w:p>
    <w:p w:rsidR="00E26F13" w:rsidRDefault="00E26F13" w:rsidP="00E26F13">
      <w:pPr>
        <w:pStyle w:val="StyleBulletedSymbolsymbol"/>
        <w:numPr>
          <w:ilvl w:val="0"/>
          <w:numId w:val="0"/>
        </w:numPr>
        <w:spacing w:after="0"/>
        <w:ind w:left="360"/>
      </w:pPr>
    </w:p>
    <w:p w:rsidR="00F57FDA" w:rsidRDefault="00F57FDA" w:rsidP="00E26F13">
      <w:pPr>
        <w:pStyle w:val="StyleBulletedSymbolsymbol"/>
        <w:spacing w:after="0"/>
      </w:pPr>
      <w:r w:rsidRPr="0037078E">
        <w:t xml:space="preserve">The </w:t>
      </w:r>
      <w:r>
        <w:t>NJRA</w:t>
      </w:r>
      <w:r w:rsidRPr="00445C2E">
        <w:t xml:space="preserve"> is a self-supporting entity</w:t>
      </w:r>
      <w:r>
        <w:t xml:space="preserve">, receiving revenue </w:t>
      </w:r>
      <w:r w:rsidR="007C529C">
        <w:t xml:space="preserve">for its programs </w:t>
      </w:r>
      <w:r>
        <w:t>from interest income and fees related to projects receiving loans from the NJRA.</w:t>
      </w:r>
      <w:r w:rsidR="00962F3A">
        <w:t xml:space="preserve">  </w:t>
      </w:r>
      <w:r w:rsidR="00962F3A" w:rsidRPr="00962F3A">
        <w:t>However, in the past, the NJRA has required State support including $9 million in startup funding, and $25 million for the Urban Site Acquisition Program’s revolving loan fund.</w:t>
      </w:r>
    </w:p>
    <w:p w:rsidR="00E26F13" w:rsidRDefault="00E26F13" w:rsidP="00E26F13">
      <w:pPr>
        <w:pStyle w:val="ListParagraph"/>
      </w:pPr>
    </w:p>
    <w:p w:rsidR="00E26F13" w:rsidRDefault="00E26F13" w:rsidP="00E26F13">
      <w:pPr>
        <w:pStyle w:val="StyleBulletedSymbolsymbol"/>
        <w:numPr>
          <w:ilvl w:val="0"/>
          <w:numId w:val="0"/>
        </w:numPr>
        <w:spacing w:after="0"/>
        <w:ind w:left="360"/>
      </w:pPr>
    </w:p>
    <w:p w:rsidR="008B7B61" w:rsidRDefault="00D01C39" w:rsidP="00E26F1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expects the bill’s </w:t>
      </w:r>
      <w:r w:rsidR="00BC05EA">
        <w:t xml:space="preserve">potential </w:t>
      </w:r>
      <w:r>
        <w:t xml:space="preserve">indirect revenue gain to be </w:t>
      </w:r>
      <w:r w:rsidR="008B7B61">
        <w:t xml:space="preserve">due to any State and local tax revenue generated from any </w:t>
      </w:r>
      <w:r w:rsidR="00BB5B46">
        <w:t xml:space="preserve">additional </w:t>
      </w:r>
      <w:r w:rsidR="008B7B61">
        <w:t xml:space="preserve">projects </w:t>
      </w:r>
      <w:r w:rsidR="00BB5B46">
        <w:t xml:space="preserve">qualifying to </w:t>
      </w:r>
      <w:r w:rsidR="008B7B61">
        <w:t>receiv</w:t>
      </w:r>
      <w:r w:rsidR="00BB5B46">
        <w:t>e</w:t>
      </w:r>
      <w:r w:rsidR="008B7B61">
        <w:t xml:space="preserve"> NJRA assistance.</w:t>
      </w:r>
      <w:r w:rsidR="00E26F13">
        <w:t xml:space="preserve"> </w:t>
      </w:r>
      <w:r w:rsidR="00E26F13">
        <w:br w:type="page"/>
      </w:r>
    </w:p>
    <w:p w:rsidR="00243737" w:rsidRDefault="00D01C39">
      <w:pPr>
        <w:pStyle w:val="SectionHeading"/>
        <w:tabs>
          <w:tab w:val="left" w:pos="360"/>
          <w:tab w:val="left" w:pos="720"/>
          <w:tab w:val="left" w:pos="1440"/>
          <w:tab w:val="left" w:pos="2160"/>
          <w:tab w:val="left" w:pos="2880"/>
          <w:tab w:val="left" w:pos="3600"/>
          <w:tab w:val="left" w:pos="4320"/>
          <w:tab w:val="left" w:pos="5040"/>
        </w:tabs>
      </w:pPr>
      <w:r>
        <w:lastRenderedPageBreak/>
        <w:t>BILL DESCRIPTION</w:t>
      </w:r>
    </w:p>
    <w:p w:rsidR="00243737" w:rsidRDefault="00243737">
      <w:pPr>
        <w:tabs>
          <w:tab w:val="left" w:pos="360"/>
          <w:tab w:val="left" w:pos="720"/>
          <w:tab w:val="left" w:pos="1440"/>
          <w:tab w:val="left" w:pos="2160"/>
          <w:tab w:val="left" w:pos="2880"/>
          <w:tab w:val="left" w:pos="3600"/>
          <w:tab w:val="left" w:pos="4320"/>
          <w:tab w:val="left" w:pos="5040"/>
        </w:tabs>
      </w:pPr>
    </w:p>
    <w:p w:rsidR="00F63660" w:rsidRDefault="00D01C39" w:rsidP="00F63660">
      <w:pPr>
        <w:tabs>
          <w:tab w:val="left" w:pos="360"/>
          <w:tab w:val="left" w:pos="720"/>
          <w:tab w:val="left" w:pos="1440"/>
          <w:tab w:val="left" w:pos="2160"/>
          <w:tab w:val="left" w:pos="2880"/>
          <w:tab w:val="left" w:pos="3600"/>
          <w:tab w:val="left" w:pos="4320"/>
          <w:tab w:val="left" w:pos="5040"/>
        </w:tabs>
      </w:pPr>
      <w:r>
        <w:tab/>
      </w:r>
      <w:r w:rsidR="00F63660">
        <w:t>This bill</w:t>
      </w:r>
      <w:r>
        <w:t xml:space="preserve"> </w:t>
      </w:r>
      <w:r w:rsidR="00BC05EA">
        <w:t>expand</w:t>
      </w:r>
      <w:r w:rsidR="00827C80">
        <w:t>s</w:t>
      </w:r>
      <w:r w:rsidR="00BC05EA">
        <w:t xml:space="preserve"> the criteria for </w:t>
      </w:r>
      <w:r w:rsidR="00EF2476">
        <w:t>municipalities to be deemed</w:t>
      </w:r>
      <w:r w:rsidR="00BC05EA">
        <w:t xml:space="preserve"> </w:t>
      </w:r>
      <w:r w:rsidR="00EF2476">
        <w:t xml:space="preserve">a “qualified </w:t>
      </w:r>
      <w:r w:rsidR="00F63660">
        <w:t>municipality</w:t>
      </w:r>
      <w:r w:rsidR="00EF2476">
        <w:t>”</w:t>
      </w:r>
      <w:r w:rsidR="00F63660">
        <w:t xml:space="preserve"> </w:t>
      </w:r>
      <w:r w:rsidR="00EF2476">
        <w:t>wherein</w:t>
      </w:r>
      <w:r w:rsidR="00F63660">
        <w:t xml:space="preserve"> </w:t>
      </w:r>
      <w:r w:rsidR="00190B08">
        <w:t xml:space="preserve">certain development </w:t>
      </w:r>
      <w:r w:rsidR="00EF2476">
        <w:t xml:space="preserve">projects </w:t>
      </w:r>
      <w:r w:rsidR="00190B08">
        <w:t xml:space="preserve">may </w:t>
      </w:r>
      <w:r w:rsidR="00F63660">
        <w:t xml:space="preserve">become eligible for assistance from the NJRA. </w:t>
      </w:r>
      <w:r w:rsidR="00893A96">
        <w:t>T</w:t>
      </w:r>
      <w:r w:rsidR="00F63660">
        <w:t>he bill</w:t>
      </w:r>
      <w:r w:rsidR="003724D2">
        <w:t xml:space="preserve"> allow</w:t>
      </w:r>
      <w:r w:rsidR="00893A96">
        <w:t>s</w:t>
      </w:r>
      <w:r w:rsidR="003724D2">
        <w:t xml:space="preserve"> a </w:t>
      </w:r>
      <w:r w:rsidR="00F63660">
        <w:t xml:space="preserve">municipality </w:t>
      </w:r>
      <w:r w:rsidR="003724D2">
        <w:t>to</w:t>
      </w:r>
      <w:r w:rsidR="00F63660">
        <w:t xml:space="preserve"> be </w:t>
      </w:r>
      <w:r w:rsidR="00893A96">
        <w:t xml:space="preserve">deemed an </w:t>
      </w:r>
      <w:r w:rsidR="00190B08">
        <w:t xml:space="preserve">eligible municipality </w:t>
      </w:r>
      <w:r w:rsidR="00F63660">
        <w:t>if, at the</w:t>
      </w:r>
      <w:r w:rsidR="00BC05EA">
        <w:t xml:space="preserve"> time of the initiation of </w:t>
      </w:r>
      <w:r w:rsidR="006B4242">
        <w:t xml:space="preserve">a </w:t>
      </w:r>
      <w:r w:rsidR="00F63660">
        <w:t>project</w:t>
      </w:r>
      <w:r w:rsidR="003724D2">
        <w:t xml:space="preserve"> receiving NJRA assistance</w:t>
      </w:r>
      <w:r w:rsidR="00F63660">
        <w:t>, the municipality had established a special improvement district.</w:t>
      </w:r>
    </w:p>
    <w:p w:rsidR="00243737" w:rsidRDefault="00F63660" w:rsidP="00F63660">
      <w:pPr>
        <w:tabs>
          <w:tab w:val="left" w:pos="360"/>
          <w:tab w:val="left" w:pos="720"/>
          <w:tab w:val="left" w:pos="1440"/>
          <w:tab w:val="left" w:pos="2160"/>
          <w:tab w:val="left" w:pos="2880"/>
          <w:tab w:val="left" w:pos="3600"/>
          <w:tab w:val="left" w:pos="4320"/>
          <w:tab w:val="left" w:pos="5040"/>
        </w:tabs>
      </w:pPr>
      <w:r>
        <w:tab/>
        <w:t xml:space="preserve">Originally, </w:t>
      </w:r>
      <w:r w:rsidR="00EF2476">
        <w:t>for a project to</w:t>
      </w:r>
      <w:r>
        <w:t xml:space="preserve"> qualify for NJRA assistance, </w:t>
      </w:r>
      <w:r w:rsidR="00EF2476">
        <w:t xml:space="preserve">the project had to be located in an </w:t>
      </w:r>
      <w:r w:rsidR="00190B08">
        <w:t xml:space="preserve">eligible </w:t>
      </w:r>
      <w:r w:rsidR="00EF2476">
        <w:t>municipality where</w:t>
      </w:r>
      <w:r w:rsidR="00190B08">
        <w:t>,</w:t>
      </w:r>
      <w:r w:rsidR="00EF2476">
        <w:t xml:space="preserve"> </w:t>
      </w:r>
      <w:r w:rsidR="00FA7C69">
        <w:t xml:space="preserve">at the time of the </w:t>
      </w:r>
      <w:r>
        <w:t>initiation of a project</w:t>
      </w:r>
      <w:r w:rsidR="00190B08">
        <w:t>,</w:t>
      </w:r>
      <w:r>
        <w:t xml:space="preserve"> </w:t>
      </w:r>
      <w:r w:rsidR="00EF2476">
        <w:t>the</w:t>
      </w:r>
      <w:r>
        <w:t xml:space="preserve"> municipality had to either: </w:t>
      </w:r>
      <w:r w:rsidR="00962F3A">
        <w:t>1</w:t>
      </w:r>
      <w:r w:rsidR="00D7449A">
        <w:t xml:space="preserve">) </w:t>
      </w:r>
      <w:r>
        <w:t>be eli</w:t>
      </w:r>
      <w:r w:rsidR="00FA7C69">
        <w:t>gible to receive aid under the Special Municipal Aid Act,</w:t>
      </w:r>
      <w:r>
        <w:t xml:space="preserve"> or </w:t>
      </w:r>
      <w:r w:rsidR="00D7449A">
        <w:t xml:space="preserve">2) </w:t>
      </w:r>
      <w:r>
        <w:t xml:space="preserve">be coextensive with a school district which </w:t>
      </w:r>
      <w:r w:rsidR="00A05EC0">
        <w:t xml:space="preserve">qualified for designation as a </w:t>
      </w:r>
      <w:r>
        <w:t>special n</w:t>
      </w:r>
      <w:r w:rsidR="00A05EC0">
        <w:t>eeds district</w:t>
      </w:r>
      <w:r w:rsidR="00FA7C69">
        <w:t xml:space="preserve"> pursuant to the </w:t>
      </w:r>
      <w:r>
        <w:t>Quality Education Act of 1990</w:t>
      </w:r>
      <w:r w:rsidR="00BC05EA">
        <w:t>.</w:t>
      </w:r>
      <w:r>
        <w:t xml:space="preserve"> </w:t>
      </w:r>
      <w:r w:rsidR="00190B08">
        <w:t>Further,</w:t>
      </w:r>
      <w:r>
        <w:t xml:space="preserve"> the Commissioner of Community Affairs </w:t>
      </w:r>
      <w:r w:rsidR="00190B08">
        <w:t xml:space="preserve">is permitted </w:t>
      </w:r>
      <w:r>
        <w:t xml:space="preserve">to nominate a municipality within a county as a “qualified municipality,” for a five-year period, if no other municipality within the county qualifies.  </w:t>
      </w:r>
      <w:r w:rsidR="00190B08">
        <w:t>A</w:t>
      </w:r>
      <w:r>
        <w:t xml:space="preserve"> nominated municipality must have ranked in the top 20 percent of the Municipal Distress Index and be approved by </w:t>
      </w:r>
      <w:r w:rsidR="00456120">
        <w:t xml:space="preserve">the </w:t>
      </w:r>
      <w:r>
        <w:t>NJRA’s board</w:t>
      </w:r>
      <w:r w:rsidR="00D01C39">
        <w:t>.</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pStyle w:val="SectionHeading"/>
        <w:tabs>
          <w:tab w:val="left" w:pos="360"/>
          <w:tab w:val="left" w:pos="720"/>
          <w:tab w:val="left" w:pos="1440"/>
          <w:tab w:val="left" w:pos="2160"/>
          <w:tab w:val="left" w:pos="2880"/>
          <w:tab w:val="left" w:pos="3600"/>
          <w:tab w:val="left" w:pos="4320"/>
          <w:tab w:val="left" w:pos="5040"/>
        </w:tabs>
      </w:pPr>
      <w:r>
        <w:t>FISCAL ANALYSIS</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pStyle w:val="InterSectionHeading"/>
        <w:tabs>
          <w:tab w:val="left" w:pos="720"/>
          <w:tab w:val="left" w:pos="1440"/>
          <w:tab w:val="left" w:pos="2160"/>
          <w:tab w:val="left" w:pos="2880"/>
          <w:tab w:val="left" w:pos="3600"/>
          <w:tab w:val="left" w:pos="4320"/>
          <w:tab w:val="left" w:pos="5040"/>
        </w:tabs>
      </w:pPr>
      <w:r>
        <w:t>EXECUTIVE BRANCH</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tabs>
          <w:tab w:val="left" w:pos="360"/>
          <w:tab w:val="left" w:pos="720"/>
          <w:tab w:val="left" w:pos="1440"/>
          <w:tab w:val="left" w:pos="2160"/>
          <w:tab w:val="left" w:pos="2880"/>
          <w:tab w:val="left" w:pos="3600"/>
          <w:tab w:val="left" w:pos="4320"/>
          <w:tab w:val="left" w:pos="5040"/>
        </w:tabs>
      </w:pPr>
      <w:r>
        <w:tab/>
        <w:t>None received.</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pStyle w:val="InterSectionHeading"/>
        <w:tabs>
          <w:tab w:val="left" w:pos="720"/>
          <w:tab w:val="left" w:pos="1440"/>
          <w:tab w:val="left" w:pos="2160"/>
          <w:tab w:val="left" w:pos="2880"/>
          <w:tab w:val="left" w:pos="3600"/>
          <w:tab w:val="left" w:pos="4320"/>
          <w:tab w:val="left" w:pos="5040"/>
        </w:tabs>
      </w:pPr>
      <w:r>
        <w:t>OFFICE OF LEGISLATIVE SERVICES</w:t>
      </w:r>
    </w:p>
    <w:p w:rsidR="00243737" w:rsidRDefault="00243737">
      <w:pPr>
        <w:tabs>
          <w:tab w:val="left" w:pos="360"/>
          <w:tab w:val="left" w:pos="720"/>
          <w:tab w:val="left" w:pos="1440"/>
          <w:tab w:val="left" w:pos="2160"/>
          <w:tab w:val="left" w:pos="2880"/>
          <w:tab w:val="left" w:pos="3600"/>
          <w:tab w:val="left" w:pos="4320"/>
          <w:tab w:val="left" w:pos="5040"/>
        </w:tabs>
      </w:pPr>
    </w:p>
    <w:p w:rsidR="00BB5B46" w:rsidRDefault="00D01C39" w:rsidP="0037078E">
      <w:pPr>
        <w:tabs>
          <w:tab w:val="left" w:pos="360"/>
          <w:tab w:val="left" w:pos="720"/>
          <w:tab w:val="left" w:pos="1440"/>
          <w:tab w:val="left" w:pos="2160"/>
          <w:tab w:val="left" w:pos="2880"/>
          <w:tab w:val="left" w:pos="3600"/>
          <w:tab w:val="left" w:pos="4320"/>
          <w:tab w:val="left" w:pos="5040"/>
        </w:tabs>
      </w:pPr>
      <w:r>
        <w:tab/>
        <w:t xml:space="preserve">The OLS estimates that the bill will </w:t>
      </w:r>
      <w:r w:rsidR="00BB5B46">
        <w:t xml:space="preserve">produce a potential </w:t>
      </w:r>
      <w:r w:rsidR="00BC05EA">
        <w:t xml:space="preserve">indirect </w:t>
      </w:r>
      <w:r w:rsidR="00BB5B46">
        <w:t>revenue gain to the State and affected local governments.  The OLS’ inability to quantify the potential revenue gain is rooted in a lack of reliable information on the municipality or municipal</w:t>
      </w:r>
      <w:r w:rsidR="003338C9">
        <w:t>ities that would qualify as an eligible municipality</w:t>
      </w:r>
      <w:r w:rsidR="00BB5B46">
        <w:t xml:space="preserve"> under the bill and the number and attributes of projects that might qualify for NJRA assistance under the bill</w:t>
      </w:r>
      <w:r>
        <w:t>.</w:t>
      </w:r>
    </w:p>
    <w:p w:rsidR="00243737" w:rsidRDefault="00BB5B46">
      <w:pPr>
        <w:tabs>
          <w:tab w:val="left" w:pos="360"/>
          <w:tab w:val="left" w:pos="720"/>
          <w:tab w:val="left" w:pos="1440"/>
          <w:tab w:val="left" w:pos="2160"/>
          <w:tab w:val="left" w:pos="2880"/>
          <w:tab w:val="left" w:pos="3600"/>
          <w:tab w:val="left" w:pos="4320"/>
          <w:tab w:val="left" w:pos="5040"/>
        </w:tabs>
      </w:pPr>
      <w:r>
        <w:tab/>
      </w:r>
      <w:r w:rsidR="00A132F0" w:rsidRPr="00A132F0">
        <w:t xml:space="preserve">It is not possible to know the future projects that will apply for NJRA assistance, thus also not possible to know whether those projects are located within municipalities with special improvement districts, and whether that will newly make a project eligible that would not have otherwise been eligible under </w:t>
      </w:r>
      <w:r w:rsidR="00A132F0">
        <w:t xml:space="preserve">the </w:t>
      </w:r>
      <w:r w:rsidR="00A132F0" w:rsidRPr="00A132F0">
        <w:t>existing statute.  To the extent that a project does newly become eligible for NJRA assistance, presumably that assistance will increase the likelihood of the project succeeding financially and generating economic benefits that would accrue to the State and localities in the form of increased tax revenue.  It is not possible to quantify the benefit at this time due to a lack of knowledge about the details of these future projects as well as an inability to isolate the marginal impact of the NJRA assistance from all other factors that would impact the success or failure of the project</w:t>
      </w:r>
      <w:r>
        <w:t>.</w:t>
      </w:r>
    </w:p>
    <w:p w:rsidR="00243737" w:rsidRDefault="00BB5B46" w:rsidP="00E26F13">
      <w:pPr>
        <w:tabs>
          <w:tab w:val="left" w:pos="360"/>
          <w:tab w:val="left" w:pos="720"/>
          <w:tab w:val="left" w:pos="1440"/>
          <w:tab w:val="left" w:pos="2160"/>
          <w:tab w:val="left" w:pos="2880"/>
          <w:tab w:val="left" w:pos="3600"/>
          <w:tab w:val="left" w:pos="4320"/>
          <w:tab w:val="left" w:pos="5040"/>
        </w:tabs>
      </w:pPr>
      <w:r>
        <w:tab/>
        <w:t xml:space="preserve">The OLS expects the bill’s </w:t>
      </w:r>
      <w:r w:rsidR="00BC05EA">
        <w:t xml:space="preserve">potential </w:t>
      </w:r>
      <w:r>
        <w:t>indirect revenue gain to be due to any State and local tax revenue generated from any additional projects qualifying to receive NJRA assistance.</w:t>
      </w:r>
      <w:r w:rsidR="00CF7135" w:rsidRPr="00CF7135">
        <w:t xml:space="preserve">  If the bill results in a significant increase in newly eligible projects that exceeds the financing capacity of the NJRA, it is possible that a subsequent appropriation would be needed to support those projects.  At this point, the amount of assistance will be limited to the existing financing capacity of the NJRA, since the bill does not provide any supplementary funds to the NJRA.</w:t>
      </w:r>
      <w:r w:rsidR="00E26F13">
        <w:t xml:space="preserve"> </w:t>
      </w:r>
      <w:r w:rsidR="00E26F13">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43737">
        <w:trPr>
          <w:trHeight w:val="403"/>
        </w:trPr>
        <w:tc>
          <w:tcPr>
            <w:tcW w:w="1260" w:type="dxa"/>
            <w:tcBorders>
              <w:top w:val="nil"/>
              <w:left w:val="nil"/>
              <w:bottom w:val="nil"/>
              <w:right w:val="nil"/>
            </w:tcBorders>
          </w:tcPr>
          <w:p w:rsidR="00243737" w:rsidRDefault="00D01C39">
            <w:pPr>
              <w:pStyle w:val="10pointItalics"/>
              <w:rPr>
                <w:sz w:val="24"/>
              </w:rPr>
            </w:pPr>
            <w:r>
              <w:lastRenderedPageBreak/>
              <w:t>Section:</w:t>
            </w:r>
          </w:p>
        </w:tc>
        <w:tc>
          <w:tcPr>
            <w:tcW w:w="8100" w:type="dxa"/>
            <w:tcBorders>
              <w:top w:val="nil"/>
              <w:left w:val="nil"/>
              <w:bottom w:val="nil"/>
              <w:right w:val="nil"/>
            </w:tcBorders>
          </w:tcPr>
          <w:p w:rsidR="00243737" w:rsidRDefault="00D01C39">
            <w:pPr>
              <w:pStyle w:val="10pointItalics"/>
              <w:rPr>
                <w:sz w:val="24"/>
              </w:rPr>
            </w:pPr>
            <w:r>
              <w:t>Authorities, Utilities, Transportation and Communications Section</w:t>
            </w:r>
          </w:p>
        </w:tc>
      </w:tr>
      <w:tr w:rsidR="00243737">
        <w:trPr>
          <w:trHeight w:val="403"/>
        </w:trPr>
        <w:tc>
          <w:tcPr>
            <w:tcW w:w="1260" w:type="dxa"/>
            <w:tcBorders>
              <w:top w:val="nil"/>
              <w:left w:val="nil"/>
              <w:bottom w:val="nil"/>
              <w:right w:val="nil"/>
            </w:tcBorders>
          </w:tcPr>
          <w:p w:rsidR="00243737" w:rsidRDefault="00D01C39">
            <w:pPr>
              <w:pStyle w:val="10pointItalics"/>
              <w:rPr>
                <w:sz w:val="24"/>
              </w:rPr>
            </w:pPr>
            <w:r>
              <w:t>Analyst:</w:t>
            </w:r>
          </w:p>
        </w:tc>
        <w:tc>
          <w:tcPr>
            <w:tcW w:w="8100" w:type="dxa"/>
            <w:tcBorders>
              <w:top w:val="nil"/>
              <w:left w:val="nil"/>
              <w:bottom w:val="nil"/>
              <w:right w:val="nil"/>
            </w:tcBorders>
          </w:tcPr>
          <w:p w:rsidR="00243737" w:rsidRDefault="00D01C39">
            <w:pPr>
              <w:pStyle w:val="10pointItalics"/>
            </w:pPr>
            <w:bookmarkStart w:id="2" w:name="UserFullName"/>
            <w:bookmarkEnd w:id="2"/>
            <w:r>
              <w:t>Kevin J. Donahue</w:t>
            </w:r>
          </w:p>
          <w:p w:rsidR="00243737" w:rsidRDefault="00D01C39">
            <w:pPr>
              <w:pStyle w:val="10pointItalics"/>
              <w:rPr>
                <w:sz w:val="24"/>
              </w:rPr>
            </w:pPr>
            <w:r>
              <w:t>Principal Research Analyst</w:t>
            </w:r>
          </w:p>
        </w:tc>
      </w:tr>
      <w:tr w:rsidR="00243737">
        <w:trPr>
          <w:trHeight w:val="403"/>
        </w:trPr>
        <w:tc>
          <w:tcPr>
            <w:tcW w:w="1260" w:type="dxa"/>
            <w:tcBorders>
              <w:top w:val="nil"/>
              <w:left w:val="nil"/>
              <w:bottom w:val="nil"/>
              <w:right w:val="nil"/>
            </w:tcBorders>
            <w:tcMar>
              <w:top w:w="72" w:type="dxa"/>
            </w:tcMar>
          </w:tcPr>
          <w:p w:rsidR="00243737" w:rsidRDefault="00D01C39">
            <w:pPr>
              <w:pStyle w:val="10pointItalics"/>
              <w:rPr>
                <w:sz w:val="24"/>
              </w:rPr>
            </w:pPr>
            <w:r>
              <w:t>Approved:</w:t>
            </w:r>
          </w:p>
        </w:tc>
        <w:tc>
          <w:tcPr>
            <w:tcW w:w="8100" w:type="dxa"/>
            <w:tcBorders>
              <w:top w:val="nil"/>
              <w:left w:val="nil"/>
              <w:bottom w:val="nil"/>
              <w:right w:val="nil"/>
            </w:tcBorders>
            <w:tcMar>
              <w:top w:w="72" w:type="dxa"/>
            </w:tcMar>
          </w:tcPr>
          <w:p w:rsidR="00243737" w:rsidRDefault="00F63660">
            <w:pPr>
              <w:pStyle w:val="10pointItalics"/>
            </w:pPr>
            <w:r w:rsidRPr="00F63660">
              <w:t>Thomas Koenig</w:t>
            </w:r>
          </w:p>
          <w:p w:rsidR="00243737" w:rsidRDefault="00D01C39">
            <w:pPr>
              <w:pStyle w:val="10pointItalics"/>
            </w:pPr>
            <w:r>
              <w:t>Legislative Budget and Finance Officer</w:t>
            </w:r>
          </w:p>
          <w:p w:rsidR="00E26F13" w:rsidRDefault="00E26F13" w:rsidP="00E26F13"/>
          <w:p w:rsidR="00E26F13" w:rsidRPr="00E26F13" w:rsidRDefault="00E26F13" w:rsidP="00E26F13"/>
        </w:tc>
      </w:tr>
    </w:tbl>
    <w:p w:rsidR="00243737" w:rsidRDefault="00D01C39">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243737">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737" w:rsidRDefault="00D01C39">
      <w:r>
        <w:separator/>
      </w:r>
    </w:p>
  </w:endnote>
  <w:endnote w:type="continuationSeparator" w:id="0">
    <w:p w:rsidR="00243737" w:rsidRDefault="00D01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243737">
      <w:trPr>
        <w:trHeight w:hRule="exact" w:val="144"/>
      </w:trPr>
      <w:tc>
        <w:tcPr>
          <w:tcW w:w="3084" w:type="dxa"/>
          <w:tcBorders>
            <w:bottom w:val="single" w:sz="12" w:space="0" w:color="auto"/>
          </w:tcBorders>
        </w:tcPr>
        <w:p w:rsidR="00243737" w:rsidRDefault="00243737">
          <w:pPr>
            <w:pStyle w:val="10pointItalics"/>
          </w:pPr>
        </w:p>
      </w:tc>
      <w:tc>
        <w:tcPr>
          <w:tcW w:w="2856" w:type="dxa"/>
          <w:tcBorders>
            <w:bottom w:val="single" w:sz="12" w:space="0" w:color="auto"/>
          </w:tcBorders>
        </w:tcPr>
        <w:p w:rsidR="00243737" w:rsidRDefault="00243737">
          <w:pPr>
            <w:pStyle w:val="Footer"/>
            <w:rPr>
              <w:noProof/>
              <w:sz w:val="20"/>
              <w:szCs w:val="20"/>
            </w:rPr>
          </w:pPr>
        </w:p>
      </w:tc>
      <w:tc>
        <w:tcPr>
          <w:tcW w:w="3420" w:type="dxa"/>
          <w:tcBorders>
            <w:bottom w:val="single" w:sz="12" w:space="0" w:color="auto"/>
          </w:tcBorders>
        </w:tcPr>
        <w:p w:rsidR="00243737" w:rsidRDefault="00243737">
          <w:pPr>
            <w:pStyle w:val="10pointItalics"/>
          </w:pPr>
        </w:p>
      </w:tc>
    </w:tr>
    <w:tr w:rsidR="00243737">
      <w:trPr>
        <w:trHeight w:val="887"/>
      </w:trPr>
      <w:tc>
        <w:tcPr>
          <w:tcW w:w="3084" w:type="dxa"/>
          <w:tcBorders>
            <w:top w:val="single" w:sz="12" w:space="0" w:color="auto"/>
          </w:tcBorders>
          <w:tcMar>
            <w:top w:w="29" w:type="dxa"/>
            <w:left w:w="115" w:type="dxa"/>
            <w:right w:w="115" w:type="dxa"/>
          </w:tcMar>
          <w:vAlign w:val="bottom"/>
        </w:tcPr>
        <w:p w:rsidR="00243737" w:rsidRDefault="00D01C39">
          <w:pPr>
            <w:pStyle w:val="10pointItalics"/>
            <w:jc w:val="center"/>
          </w:pPr>
          <w:r>
            <w:t>Office of Legislative Services</w:t>
          </w:r>
        </w:p>
        <w:p w:rsidR="00243737" w:rsidRDefault="00D01C39">
          <w:pPr>
            <w:pStyle w:val="10pointItalics"/>
            <w:jc w:val="center"/>
          </w:pPr>
          <w:r>
            <w:t>State House Annex</w:t>
          </w:r>
        </w:p>
        <w:p w:rsidR="00243737" w:rsidRDefault="00D01C39">
          <w:pPr>
            <w:pStyle w:val="10pointItalics"/>
            <w:jc w:val="center"/>
          </w:pPr>
          <w:smartTag w:uri="urn:schemas-microsoft-com:office:smarttags" w:element="address">
            <w:smartTag w:uri="urn:schemas-microsoft-com:office:smarttags" w:element="Street">
              <w:r>
                <w:t>P.O. Box</w:t>
              </w:r>
            </w:smartTag>
            <w:r>
              <w:t xml:space="preserve"> 068</w:t>
            </w:r>
          </w:smartTag>
        </w:p>
        <w:p w:rsidR="00243737" w:rsidRDefault="00D01C39">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243737" w:rsidRDefault="00EA0C3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3021573" r:id="rId2"/>
            </w:object>
          </w:r>
        </w:p>
      </w:tc>
      <w:tc>
        <w:tcPr>
          <w:tcW w:w="3420" w:type="dxa"/>
          <w:tcBorders>
            <w:top w:val="single" w:sz="12" w:space="0" w:color="auto"/>
          </w:tcBorders>
          <w:tcMar>
            <w:top w:w="29" w:type="dxa"/>
            <w:left w:w="115" w:type="dxa"/>
            <w:right w:w="115" w:type="dxa"/>
          </w:tcMar>
          <w:vAlign w:val="bottom"/>
        </w:tcPr>
        <w:p w:rsidR="00243737" w:rsidRDefault="00D01C39">
          <w:pPr>
            <w:pStyle w:val="10pointItalics"/>
            <w:jc w:val="center"/>
          </w:pPr>
          <w:r>
            <w:t>Legislative Budget and Finance Office</w:t>
          </w:r>
        </w:p>
        <w:p w:rsidR="00243737" w:rsidRDefault="00D01C39">
          <w:pPr>
            <w:pStyle w:val="10pointItalics"/>
            <w:jc w:val="center"/>
          </w:pPr>
          <w:r>
            <w:t>Phone (609) 847-3105</w:t>
          </w:r>
        </w:p>
        <w:p w:rsidR="00243737" w:rsidRDefault="00D01C39">
          <w:pPr>
            <w:pStyle w:val="10pointItalics"/>
            <w:jc w:val="center"/>
          </w:pPr>
          <w:r>
            <w:t>Fax (609) 777-2442</w:t>
          </w:r>
        </w:p>
        <w:p w:rsidR="00243737" w:rsidRDefault="00D01C39">
          <w:pPr>
            <w:pStyle w:val="10pointItalics"/>
            <w:jc w:val="center"/>
          </w:pPr>
          <w:r>
            <w:t>www.njleg.state.nj.us</w:t>
          </w:r>
        </w:p>
      </w:tc>
    </w:tr>
  </w:tbl>
  <w:p w:rsidR="00243737" w:rsidRDefault="002437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737" w:rsidRDefault="00D01C39">
      <w:r>
        <w:separator/>
      </w:r>
    </w:p>
  </w:footnote>
  <w:footnote w:type="continuationSeparator" w:id="0">
    <w:p w:rsidR="00243737" w:rsidRDefault="00D01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737" w:rsidRDefault="00D01C39">
    <w:pPr>
      <w:pStyle w:val="Header"/>
      <w:jc w:val="center"/>
    </w:pPr>
    <w:r>
      <w:t xml:space="preserve">FE to </w:t>
    </w:r>
    <w:r w:rsidR="00272A48">
      <w:t>A</w:t>
    </w:r>
    <w:r w:rsidR="003E00E1">
      <w:t>46</w:t>
    </w:r>
    <w:r w:rsidR="00C540B1">
      <w:t>90</w:t>
    </w:r>
  </w:p>
  <w:p w:rsidR="00243737" w:rsidRDefault="00D01C39">
    <w:pPr>
      <w:pStyle w:val="Header"/>
      <w:jc w:val="center"/>
    </w:pPr>
    <w:r>
      <w:fldChar w:fldCharType="begin"/>
    </w:r>
    <w:r>
      <w:instrText xml:space="preserve"> PAGE  \* MERGEFORMAT </w:instrText>
    </w:r>
    <w:r>
      <w:fldChar w:fldCharType="separate"/>
    </w:r>
    <w:r w:rsidR="00EA0C3A">
      <w:rPr>
        <w:noProof/>
      </w:rPr>
      <w:t>3</w:t>
    </w:r>
    <w:r>
      <w:fldChar w:fldCharType="end"/>
    </w:r>
  </w:p>
  <w:p w:rsidR="00243737" w:rsidRDefault="0024373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737"/>
    <w:rsid w:val="000923D3"/>
    <w:rsid w:val="000F3F4D"/>
    <w:rsid w:val="00113973"/>
    <w:rsid w:val="00190B08"/>
    <w:rsid w:val="0020420F"/>
    <w:rsid w:val="00243737"/>
    <w:rsid w:val="00272A48"/>
    <w:rsid w:val="003338C9"/>
    <w:rsid w:val="0037078E"/>
    <w:rsid w:val="003724D2"/>
    <w:rsid w:val="003E00E1"/>
    <w:rsid w:val="003E1BC8"/>
    <w:rsid w:val="00436320"/>
    <w:rsid w:val="00445C2E"/>
    <w:rsid w:val="00456120"/>
    <w:rsid w:val="00475743"/>
    <w:rsid w:val="005349BF"/>
    <w:rsid w:val="005D0C54"/>
    <w:rsid w:val="0064333B"/>
    <w:rsid w:val="006A1238"/>
    <w:rsid w:val="006A6A03"/>
    <w:rsid w:val="006B4242"/>
    <w:rsid w:val="007C529C"/>
    <w:rsid w:val="008130DC"/>
    <w:rsid w:val="00827C80"/>
    <w:rsid w:val="008433DD"/>
    <w:rsid w:val="00893A96"/>
    <w:rsid w:val="008B7B61"/>
    <w:rsid w:val="00936ADB"/>
    <w:rsid w:val="00962F3A"/>
    <w:rsid w:val="00976DD7"/>
    <w:rsid w:val="00984E28"/>
    <w:rsid w:val="009F751C"/>
    <w:rsid w:val="00A05EC0"/>
    <w:rsid w:val="00A132F0"/>
    <w:rsid w:val="00AE32B4"/>
    <w:rsid w:val="00BB5B46"/>
    <w:rsid w:val="00BC05EA"/>
    <w:rsid w:val="00C27F74"/>
    <w:rsid w:val="00C43DEE"/>
    <w:rsid w:val="00C540B1"/>
    <w:rsid w:val="00CF7135"/>
    <w:rsid w:val="00D01C39"/>
    <w:rsid w:val="00D14E33"/>
    <w:rsid w:val="00D656E5"/>
    <w:rsid w:val="00D7449A"/>
    <w:rsid w:val="00D8019F"/>
    <w:rsid w:val="00DE7BCE"/>
    <w:rsid w:val="00E26F13"/>
    <w:rsid w:val="00E31E37"/>
    <w:rsid w:val="00E3589C"/>
    <w:rsid w:val="00E37FDD"/>
    <w:rsid w:val="00EA0C3A"/>
    <w:rsid w:val="00EF2476"/>
    <w:rsid w:val="00F05D69"/>
    <w:rsid w:val="00F57FDA"/>
    <w:rsid w:val="00F63660"/>
    <w:rsid w:val="00F80FE0"/>
    <w:rsid w:val="00FA7C69"/>
    <w:rsid w:val="00FD6D51"/>
    <w:rsid w:val="00FE0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AB09DDB-BB94-4D73-B6FA-B633FB0A1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88" w:lineRule="auto"/>
      <w:jc w:val="both"/>
    </w:pPr>
    <w:rPr>
      <w:sz w:val="24"/>
      <w:szCs w:val="24"/>
    </w:rPr>
  </w:style>
  <w:style w:type="paragraph" w:styleId="Heading1">
    <w:name w:val="heading 1"/>
    <w:basedOn w:val="Normal"/>
    <w:next w:val="Normal"/>
    <w:qFormat/>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pPr>
      <w:spacing w:after="120" w:line="300" w:lineRule="atLeast"/>
      <w:jc w:val="center"/>
    </w:pPr>
    <w:rPr>
      <w:b/>
      <w:sz w:val="40"/>
    </w:rPr>
  </w:style>
  <w:style w:type="paragraph" w:customStyle="1" w:styleId="10point">
    <w:name w:val="10point"/>
    <w:basedOn w:val="Normal"/>
    <w:next w:val="Normal"/>
    <w:pPr>
      <w:spacing w:line="240" w:lineRule="auto"/>
      <w:jc w:val="left"/>
    </w:pPr>
    <w:rPr>
      <w:sz w:val="20"/>
    </w:rPr>
  </w:style>
  <w:style w:type="paragraph" w:customStyle="1" w:styleId="SectionHeading">
    <w:name w:val="SectionHeading"/>
    <w:basedOn w:val="Normal"/>
    <w:next w:val="Normal"/>
    <w:pPr>
      <w:jc w:val="center"/>
    </w:pPr>
    <w:rPr>
      <w:b/>
      <w:sz w:val="28"/>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pPr>
      <w:numPr>
        <w:numId w:val="1"/>
      </w:numPr>
      <w:tabs>
        <w:tab w:val="clear" w:pos="360"/>
      </w:tabs>
      <w:spacing w:after="360"/>
    </w:pPr>
  </w:style>
  <w:style w:type="paragraph" w:customStyle="1" w:styleId="InterSectionHeading">
    <w:name w:val="InterSectionHeading"/>
    <w:basedOn w:val="Normal"/>
    <w:next w:val="Normal"/>
    <w:pPr>
      <w:tabs>
        <w:tab w:val="left" w:pos="360"/>
      </w:tabs>
    </w:pPr>
    <w:rPr>
      <w:b/>
      <w:i/>
    </w:rPr>
  </w:style>
  <w:style w:type="paragraph" w:customStyle="1" w:styleId="10pointItalics">
    <w:name w:val="10pointItalics"/>
    <w:basedOn w:val="10point"/>
    <w:next w:val="Normal"/>
    <w:rPr>
      <w:i/>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PageXofY">
    <w:name w:val="Page X of Y"/>
    <w:rPr>
      <w:sz w:val="24"/>
      <w:szCs w:val="24"/>
    </w:rPr>
  </w:style>
  <w:style w:type="paragraph" w:customStyle="1" w:styleId="Reprint">
    <w:name w:val="Reprint"/>
    <w:basedOn w:val="Normal"/>
    <w:next w:val="Normal"/>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26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808</Words>
  <Characters>4436</Characters>
  <Application>Microsoft Office Word</Application>
  <DocSecurity>0</DocSecurity>
  <Lines>107</Lines>
  <Paragraphs>44</Paragraphs>
  <ScaleCrop>false</ScaleCrop>
  <HeadingPairs>
    <vt:vector size="2" baseType="variant">
      <vt:variant>
        <vt:lpstr>Title</vt:lpstr>
      </vt:variant>
      <vt:variant>
        <vt:i4>1</vt:i4>
      </vt:variant>
    </vt:vector>
  </HeadingPairs>
  <TitlesOfParts>
    <vt:vector size="1" baseType="lpstr">
      <vt:lpstr>A4690 FISCAL ESTIMATE  NJRA expands municipal project eligibility</vt:lpstr>
    </vt:vector>
  </TitlesOfParts>
  <Manager>Kevin J. Donahue; R230</Manager>
  <Company>Office of Legislative Services</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A4690 FISCAL ESTIMATE  NJRA expands municipal project eligibility</dc:title>
  <dc:creator>Assemblyman HOUGHTALING Assemblyman DOWNEY</dc:creator>
  <cp:keywords>A4690|3|AU |147|0|0|!||</cp:keywords>
  <dc:description>Sponsor 5/17</dc:description>
  <cp:lastModifiedBy>Bektas, Brenda</cp:lastModifiedBy>
  <cp:revision>2</cp:revision>
  <dcterms:created xsi:type="dcterms:W3CDTF">2021-05-20T17:13:00Z</dcterms:created>
  <dcterms:modified xsi:type="dcterms:W3CDTF">2021-05-20T17:13:00Z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